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23A10" w14:textId="77777777" w:rsidR="001E6AA7" w:rsidRPr="002245BE" w:rsidRDefault="001E6AA7" w:rsidP="001E6AA7">
      <w:pPr>
        <w:spacing w:after="240"/>
        <w:jc w:val="right"/>
        <w:rPr>
          <w:sz w:val="22"/>
          <w:szCs w:val="22"/>
        </w:rPr>
      </w:pPr>
      <w:bookmarkStart w:id="0" w:name="_Hlk53520193"/>
      <w:r w:rsidRPr="007101EA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7101EA">
        <w:rPr>
          <w:sz w:val="22"/>
          <w:szCs w:val="22"/>
        </w:rPr>
        <w:t>2024-03-07</w:t>
      </w:r>
    </w:p>
    <w:p w14:paraId="06FA2AEB" w14:textId="77777777" w:rsidR="001E6AA7" w:rsidRPr="007101EA" w:rsidRDefault="001E6AA7" w:rsidP="001E6AA7">
      <w:pPr>
        <w:spacing w:after="40"/>
        <w:rPr>
          <w:b/>
          <w:bCs/>
          <w:sz w:val="22"/>
          <w:szCs w:val="22"/>
        </w:rPr>
      </w:pPr>
      <w:r w:rsidRPr="007101EA">
        <w:rPr>
          <w:b/>
          <w:bCs/>
          <w:sz w:val="22"/>
          <w:szCs w:val="22"/>
        </w:rPr>
        <w:t>Akademia Górniczo - Hutnicza</w:t>
      </w:r>
    </w:p>
    <w:p w14:paraId="464D2834" w14:textId="77777777" w:rsidR="001E6AA7" w:rsidRPr="007101EA" w:rsidRDefault="001E6AA7" w:rsidP="001E6AA7">
      <w:pPr>
        <w:spacing w:after="40"/>
        <w:rPr>
          <w:b/>
          <w:bCs/>
          <w:sz w:val="22"/>
          <w:szCs w:val="22"/>
        </w:rPr>
      </w:pPr>
      <w:r w:rsidRPr="007101EA">
        <w:rPr>
          <w:b/>
          <w:bCs/>
          <w:sz w:val="22"/>
          <w:szCs w:val="22"/>
        </w:rPr>
        <w:t>im. Stanisława Staszica w Krakowie</w:t>
      </w:r>
    </w:p>
    <w:p w14:paraId="190C1A86" w14:textId="77777777" w:rsidR="001E6AA7" w:rsidRPr="002245BE" w:rsidRDefault="001E6AA7" w:rsidP="001E6AA7">
      <w:pPr>
        <w:spacing w:after="40"/>
        <w:rPr>
          <w:b/>
          <w:bCs/>
          <w:sz w:val="22"/>
          <w:szCs w:val="22"/>
        </w:rPr>
      </w:pPr>
      <w:r w:rsidRPr="007101EA">
        <w:rPr>
          <w:b/>
          <w:bCs/>
          <w:sz w:val="22"/>
          <w:szCs w:val="22"/>
        </w:rPr>
        <w:t>Dział Zamówień Publicznych</w:t>
      </w:r>
    </w:p>
    <w:p w14:paraId="00625309" w14:textId="77777777" w:rsidR="001E6AA7" w:rsidRPr="002245BE" w:rsidRDefault="001E6AA7" w:rsidP="001E6AA7">
      <w:pPr>
        <w:rPr>
          <w:sz w:val="22"/>
          <w:szCs w:val="22"/>
        </w:rPr>
      </w:pPr>
      <w:r w:rsidRPr="007101EA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7101EA">
        <w:rPr>
          <w:sz w:val="22"/>
          <w:szCs w:val="22"/>
        </w:rPr>
        <w:t>30</w:t>
      </w:r>
    </w:p>
    <w:p w14:paraId="57183744" w14:textId="77777777" w:rsidR="001E6AA7" w:rsidRPr="002245BE" w:rsidRDefault="001E6AA7" w:rsidP="001E6AA7">
      <w:pPr>
        <w:rPr>
          <w:sz w:val="22"/>
          <w:szCs w:val="22"/>
        </w:rPr>
      </w:pPr>
      <w:r w:rsidRPr="007101EA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7101EA">
        <w:rPr>
          <w:sz w:val="22"/>
          <w:szCs w:val="22"/>
        </w:rPr>
        <w:t>Kraków</w:t>
      </w:r>
    </w:p>
    <w:p w14:paraId="570D11FB" w14:textId="77777777" w:rsidR="001E6AA7" w:rsidRDefault="001E6AA7" w:rsidP="001E6AA7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7101EA">
        <w:rPr>
          <w:bCs/>
          <w:sz w:val="22"/>
          <w:szCs w:val="22"/>
        </w:rPr>
        <w:t>DE-dzp.272-35/24/6</w:t>
      </w:r>
    </w:p>
    <w:p w14:paraId="2B77B016" w14:textId="77777777" w:rsidR="001E6AA7" w:rsidRDefault="001E6AA7" w:rsidP="001E6AA7">
      <w:pPr>
        <w:spacing w:line="276" w:lineRule="auto"/>
        <w:rPr>
          <w:sz w:val="22"/>
          <w:szCs w:val="22"/>
        </w:rPr>
      </w:pPr>
    </w:p>
    <w:p w14:paraId="29AB1708" w14:textId="77777777" w:rsidR="001E6AA7" w:rsidRPr="00E62859" w:rsidRDefault="001E6AA7" w:rsidP="001E6AA7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39F5BFC" w14:textId="77777777" w:rsidR="001E6AA7" w:rsidRPr="00C65E53" w:rsidRDefault="001E6AA7" w:rsidP="001E6AA7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398905D" w14:textId="781BA1D6" w:rsidR="001E6AA7" w:rsidRDefault="001E6AA7" w:rsidP="001E6AA7">
      <w:pPr>
        <w:pStyle w:val="Nagwek1"/>
        <w:spacing w:before="600"/>
        <w:rPr>
          <w:sz w:val="28"/>
        </w:rPr>
      </w:pPr>
      <w:r>
        <w:rPr>
          <w:sz w:val="28"/>
        </w:rPr>
        <w:t xml:space="preserve">OGŁOSZENIE </w:t>
      </w:r>
    </w:p>
    <w:p w14:paraId="7EE71400" w14:textId="77777777" w:rsidR="001E6AA7" w:rsidRDefault="001E6AA7" w:rsidP="001E6AA7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E6AA7" w:rsidRPr="00607F9B" w14:paraId="043D1C65" w14:textId="77777777" w:rsidTr="009F7241">
        <w:trPr>
          <w:trHeight w:val="638"/>
        </w:trPr>
        <w:tc>
          <w:tcPr>
            <w:tcW w:w="959" w:type="dxa"/>
            <w:shd w:val="clear" w:color="auto" w:fill="auto"/>
          </w:tcPr>
          <w:p w14:paraId="01F74A80" w14:textId="77777777" w:rsidR="001E6AA7" w:rsidRPr="00607F9B" w:rsidRDefault="001E6AA7" w:rsidP="009F72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F1C5C7" w14:textId="77777777" w:rsidR="001E6AA7" w:rsidRPr="00607F9B" w:rsidRDefault="001E6AA7" w:rsidP="009F72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101E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01E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01EA">
              <w:rPr>
                <w:b/>
                <w:bCs/>
                <w:sz w:val="22"/>
                <w:szCs w:val="22"/>
              </w:rPr>
              <w:t>przebudowa pom. 07 w paw. P-B3-B4 na potrzeby Laboratorium Obróbki Laserowej AGH w Krakowie - DE-dzp.272-35/24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7770289" w14:textId="77777777" w:rsidR="001E6AA7" w:rsidRDefault="001E6AA7" w:rsidP="001E6AA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BB02F8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E6AA7" w14:paraId="467B8A9C" w14:textId="77777777" w:rsidTr="009F7241">
        <w:trPr>
          <w:cantSplit/>
        </w:trPr>
        <w:tc>
          <w:tcPr>
            <w:tcW w:w="10150" w:type="dxa"/>
          </w:tcPr>
          <w:p w14:paraId="6BA900A9" w14:textId="77777777" w:rsidR="001E6AA7" w:rsidRPr="00D26ED6" w:rsidRDefault="001E6AA7" w:rsidP="009F7241">
            <w:pPr>
              <w:jc w:val="both"/>
              <w:rPr>
                <w:b/>
                <w:sz w:val="22"/>
                <w:szCs w:val="22"/>
              </w:rPr>
            </w:pPr>
            <w:r w:rsidRPr="007101EA">
              <w:rPr>
                <w:b/>
                <w:sz w:val="22"/>
                <w:szCs w:val="22"/>
              </w:rPr>
              <w:t>Firma Remontowo-Budowlana „PRACUŚ”, Bogdan Kula</w:t>
            </w:r>
          </w:p>
          <w:p w14:paraId="4D8B43DD" w14:textId="77777777" w:rsidR="001E6AA7" w:rsidRPr="009F0E5C" w:rsidRDefault="001E6AA7" w:rsidP="009F7241">
            <w:pPr>
              <w:jc w:val="both"/>
              <w:rPr>
                <w:bCs/>
                <w:sz w:val="22"/>
                <w:szCs w:val="22"/>
              </w:rPr>
            </w:pPr>
            <w:r w:rsidRPr="007101EA">
              <w:rPr>
                <w:bCs/>
                <w:sz w:val="22"/>
                <w:szCs w:val="22"/>
              </w:rPr>
              <w:t>os. Albertyńskie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01EA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101EA">
              <w:rPr>
                <w:bCs/>
                <w:sz w:val="22"/>
                <w:szCs w:val="22"/>
              </w:rPr>
              <w:t>/44</w:t>
            </w:r>
          </w:p>
          <w:p w14:paraId="72B7417C" w14:textId="77777777" w:rsidR="001E6AA7" w:rsidRPr="009F0E5C" w:rsidRDefault="001E6AA7" w:rsidP="009F7241">
            <w:pPr>
              <w:jc w:val="both"/>
              <w:rPr>
                <w:bCs/>
                <w:sz w:val="22"/>
                <w:szCs w:val="22"/>
              </w:rPr>
            </w:pPr>
            <w:r w:rsidRPr="007101EA">
              <w:rPr>
                <w:bCs/>
                <w:sz w:val="22"/>
                <w:szCs w:val="22"/>
              </w:rPr>
              <w:t>31-853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01EA">
              <w:rPr>
                <w:bCs/>
                <w:sz w:val="22"/>
                <w:szCs w:val="22"/>
              </w:rPr>
              <w:t>Kraków</w:t>
            </w:r>
          </w:p>
          <w:p w14:paraId="7B5827D5" w14:textId="77777777" w:rsidR="001E6AA7" w:rsidRPr="00D26ED6" w:rsidRDefault="001E6AA7" w:rsidP="009F724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FD04E5" w14:textId="77777777" w:rsidR="001E6AA7" w:rsidRPr="00D26ED6" w:rsidRDefault="001E6AA7" w:rsidP="009F7241">
            <w:pPr>
              <w:jc w:val="both"/>
              <w:rPr>
                <w:b/>
                <w:sz w:val="22"/>
                <w:szCs w:val="22"/>
              </w:rPr>
            </w:pPr>
            <w:r w:rsidRPr="007101EA">
              <w:rPr>
                <w:sz w:val="22"/>
                <w:szCs w:val="22"/>
              </w:rPr>
              <w:t>przebudowa pom. 07 w paw. P-B3-B4 na potrzeby Laboratorium Obróbki Laserowej AGH w Krakowie - DE-dzp.272-35/24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01EA">
              <w:rPr>
                <w:b/>
                <w:sz w:val="22"/>
                <w:szCs w:val="22"/>
              </w:rPr>
              <w:t>397 650.39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B1C266" w14:textId="77777777" w:rsidR="001E6AA7" w:rsidRDefault="001E6AA7" w:rsidP="009F724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C816E6C" w14:textId="77777777" w:rsidR="001E6AA7" w:rsidRPr="00756CDA" w:rsidRDefault="001E6AA7" w:rsidP="001E6AA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1E6AA7" w:rsidRPr="008567C7" w14:paraId="5C0DE5F4" w14:textId="77777777" w:rsidTr="009F7241">
        <w:trPr>
          <w:trHeight w:val="510"/>
        </w:trPr>
        <w:tc>
          <w:tcPr>
            <w:tcW w:w="595" w:type="pct"/>
            <w:vAlign w:val="center"/>
          </w:tcPr>
          <w:p w14:paraId="5C75E05A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12CC299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D32429F" w14:textId="77777777" w:rsidR="001E6AA7" w:rsidRPr="008567C7" w:rsidRDefault="001E6AA7" w:rsidP="009F724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C329BD7" w14:textId="77777777" w:rsidR="001E6AA7" w:rsidRPr="008567C7" w:rsidRDefault="001E6AA7" w:rsidP="009F724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2C9144EC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E6AA7" w:rsidRPr="008567C7" w14:paraId="0FBA0B15" w14:textId="77777777" w:rsidTr="009F7241">
        <w:tc>
          <w:tcPr>
            <w:tcW w:w="595" w:type="pct"/>
            <w:vAlign w:val="center"/>
          </w:tcPr>
          <w:p w14:paraId="1C3BA1C7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36BA047E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194B2E44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743AAE08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A33661D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0E12E17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9B2141B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E6AA7" w:rsidRPr="008567C7" w14:paraId="6E510B36" w14:textId="77777777" w:rsidTr="009F7241">
        <w:tc>
          <w:tcPr>
            <w:tcW w:w="595" w:type="pct"/>
            <w:vAlign w:val="center"/>
          </w:tcPr>
          <w:p w14:paraId="6F47CBBD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30600AD2" w14:textId="77777777" w:rsidR="001E6AA7" w:rsidRDefault="001E6AA7" w:rsidP="009F7241">
            <w:pPr>
              <w:pStyle w:val="Zwykytekst"/>
              <w:spacing w:after="40"/>
              <w:rPr>
                <w:rFonts w:ascii="Times New Roman" w:hAnsi="Times New Roman"/>
                <w:sz w:val="18"/>
                <w:szCs w:val="18"/>
              </w:rPr>
            </w:pPr>
            <w:r w:rsidRPr="008412F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Konsorcjum: Lider - </w:t>
            </w:r>
            <w:proofErr w:type="spellStart"/>
            <w:r w:rsidRPr="008412F4">
              <w:rPr>
                <w:rFonts w:ascii="Times New Roman" w:hAnsi="Times New Roman"/>
                <w:b/>
                <w:bCs/>
                <w:sz w:val="18"/>
                <w:szCs w:val="18"/>
              </w:rPr>
              <w:t>Stambud</w:t>
            </w:r>
            <w:proofErr w:type="spellEnd"/>
            <w:r w:rsidRPr="008412F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Sp. z o.o.,</w:t>
            </w:r>
            <w:r w:rsidRPr="00FF34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6F8BE930" w14:textId="77777777" w:rsidR="001E6AA7" w:rsidRDefault="001E6AA7" w:rsidP="009F7241">
            <w:pPr>
              <w:pStyle w:val="Zwykytekst"/>
              <w:spacing w:after="40"/>
              <w:rPr>
                <w:rFonts w:ascii="Times New Roman" w:hAnsi="Times New Roman"/>
                <w:sz w:val="18"/>
                <w:szCs w:val="18"/>
              </w:rPr>
            </w:pPr>
            <w:r w:rsidRPr="00FF3421">
              <w:rPr>
                <w:rFonts w:ascii="Times New Roman" w:hAnsi="Times New Roman"/>
                <w:sz w:val="18"/>
                <w:szCs w:val="18"/>
              </w:rPr>
              <w:t xml:space="preserve">Św. Wojciecha  89, 32-085 Modlnica  </w:t>
            </w:r>
          </w:p>
          <w:p w14:paraId="657DBA8A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Partner – 2K-Budownictwo sp. z o.o. sp.k.</w:t>
            </w:r>
          </w:p>
        </w:tc>
        <w:tc>
          <w:tcPr>
            <w:tcW w:w="952" w:type="pct"/>
            <w:vAlign w:val="center"/>
          </w:tcPr>
          <w:p w14:paraId="236A33C0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58,34</w:t>
            </w:r>
          </w:p>
        </w:tc>
        <w:tc>
          <w:tcPr>
            <w:tcW w:w="952" w:type="pct"/>
            <w:vAlign w:val="center"/>
          </w:tcPr>
          <w:p w14:paraId="3C500AA4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5B510C4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98,34</w:t>
            </w:r>
          </w:p>
        </w:tc>
      </w:tr>
      <w:tr w:rsidR="001E6AA7" w:rsidRPr="008567C7" w14:paraId="661084A2" w14:textId="77777777" w:rsidTr="009F7241">
        <w:tc>
          <w:tcPr>
            <w:tcW w:w="595" w:type="pct"/>
            <w:vAlign w:val="center"/>
          </w:tcPr>
          <w:p w14:paraId="362818EB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3B50C46A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248BF691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87EED46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28614CAE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53,77</w:t>
            </w:r>
          </w:p>
        </w:tc>
        <w:tc>
          <w:tcPr>
            <w:tcW w:w="952" w:type="pct"/>
            <w:vAlign w:val="center"/>
          </w:tcPr>
          <w:p w14:paraId="37C7762B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A0D29FB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93,77</w:t>
            </w:r>
          </w:p>
        </w:tc>
      </w:tr>
      <w:tr w:rsidR="001E6AA7" w:rsidRPr="008567C7" w14:paraId="03CDE78C" w14:textId="77777777" w:rsidTr="009F7241">
        <w:tc>
          <w:tcPr>
            <w:tcW w:w="595" w:type="pct"/>
            <w:vAlign w:val="center"/>
          </w:tcPr>
          <w:p w14:paraId="22BD1DD5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4C2E4C32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272DEF82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84A23CC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Zielonki</w:t>
            </w:r>
          </w:p>
        </w:tc>
        <w:tc>
          <w:tcPr>
            <w:tcW w:w="952" w:type="pct"/>
            <w:vAlign w:val="center"/>
          </w:tcPr>
          <w:p w14:paraId="3F4C0D38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50,28</w:t>
            </w:r>
          </w:p>
        </w:tc>
        <w:tc>
          <w:tcPr>
            <w:tcW w:w="952" w:type="pct"/>
            <w:vAlign w:val="center"/>
          </w:tcPr>
          <w:p w14:paraId="63A3FB74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4F27060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90,28</w:t>
            </w:r>
          </w:p>
        </w:tc>
      </w:tr>
      <w:tr w:rsidR="001E6AA7" w:rsidRPr="008567C7" w14:paraId="7DBF0B75" w14:textId="77777777" w:rsidTr="009F7241">
        <w:tc>
          <w:tcPr>
            <w:tcW w:w="595" w:type="pct"/>
            <w:vAlign w:val="center"/>
          </w:tcPr>
          <w:p w14:paraId="0D38A314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86" w:type="pct"/>
            <w:vAlign w:val="center"/>
          </w:tcPr>
          <w:p w14:paraId="50D4F91A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2F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Konsorcjum: Lider – Personel </w:t>
            </w:r>
            <w:proofErr w:type="spellStart"/>
            <w:r w:rsidRPr="008412F4">
              <w:rPr>
                <w:rFonts w:ascii="Times New Roman" w:hAnsi="Times New Roman"/>
                <w:b/>
                <w:bCs/>
                <w:sz w:val="18"/>
                <w:szCs w:val="18"/>
              </w:rPr>
              <w:t>Procare</w:t>
            </w:r>
            <w:proofErr w:type="spellEnd"/>
            <w:r w:rsidRPr="008412F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ul. M. Miechowity 1/60, 31-475 Kraków, </w:t>
            </w:r>
            <w:r w:rsidRPr="008412F4">
              <w:rPr>
                <w:rFonts w:ascii="Times New Roman" w:hAnsi="Times New Roman"/>
                <w:b/>
                <w:bCs/>
                <w:sz w:val="18"/>
                <w:szCs w:val="18"/>
              </w:rPr>
              <w:t>Partner - Majer Piotr Majerski</w:t>
            </w:r>
          </w:p>
        </w:tc>
        <w:tc>
          <w:tcPr>
            <w:tcW w:w="952" w:type="pct"/>
            <w:vAlign w:val="center"/>
          </w:tcPr>
          <w:p w14:paraId="15653530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48,80</w:t>
            </w:r>
          </w:p>
        </w:tc>
        <w:tc>
          <w:tcPr>
            <w:tcW w:w="952" w:type="pct"/>
            <w:vAlign w:val="center"/>
          </w:tcPr>
          <w:p w14:paraId="66B624A3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4A875E0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88,80</w:t>
            </w:r>
          </w:p>
        </w:tc>
      </w:tr>
      <w:tr w:rsidR="001E6AA7" w:rsidRPr="008567C7" w14:paraId="1A365B8D" w14:textId="77777777" w:rsidTr="009F7241">
        <w:tc>
          <w:tcPr>
            <w:tcW w:w="595" w:type="pct"/>
            <w:vAlign w:val="center"/>
          </w:tcPr>
          <w:p w14:paraId="252775BA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786" w:type="pct"/>
            <w:vAlign w:val="center"/>
          </w:tcPr>
          <w:p w14:paraId="75DC1B89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KTE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1819551A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1EE28384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72DC13DA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32,33</w:t>
            </w:r>
          </w:p>
        </w:tc>
        <w:tc>
          <w:tcPr>
            <w:tcW w:w="952" w:type="pct"/>
            <w:vAlign w:val="center"/>
          </w:tcPr>
          <w:p w14:paraId="7FF2752C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386173E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72,33</w:t>
            </w:r>
          </w:p>
        </w:tc>
      </w:tr>
      <w:tr w:rsidR="001E6AA7" w:rsidRPr="008567C7" w14:paraId="72A742B3" w14:textId="77777777" w:rsidTr="009F7241">
        <w:tc>
          <w:tcPr>
            <w:tcW w:w="595" w:type="pct"/>
            <w:vAlign w:val="center"/>
          </w:tcPr>
          <w:p w14:paraId="3262E247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168F7E29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Topatotera</w:t>
            </w:r>
            <w:proofErr w:type="spellEnd"/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19E79F7F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5DE923E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952" w:type="pct"/>
            <w:vAlign w:val="center"/>
          </w:tcPr>
          <w:p w14:paraId="269D3CD3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28,05</w:t>
            </w:r>
          </w:p>
        </w:tc>
        <w:tc>
          <w:tcPr>
            <w:tcW w:w="952" w:type="pct"/>
            <w:vAlign w:val="center"/>
          </w:tcPr>
          <w:p w14:paraId="79333E7E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DF171CB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68,05</w:t>
            </w:r>
          </w:p>
        </w:tc>
      </w:tr>
      <w:tr w:rsidR="001E6AA7" w:rsidRPr="008567C7" w14:paraId="605577EE" w14:textId="77777777" w:rsidTr="009F7241">
        <w:tc>
          <w:tcPr>
            <w:tcW w:w="595" w:type="pct"/>
            <w:vAlign w:val="center"/>
          </w:tcPr>
          <w:p w14:paraId="15B6B196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1CC771FB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Wielobranżowe COOL-KLIMAT Grzegorz Szymkiewicz</w:t>
            </w:r>
          </w:p>
          <w:p w14:paraId="2A6C5D49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Korczyn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35c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A438EB7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26-067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Korczyn</w:t>
            </w:r>
          </w:p>
        </w:tc>
        <w:tc>
          <w:tcPr>
            <w:tcW w:w="952" w:type="pct"/>
            <w:vAlign w:val="center"/>
          </w:tcPr>
          <w:p w14:paraId="2CC6CA1D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25,86</w:t>
            </w:r>
          </w:p>
        </w:tc>
        <w:tc>
          <w:tcPr>
            <w:tcW w:w="952" w:type="pct"/>
            <w:vAlign w:val="center"/>
          </w:tcPr>
          <w:p w14:paraId="614486E3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CF78FD4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 xml:space="preserve">  65,86</w:t>
            </w:r>
          </w:p>
        </w:tc>
      </w:tr>
      <w:tr w:rsidR="001E6AA7" w:rsidRPr="008567C7" w14:paraId="0380B11C" w14:textId="77777777" w:rsidTr="009F7241">
        <w:tc>
          <w:tcPr>
            <w:tcW w:w="595" w:type="pct"/>
            <w:vAlign w:val="center"/>
          </w:tcPr>
          <w:p w14:paraId="49E6BCFA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33ECA2A8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1828C6B9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F5C69D1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</w:tcPr>
          <w:p w14:paraId="4754631F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0B6B8132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364801FA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E6AA7" w:rsidRPr="008567C7" w14:paraId="34572151" w14:textId="77777777" w:rsidTr="009F7241">
        <w:tc>
          <w:tcPr>
            <w:tcW w:w="595" w:type="pct"/>
            <w:vAlign w:val="center"/>
          </w:tcPr>
          <w:p w14:paraId="7B17381D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86" w:type="pct"/>
            <w:vAlign w:val="center"/>
          </w:tcPr>
          <w:p w14:paraId="44D0B289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AKW Jakub </w:t>
            </w:r>
            <w:proofErr w:type="spellStart"/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Janawa</w:t>
            </w:r>
            <w:proofErr w:type="spellEnd"/>
          </w:p>
          <w:p w14:paraId="155E114E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Partyzantów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CAA784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Bochnia</w:t>
            </w:r>
          </w:p>
        </w:tc>
        <w:tc>
          <w:tcPr>
            <w:tcW w:w="952" w:type="pct"/>
          </w:tcPr>
          <w:p w14:paraId="7D89460C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1651250F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42077D1A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E6AA7" w:rsidRPr="008567C7" w14:paraId="617A3736" w14:textId="77777777" w:rsidTr="009F7241">
        <w:tc>
          <w:tcPr>
            <w:tcW w:w="595" w:type="pct"/>
            <w:vAlign w:val="center"/>
          </w:tcPr>
          <w:p w14:paraId="0DA5F639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86" w:type="pct"/>
            <w:vAlign w:val="center"/>
          </w:tcPr>
          <w:p w14:paraId="32E39B5C" w14:textId="77777777" w:rsidR="001E6AA7" w:rsidRPr="002B6761" w:rsidRDefault="001E6AA7" w:rsidP="009F72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/>
                <w:sz w:val="18"/>
                <w:szCs w:val="18"/>
              </w:rPr>
              <w:t>Mateusz Kopta MK-BUD</w:t>
            </w:r>
          </w:p>
          <w:p w14:paraId="60CBEA2B" w14:textId="77777777" w:rsidR="001E6AA7" w:rsidRPr="008567C7" w:rsidRDefault="001E6AA7" w:rsidP="009F72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A.DODOSZYNSKIEGO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E353FC" w14:textId="77777777" w:rsidR="001E6AA7" w:rsidRPr="001B7815" w:rsidRDefault="001E6AA7" w:rsidP="009F72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32031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01EA">
              <w:rPr>
                <w:rFonts w:ascii="Times New Roman" w:hAnsi="Times New Roman" w:cs="Times New Roman"/>
                <w:bCs/>
                <w:sz w:val="18"/>
                <w:szCs w:val="18"/>
              </w:rPr>
              <w:t>Mogilany</w:t>
            </w:r>
          </w:p>
        </w:tc>
        <w:tc>
          <w:tcPr>
            <w:tcW w:w="952" w:type="pct"/>
          </w:tcPr>
          <w:p w14:paraId="71198E49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</w:tcPr>
          <w:p w14:paraId="7C747902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</w:tcPr>
          <w:p w14:paraId="1B53308C" w14:textId="77777777" w:rsidR="001E6AA7" w:rsidRPr="008567C7" w:rsidRDefault="001E6AA7" w:rsidP="009F72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3E2D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8A4EFFB" w14:textId="77777777" w:rsidR="001E6AA7" w:rsidRDefault="001E6AA7" w:rsidP="001E6AA7">
      <w:pPr>
        <w:spacing w:before="120"/>
        <w:ind w:firstLine="709"/>
        <w:jc w:val="both"/>
        <w:rPr>
          <w:color w:val="000000"/>
        </w:rPr>
      </w:pPr>
      <w:r>
        <w:rPr>
          <w:sz w:val="18"/>
          <w:szCs w:val="18"/>
        </w:rPr>
        <w:t>*Zamawiający nie przyznawał punktów. Oferta Wykonawcy została odrzucona.</w:t>
      </w:r>
    </w:p>
    <w:p w14:paraId="5A973019" w14:textId="77777777" w:rsidR="001E6AA7" w:rsidRDefault="001E6AA7" w:rsidP="001E6AA7">
      <w:pPr>
        <w:spacing w:after="120"/>
        <w:jc w:val="both"/>
        <w:rPr>
          <w:color w:val="000000"/>
          <w:sz w:val="22"/>
          <w:szCs w:val="22"/>
        </w:rPr>
      </w:pPr>
    </w:p>
    <w:bookmarkEnd w:id="0"/>
    <w:p w14:paraId="35103547" w14:textId="77777777" w:rsidR="00F960D7" w:rsidRPr="001E6AA7" w:rsidRDefault="00F960D7" w:rsidP="001E6AA7"/>
    <w:sectPr w:rsidR="00F960D7" w:rsidRPr="001E6AA7" w:rsidSect="009622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DBE79" w14:textId="77777777" w:rsidR="00962262" w:rsidRDefault="00962262">
      <w:r>
        <w:separator/>
      </w:r>
    </w:p>
  </w:endnote>
  <w:endnote w:type="continuationSeparator" w:id="0">
    <w:p w14:paraId="5276A3B3" w14:textId="77777777" w:rsidR="00962262" w:rsidRDefault="0096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AE5E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FACE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49DA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461D5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003D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2FDEC" w14:textId="77777777" w:rsidR="00962262" w:rsidRDefault="00962262">
      <w:r>
        <w:separator/>
      </w:r>
    </w:p>
  </w:footnote>
  <w:footnote w:type="continuationSeparator" w:id="0">
    <w:p w14:paraId="2B52F134" w14:textId="77777777" w:rsidR="00962262" w:rsidRDefault="00962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10DD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9DE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33E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262"/>
    <w:rsid w:val="00005838"/>
    <w:rsid w:val="00022322"/>
    <w:rsid w:val="00042497"/>
    <w:rsid w:val="000C1E6F"/>
    <w:rsid w:val="000E4E56"/>
    <w:rsid w:val="001A1468"/>
    <w:rsid w:val="001B7815"/>
    <w:rsid w:val="001C31ED"/>
    <w:rsid w:val="001E6AA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2262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5C8D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9E24D"/>
  <w15:chartTrackingRefBased/>
  <w15:docId w15:val="{8B411AEB-E4EF-45A4-9A18-CB52D32EB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6AA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2024-03-07T10:57:00Z</dcterms:created>
  <dcterms:modified xsi:type="dcterms:W3CDTF">2024-03-07T10:57:00Z</dcterms:modified>
</cp:coreProperties>
</file>