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B8449" w14:textId="7DF982C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3EECED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8204A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EEAD088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NAZWA WYKONAWCY:……………………………………………………………………..</w:t>
      </w:r>
    </w:p>
    <w:p w14:paraId="214EE313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6A6A186E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ADRES:………………………………………………………………………………………….</w:t>
      </w:r>
    </w:p>
    <w:p w14:paraId="03382D93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D390C50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TEL.………………………………………………………………………………………………</w:t>
      </w:r>
    </w:p>
    <w:p w14:paraId="309A1D7A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FAX ……………………………………………………………………………………………..</w:t>
      </w:r>
    </w:p>
    <w:p w14:paraId="23699595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E-MAIL…………………………………………………………………………………………..</w:t>
      </w:r>
    </w:p>
    <w:p w14:paraId="249C3AD0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NIP…………………………………. REGON:……………………………………………….....</w:t>
      </w:r>
    </w:p>
    <w:p w14:paraId="45F8EF0E" w14:textId="1889148F" w:rsidR="008D2AB8" w:rsidRDefault="00C358E1" w:rsidP="00C358E1">
      <w:pPr>
        <w:tabs>
          <w:tab w:val="left" w:pos="694"/>
          <w:tab w:val="right" w:pos="9000"/>
        </w:tabs>
        <w:rPr>
          <w:sz w:val="22"/>
          <w:szCs w:val="22"/>
        </w:rPr>
      </w:pPr>
      <w:r w:rsidRPr="00E40801">
        <w:rPr>
          <w:sz w:val="22"/>
          <w:szCs w:val="22"/>
        </w:rPr>
        <w:t>BANK/ NR KONTA …………………………………………………………………………….</w:t>
      </w:r>
    </w:p>
    <w:p w14:paraId="0D7C07C8" w14:textId="77777777" w:rsidR="00C358E1" w:rsidRDefault="00C358E1" w:rsidP="00C358E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49564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2365191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Akademia Górniczo - Hutnicza</w:t>
      </w:r>
    </w:p>
    <w:p w14:paraId="48E3EEDC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im. Stanisława Staszica w Krakowie</w:t>
      </w:r>
    </w:p>
    <w:p w14:paraId="6B4F36D3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8F732BD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Al. Mickiewicza</w:t>
      </w:r>
      <w:r w:rsidR="008D2AB8">
        <w:rPr>
          <w:b/>
        </w:rPr>
        <w:t xml:space="preserve"> </w:t>
      </w:r>
      <w:r w:rsidRPr="002F3454">
        <w:rPr>
          <w:b/>
        </w:rPr>
        <w:t>30</w:t>
      </w:r>
      <w:r w:rsidR="008D2AB8">
        <w:rPr>
          <w:b/>
        </w:rPr>
        <w:t xml:space="preserve"> </w:t>
      </w:r>
    </w:p>
    <w:p w14:paraId="1E6260B1" w14:textId="77777777" w:rsidR="008D2AB8" w:rsidRDefault="002F3454" w:rsidP="008D2AB8">
      <w:pPr>
        <w:rPr>
          <w:b/>
        </w:rPr>
      </w:pPr>
      <w:r w:rsidRPr="002F3454">
        <w:rPr>
          <w:b/>
        </w:rPr>
        <w:t>30-059</w:t>
      </w:r>
      <w:r w:rsidR="008D2AB8">
        <w:rPr>
          <w:b/>
        </w:rPr>
        <w:t xml:space="preserve"> </w:t>
      </w:r>
      <w:r w:rsidRPr="002F3454">
        <w:rPr>
          <w:b/>
        </w:rPr>
        <w:t>Kraków</w:t>
      </w:r>
      <w:r w:rsidR="008D2AB8">
        <w:rPr>
          <w:b/>
        </w:rPr>
        <w:t xml:space="preserve">,  </w:t>
      </w:r>
    </w:p>
    <w:p w14:paraId="3F242C95" w14:textId="77777777" w:rsidR="008D2AB8" w:rsidRDefault="008D2AB8" w:rsidP="008D2AB8">
      <w:pPr>
        <w:ind w:firstLine="3969"/>
        <w:rPr>
          <w:b/>
        </w:rPr>
      </w:pPr>
    </w:p>
    <w:p w14:paraId="482F3A41" w14:textId="1747A6F2" w:rsidR="008135FF" w:rsidRDefault="008D2AB8" w:rsidP="00C444B7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F706A5" w:rsidRPr="00F706A5">
        <w:rPr>
          <w:b/>
          <w:bCs/>
        </w:rPr>
        <w:t>Dostawa komputera stacjonarnego wspierającego system czasu rzeczywistego dla robota współpracującego dla CDSI  DE-dzp.272-86/24</w:t>
      </w:r>
      <w:r w:rsidR="007622F6">
        <w:rPr>
          <w:b/>
          <w:bCs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</w:t>
      </w:r>
      <w:r w:rsidR="008135FF">
        <w:t>.</w:t>
      </w:r>
    </w:p>
    <w:p w14:paraId="7630F299" w14:textId="77777777" w:rsidR="008135FF" w:rsidRDefault="008135FF" w:rsidP="00C444B7">
      <w:pPr>
        <w:widowControl w:val="0"/>
        <w:ind w:right="1"/>
        <w:jc w:val="both"/>
      </w:pPr>
    </w:p>
    <w:p w14:paraId="77D8C084" w14:textId="573E0BF3" w:rsidR="008135FF" w:rsidRDefault="008135FF" w:rsidP="008135FF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netto za całość zamówienia tj. </w:t>
      </w:r>
      <w:r w:rsidR="006315D3">
        <w:rPr>
          <w:b/>
        </w:rPr>
        <w:t>komputer stacjonarny</w:t>
      </w:r>
      <w:r>
        <w:rPr>
          <w:b/>
        </w:rPr>
        <w:t>: ...................</w:t>
      </w:r>
      <w:r w:rsidR="007A167B">
        <w:rPr>
          <w:b/>
        </w:rPr>
        <w:t>.........</w:t>
      </w:r>
      <w:r>
        <w:rPr>
          <w:b/>
        </w:rPr>
        <w:t>.... PLN</w:t>
      </w:r>
    </w:p>
    <w:p w14:paraId="515E8EE6" w14:textId="77777777" w:rsidR="008135FF" w:rsidRDefault="008135FF" w:rsidP="008135FF">
      <w:pPr>
        <w:widowControl w:val="0"/>
        <w:spacing w:line="264" w:lineRule="auto"/>
        <w:ind w:right="1"/>
        <w:rPr>
          <w:b/>
        </w:rPr>
      </w:pPr>
    </w:p>
    <w:p w14:paraId="339CECA4" w14:textId="4D744460" w:rsidR="008135FF" w:rsidRDefault="008135FF" w:rsidP="008135FF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całość zamówienia tj. </w:t>
      </w:r>
      <w:r w:rsidR="006315D3">
        <w:rPr>
          <w:b/>
        </w:rPr>
        <w:t>komputer stacjonarny</w:t>
      </w:r>
      <w:r>
        <w:rPr>
          <w:b/>
        </w:rPr>
        <w:t>: ..............</w:t>
      </w:r>
      <w:r w:rsidR="007A167B">
        <w:rPr>
          <w:b/>
        </w:rPr>
        <w:t>.........</w:t>
      </w:r>
      <w:r>
        <w:rPr>
          <w:b/>
        </w:rPr>
        <w:t>....... PLN</w:t>
      </w:r>
    </w:p>
    <w:p w14:paraId="262F1650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777C085" w14:textId="77777777" w:rsidR="008135FF" w:rsidRDefault="008135FF" w:rsidP="008135FF">
      <w:pPr>
        <w:widowControl w:val="0"/>
        <w:spacing w:line="264" w:lineRule="auto"/>
        <w:ind w:right="1"/>
        <w:jc w:val="both"/>
      </w:pPr>
      <w:r>
        <w:t>Słownie brutto: .......................................................................................................................</w:t>
      </w:r>
    </w:p>
    <w:p w14:paraId="482196C4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A1BF22" w14:textId="6E5107AD" w:rsidR="008135FF" w:rsidRDefault="008135FF" w:rsidP="008135FF">
      <w:pPr>
        <w:pStyle w:val="Tekstpodstawowy"/>
      </w:pPr>
      <w:r>
        <w:t xml:space="preserve">Powyższa cena zawiera podatek VAT w wysokości </w:t>
      </w:r>
      <w:r w:rsidR="00572D4A">
        <w:t>23</w:t>
      </w:r>
      <w:r>
        <w:t>% tj. ……………………. PLN</w:t>
      </w:r>
    </w:p>
    <w:p w14:paraId="5713F3E5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3A70338" w14:textId="006401D3" w:rsidR="006315D3" w:rsidRDefault="006315D3" w:rsidP="006315D3">
      <w:pPr>
        <w:pStyle w:val="Tekstpodstawowy"/>
      </w:pPr>
      <w:r>
        <w:t xml:space="preserve">Producent, model </w:t>
      </w:r>
      <w:r w:rsidR="00FD1F59">
        <w:t>zaoferowanego sprzętu</w:t>
      </w:r>
      <w:r w:rsidR="007E561B">
        <w:t>:……………………………………………</w:t>
      </w:r>
      <w:r w:rsidR="00FD1F59">
        <w:t>……..</w:t>
      </w:r>
    </w:p>
    <w:p w14:paraId="3C068BA1" w14:textId="77777777" w:rsidR="007E561B" w:rsidRDefault="007E561B" w:rsidP="007E561B">
      <w:pPr>
        <w:pStyle w:val="Tekstpodstawowy"/>
      </w:pPr>
      <w:r>
        <w:t>w tym:</w:t>
      </w:r>
    </w:p>
    <w:p w14:paraId="62277A86" w14:textId="5090D61B" w:rsidR="007E561B" w:rsidRDefault="007E561B" w:rsidP="007E561B">
      <w:pPr>
        <w:pStyle w:val="Tekstpodstawowy"/>
      </w:pPr>
      <w:r>
        <w:t>Producent, model tj.:</w:t>
      </w:r>
    </w:p>
    <w:p w14:paraId="09332B9A" w14:textId="77777777" w:rsidR="006315D3" w:rsidRPr="006315D3" w:rsidRDefault="006315D3" w:rsidP="006315D3">
      <w:pPr>
        <w:pStyle w:val="Tekstpodstawowy"/>
        <w:numPr>
          <w:ilvl w:val="0"/>
          <w:numId w:val="5"/>
        </w:numPr>
        <w:suppressAutoHyphens/>
        <w:autoSpaceDN w:val="0"/>
      </w:pPr>
      <w:r w:rsidRPr="006315D3">
        <w:t>Płyta główna:.…………….………………………………...…………………………..</w:t>
      </w:r>
    </w:p>
    <w:p w14:paraId="0B1C6587" w14:textId="7C0FB1B4" w:rsidR="006315D3" w:rsidRPr="006315D3" w:rsidRDefault="006315D3" w:rsidP="006315D3">
      <w:pPr>
        <w:pStyle w:val="Tekstpodstawowy"/>
        <w:numPr>
          <w:ilvl w:val="0"/>
          <w:numId w:val="5"/>
        </w:numPr>
        <w:suppressAutoHyphens/>
        <w:autoSpaceDN w:val="0"/>
      </w:pPr>
      <w:r w:rsidRPr="006315D3">
        <w:t>Procesor: ………………………………………………………..…………………</w:t>
      </w:r>
      <w:r w:rsidR="007E561B">
        <w:t>…...</w:t>
      </w:r>
    </w:p>
    <w:p w14:paraId="5B6F9075" w14:textId="77777777" w:rsidR="006315D3" w:rsidRPr="006315D3" w:rsidRDefault="006315D3" w:rsidP="006315D3">
      <w:pPr>
        <w:pStyle w:val="Tekstpodstawowy"/>
        <w:numPr>
          <w:ilvl w:val="0"/>
          <w:numId w:val="5"/>
        </w:numPr>
        <w:suppressAutoHyphens/>
        <w:autoSpaceDN w:val="0"/>
      </w:pPr>
      <w:r w:rsidRPr="006315D3">
        <w:t>Chłodzenie procesora:…………………………………………………………………</w:t>
      </w:r>
    </w:p>
    <w:p w14:paraId="6205BCFB" w14:textId="17A6B81F" w:rsidR="006315D3" w:rsidRPr="006315D3" w:rsidRDefault="006315D3" w:rsidP="006315D3">
      <w:pPr>
        <w:pStyle w:val="Tekstpodstawowy"/>
        <w:numPr>
          <w:ilvl w:val="0"/>
          <w:numId w:val="5"/>
        </w:numPr>
        <w:suppressAutoHyphens/>
        <w:autoSpaceDN w:val="0"/>
      </w:pPr>
      <w:r w:rsidRPr="006315D3">
        <w:t>Pamięć RAM:….…..………………………..…………………………………………</w:t>
      </w:r>
      <w:r w:rsidR="00FD1F59">
        <w:t>.</w:t>
      </w:r>
    </w:p>
    <w:p w14:paraId="112FD948" w14:textId="77777777" w:rsidR="006315D3" w:rsidRPr="006315D3" w:rsidRDefault="006315D3" w:rsidP="006315D3">
      <w:pPr>
        <w:pStyle w:val="Tekstpodstawowy"/>
        <w:numPr>
          <w:ilvl w:val="0"/>
          <w:numId w:val="5"/>
        </w:numPr>
        <w:suppressAutoHyphens/>
        <w:autoSpaceDN w:val="0"/>
      </w:pPr>
      <w:r w:rsidRPr="006315D3">
        <w:lastRenderedPageBreak/>
        <w:t>Dysk twardy SSD:…….......…….……………………………………………………...</w:t>
      </w:r>
    </w:p>
    <w:p w14:paraId="73AF4870" w14:textId="77777777" w:rsidR="006315D3" w:rsidRPr="006315D3" w:rsidRDefault="006315D3" w:rsidP="006315D3">
      <w:pPr>
        <w:pStyle w:val="Tekstpodstawowy"/>
        <w:numPr>
          <w:ilvl w:val="0"/>
          <w:numId w:val="5"/>
        </w:numPr>
        <w:suppressAutoHyphens/>
        <w:autoSpaceDN w:val="0"/>
      </w:pPr>
      <w:r w:rsidRPr="006315D3">
        <w:t>Dysk twardy HDD:…..………….……………………….……………………………..</w:t>
      </w:r>
    </w:p>
    <w:p w14:paraId="267AF41D" w14:textId="77777777" w:rsidR="006315D3" w:rsidRPr="006315D3" w:rsidRDefault="006315D3" w:rsidP="006315D3">
      <w:pPr>
        <w:pStyle w:val="Tekstpodstawowy"/>
        <w:numPr>
          <w:ilvl w:val="0"/>
          <w:numId w:val="5"/>
        </w:numPr>
        <w:suppressAutoHyphens/>
        <w:autoSpaceDN w:val="0"/>
      </w:pPr>
      <w:r w:rsidRPr="006315D3">
        <w:t>Karta graficzna:……………….……………………………………………………….</w:t>
      </w:r>
    </w:p>
    <w:p w14:paraId="55F3C716" w14:textId="4B932C11" w:rsidR="006315D3" w:rsidRPr="006315D3" w:rsidRDefault="006315D3" w:rsidP="006315D3">
      <w:pPr>
        <w:pStyle w:val="Tekstpodstawowy"/>
        <w:numPr>
          <w:ilvl w:val="0"/>
          <w:numId w:val="5"/>
        </w:numPr>
        <w:suppressAutoHyphens/>
        <w:autoSpaceDN w:val="0"/>
      </w:pPr>
      <w:r w:rsidRPr="006315D3">
        <w:t>Obudowa:………………………………………………………………………………</w:t>
      </w:r>
      <w:r>
        <w:t>.</w:t>
      </w:r>
    </w:p>
    <w:p w14:paraId="04298CEF" w14:textId="0D4E2D35" w:rsidR="006315D3" w:rsidRDefault="006315D3" w:rsidP="006315D3">
      <w:pPr>
        <w:pStyle w:val="Tekstpodstawowy"/>
        <w:numPr>
          <w:ilvl w:val="0"/>
          <w:numId w:val="5"/>
        </w:numPr>
        <w:suppressAutoHyphens/>
        <w:autoSpaceDN w:val="0"/>
      </w:pPr>
      <w:r w:rsidRPr="006315D3">
        <w:t>Zasilacz:……………………………………………….……………………………</w:t>
      </w:r>
      <w:r>
        <w:t>…..</w:t>
      </w:r>
    </w:p>
    <w:p w14:paraId="44EB169B" w14:textId="77777777" w:rsidR="006315D3" w:rsidRPr="006315D3" w:rsidRDefault="006315D3" w:rsidP="00B0091B">
      <w:pPr>
        <w:pStyle w:val="Tekstpodstawowy"/>
        <w:suppressAutoHyphens/>
        <w:autoSpaceDN w:val="0"/>
        <w:ind w:left="360"/>
      </w:pPr>
    </w:p>
    <w:p w14:paraId="49105C8E" w14:textId="77777777" w:rsidR="006315D3" w:rsidRPr="00F84095" w:rsidRDefault="006315D3" w:rsidP="006315D3">
      <w:pPr>
        <w:pStyle w:val="NormalnyWeb"/>
        <w:spacing w:before="60" w:beforeAutospacing="0" w:after="120" w:afterAutospacing="0"/>
        <w:jc w:val="both"/>
        <w:rPr>
          <w:sz w:val="22"/>
          <w:szCs w:val="22"/>
        </w:rPr>
      </w:pPr>
      <w:r w:rsidRPr="00EE3B13">
        <w:rPr>
          <w:b/>
          <w:bCs/>
          <w:color w:val="000000"/>
          <w:sz w:val="22"/>
          <w:szCs w:val="22"/>
        </w:rPr>
        <w:t xml:space="preserve">Parametry techniczne </w:t>
      </w:r>
      <w:r>
        <w:rPr>
          <w:sz w:val="22"/>
          <w:szCs w:val="22"/>
          <w:highlight w:val="yellow"/>
        </w:rPr>
        <w:t>(kryterium oceny ofert)</w:t>
      </w:r>
    </w:p>
    <w:p w14:paraId="13BB821D" w14:textId="60F3CA54" w:rsidR="006315D3" w:rsidRPr="000D00FB" w:rsidRDefault="006315D3" w:rsidP="006315D3">
      <w:pPr>
        <w:widowControl w:val="0"/>
        <w:pBdr>
          <w:top w:val="nil"/>
          <w:left w:val="nil"/>
          <w:bottom w:val="nil"/>
          <w:right w:val="nil"/>
          <w:between w:val="nil"/>
        </w:pBdr>
        <w:suppressAutoHyphens/>
        <w:spacing w:after="120" w:line="288" w:lineRule="auto"/>
        <w:jc w:val="both"/>
        <w:rPr>
          <w:rFonts w:eastAsia="Arial"/>
          <w:bCs/>
        </w:rPr>
      </w:pPr>
      <w:r w:rsidRPr="000D00FB">
        <w:rPr>
          <w:rFonts w:eastAsia="Arial"/>
          <w:bCs/>
        </w:rPr>
        <w:t>ilość dysków SSD wg specyfikacji</w:t>
      </w:r>
      <w:r w:rsidR="00572D4A">
        <w:rPr>
          <w:rFonts w:eastAsia="Arial"/>
          <w:bCs/>
        </w:rPr>
        <w:t>……………….</w:t>
      </w:r>
      <w:bookmarkStart w:id="0" w:name="_Hlk160111630"/>
      <w:r w:rsidR="00572D4A">
        <w:rPr>
          <w:rFonts w:eastAsia="Arial"/>
          <w:bCs/>
        </w:rPr>
        <w:t>(należy wpisać ilość dysków SDD zaoferowanych w ofercie i ujętych w cenie)</w:t>
      </w:r>
      <w:bookmarkEnd w:id="0"/>
    </w:p>
    <w:p w14:paraId="7A27D81C" w14:textId="1BBB0455" w:rsidR="006315D3" w:rsidRPr="000D00FB" w:rsidRDefault="006315D3" w:rsidP="006315D3">
      <w:pPr>
        <w:widowControl w:val="0"/>
        <w:pBdr>
          <w:top w:val="nil"/>
          <w:left w:val="nil"/>
          <w:bottom w:val="nil"/>
          <w:right w:val="nil"/>
          <w:between w:val="nil"/>
        </w:pBdr>
        <w:suppressAutoHyphens/>
        <w:spacing w:after="120" w:line="288" w:lineRule="auto"/>
        <w:jc w:val="both"/>
        <w:rPr>
          <w:rFonts w:eastAsia="Arial"/>
          <w:bCs/>
        </w:rPr>
      </w:pPr>
      <w:r w:rsidRPr="000D00FB">
        <w:rPr>
          <w:rFonts w:eastAsia="Arial"/>
          <w:bCs/>
        </w:rPr>
        <w:t>ilość dysków HDD wg specyfikacji:</w:t>
      </w:r>
      <w:r w:rsidR="00572D4A">
        <w:rPr>
          <w:rFonts w:eastAsia="Arial"/>
          <w:bCs/>
        </w:rPr>
        <w:t>……………………</w:t>
      </w:r>
      <w:r w:rsidR="00572D4A" w:rsidRPr="00572D4A">
        <w:t xml:space="preserve"> </w:t>
      </w:r>
      <w:r w:rsidR="00572D4A" w:rsidRPr="00572D4A">
        <w:rPr>
          <w:rFonts w:eastAsia="Arial"/>
          <w:bCs/>
        </w:rPr>
        <w:t xml:space="preserve">(należy wpisać ilość dysków </w:t>
      </w:r>
      <w:r w:rsidR="00572D4A">
        <w:rPr>
          <w:rFonts w:eastAsia="Arial"/>
          <w:bCs/>
        </w:rPr>
        <w:t>H</w:t>
      </w:r>
      <w:r w:rsidR="00572D4A" w:rsidRPr="00572D4A">
        <w:rPr>
          <w:rFonts w:eastAsia="Arial"/>
          <w:bCs/>
        </w:rPr>
        <w:t>DD zaoferowanych w ofercie i ujętych w cenie)</w:t>
      </w:r>
    </w:p>
    <w:p w14:paraId="0FEA52FC" w14:textId="77777777" w:rsidR="00833F79" w:rsidRPr="00F84095" w:rsidRDefault="00833F79" w:rsidP="006315D3">
      <w:pPr>
        <w:pStyle w:val="Tekstpodstawowy"/>
        <w:rPr>
          <w:b w:val="0"/>
          <w:sz w:val="22"/>
          <w:szCs w:val="22"/>
        </w:rPr>
      </w:pPr>
    </w:p>
    <w:p w14:paraId="1571E23F" w14:textId="77777777" w:rsidR="006315D3" w:rsidRDefault="006315D3" w:rsidP="006315D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EE3B13"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 miesięcy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(kryterium oceny ofert)</w:t>
      </w:r>
    </w:p>
    <w:p w14:paraId="4D0152E4" w14:textId="77777777" w:rsidR="006315D3" w:rsidRDefault="006315D3" w:rsidP="006315D3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W przypadku nie podania okresu gwarancji, Zamawiający przyjmie minimalny okres gwarancji, tj. 24 miesiące.</w:t>
      </w:r>
    </w:p>
    <w:p w14:paraId="4EB4082C" w14:textId="71F716F9" w:rsidR="008135FF" w:rsidRDefault="006315D3" w:rsidP="008135F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E3B13">
        <w:rPr>
          <w:b/>
          <w:sz w:val="22"/>
          <w:szCs w:val="22"/>
        </w:rPr>
        <w:t>Termin realizacji umowy</w:t>
      </w:r>
      <w:r>
        <w:rPr>
          <w:b/>
          <w:sz w:val="22"/>
          <w:szCs w:val="22"/>
        </w:rPr>
        <w:t xml:space="preserve">: do 14 dni </w:t>
      </w:r>
      <w:r>
        <w:rPr>
          <w:b/>
          <w:bCs/>
          <w:sz w:val="22"/>
          <w:szCs w:val="22"/>
        </w:rPr>
        <w:t xml:space="preserve">od daty otrzymania zamówienia potwierdzonego przez MNiSW </w:t>
      </w:r>
      <w:r w:rsidR="008135FF">
        <w:rPr>
          <w:b/>
          <w:bCs/>
          <w:sz w:val="22"/>
          <w:szCs w:val="22"/>
        </w:rPr>
        <w:t xml:space="preserve"> </w:t>
      </w:r>
    </w:p>
    <w:p w14:paraId="056061F4" w14:textId="7494BF0B" w:rsidR="00FE665E" w:rsidRPr="00E40801" w:rsidRDefault="00FE665E" w:rsidP="00FE665E">
      <w:pPr>
        <w:jc w:val="both"/>
        <w:rPr>
          <w:i/>
          <w:iCs/>
          <w:sz w:val="22"/>
          <w:szCs w:val="22"/>
        </w:rPr>
      </w:pPr>
      <w:r w:rsidRPr="00E40801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E40801">
        <w:rPr>
          <w:b/>
          <w:bCs/>
          <w:i/>
          <w:iCs/>
          <w:sz w:val="22"/>
          <w:szCs w:val="22"/>
        </w:rPr>
        <w:t xml:space="preserve">na </w:t>
      </w:r>
      <w:r w:rsidR="001A775D" w:rsidRPr="001A775D">
        <w:rPr>
          <w:b/>
          <w:bCs/>
          <w:i/>
          <w:iCs/>
          <w:sz w:val="22"/>
          <w:szCs w:val="22"/>
        </w:rPr>
        <w:t xml:space="preserve">komputer stacjonarny (jednostkę centralną komputera) </w:t>
      </w:r>
      <w:r w:rsidRPr="00E40801">
        <w:rPr>
          <w:i/>
          <w:iCs/>
          <w:sz w:val="22"/>
          <w:szCs w:val="22"/>
        </w:rPr>
        <w:t>wchodzą</w:t>
      </w:r>
      <w:r>
        <w:rPr>
          <w:i/>
          <w:iCs/>
          <w:sz w:val="22"/>
          <w:szCs w:val="22"/>
        </w:rPr>
        <w:t>ce</w:t>
      </w:r>
      <w:r w:rsidRPr="00E40801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5D9A92F3" w14:textId="77777777" w:rsidR="00FE665E" w:rsidRPr="00B437B8" w:rsidRDefault="00FE665E" w:rsidP="00FE665E">
      <w:pPr>
        <w:widowControl w:val="0"/>
        <w:spacing w:line="360" w:lineRule="auto"/>
        <w:ind w:right="1"/>
        <w:jc w:val="both"/>
        <w:rPr>
          <w:b/>
          <w:iCs/>
        </w:rPr>
      </w:pPr>
    </w:p>
    <w:p w14:paraId="0E044ECB" w14:textId="77777777" w:rsidR="00FE665E" w:rsidRDefault="00FE665E" w:rsidP="00FE665E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84C029B" w14:textId="77777777" w:rsidR="0005466A" w:rsidRPr="00FE545C" w:rsidRDefault="0005466A" w:rsidP="00FE665E">
      <w:pPr>
        <w:tabs>
          <w:tab w:val="left" w:pos="426"/>
        </w:tabs>
        <w:spacing w:after="120"/>
        <w:jc w:val="both"/>
        <w:rPr>
          <w:b/>
          <w:sz w:val="22"/>
        </w:rPr>
      </w:pPr>
    </w:p>
    <w:p w14:paraId="564F8568" w14:textId="77777777" w:rsidR="00FE665E" w:rsidRPr="00E40801" w:rsidRDefault="00FE665E" w:rsidP="00FE665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3BDC172" w14:textId="77777777" w:rsidR="00FE665E" w:rsidRDefault="00FE665E" w:rsidP="00FE665E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AF199AA" w14:textId="5E9E6750" w:rsidR="008D2AB8" w:rsidRDefault="008D2AB8" w:rsidP="00FE665E">
      <w:pPr>
        <w:jc w:val="both"/>
        <w:rPr>
          <w:sz w:val="18"/>
          <w:szCs w:val="18"/>
        </w:rPr>
      </w:pPr>
    </w:p>
    <w:p w14:paraId="4DBF2D5A" w14:textId="0EA0F7A9" w:rsidR="005371A2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3A3BA738" w14:textId="77777777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D8ADACD" w14:textId="77777777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E4080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E40801">
        <w:rPr>
          <w:color w:val="000000"/>
          <w:sz w:val="22"/>
          <w:szCs w:val="22"/>
        </w:rPr>
        <w:t xml:space="preserve"> i nie wnosimy do nich żadnych zastrzeżeń.</w:t>
      </w:r>
    </w:p>
    <w:p w14:paraId="07D64BAD" w14:textId="77777777" w:rsidR="007E561B" w:rsidRPr="00934315" w:rsidRDefault="007E561B" w:rsidP="007E561B">
      <w:pPr>
        <w:pStyle w:val="Akapitzlist"/>
        <w:numPr>
          <w:ilvl w:val="0"/>
          <w:numId w:val="1"/>
        </w:numPr>
        <w:jc w:val="both"/>
        <w:rPr>
          <w:color w:val="000000"/>
          <w:sz w:val="22"/>
          <w:szCs w:val="22"/>
          <w:lang w:eastAsia="ar-SA"/>
        </w:rPr>
      </w:pPr>
      <w:r w:rsidRPr="00934315">
        <w:rPr>
          <w:color w:val="000000"/>
          <w:sz w:val="22"/>
          <w:szCs w:val="22"/>
          <w:lang w:eastAsia="ar-SA"/>
        </w:rPr>
        <w:t xml:space="preserve">Jesteśmy świadomi, że po rozstrzygnięciu przetargu, Zamawiający zgodnie z ustawą z dnia 11 marca 2004 r. o podatku od towarów i usług (t. j. Dz. U. 2011 Nr 177 poz. 1054 z późn. zm.) będzie się ubiegał o zastosowanie przy zakupie 0% stawki VAT na </w:t>
      </w:r>
      <w:r w:rsidRPr="00934315">
        <w:rPr>
          <w:b/>
          <w:bCs/>
          <w:color w:val="000000"/>
          <w:sz w:val="22"/>
          <w:szCs w:val="22"/>
          <w:lang w:eastAsia="ar-SA"/>
        </w:rPr>
        <w:t>komputer stacjonarny</w:t>
      </w:r>
      <w:r>
        <w:rPr>
          <w:b/>
          <w:bCs/>
          <w:color w:val="000000"/>
          <w:sz w:val="22"/>
          <w:szCs w:val="22"/>
          <w:lang w:eastAsia="ar-SA"/>
        </w:rPr>
        <w:t xml:space="preserve"> (jednostkę centralną komputera)</w:t>
      </w:r>
      <w:r w:rsidRPr="00934315">
        <w:rPr>
          <w:color w:val="000000"/>
          <w:sz w:val="22"/>
          <w:szCs w:val="22"/>
          <w:lang w:eastAsia="ar-SA"/>
        </w:rPr>
        <w:t xml:space="preserve"> w zakresie objętym zwolnieniem – zgodnie z art. 83 ust. 1 pkt 26 przywołanej ustawy. </w:t>
      </w:r>
    </w:p>
    <w:p w14:paraId="4321E851" w14:textId="77777777" w:rsidR="007E561B" w:rsidRDefault="007E561B" w:rsidP="007E561B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  <w:lang w:eastAsia="ar-SA"/>
        </w:rPr>
      </w:pPr>
      <w:r w:rsidRPr="00934315">
        <w:rPr>
          <w:color w:val="000000"/>
          <w:sz w:val="22"/>
          <w:szCs w:val="22"/>
          <w:lang w:eastAsia="ar-SA"/>
        </w:rPr>
        <w:lastRenderedPageBreak/>
        <w:t xml:space="preserve">W przypadku podpisania umowy z naszą firmą uwzględnimy w wystawionej fakturze 0% stawkę podatku VAT po przedstawieniu przez Zamawiającego zaświadczenia potwierdzającego, że wymieniony w zamówieniu skierowanym do Wykonawcy na </w:t>
      </w:r>
      <w:r w:rsidRPr="00934315">
        <w:rPr>
          <w:b/>
          <w:bCs/>
          <w:color w:val="000000"/>
          <w:sz w:val="22"/>
          <w:szCs w:val="22"/>
          <w:lang w:eastAsia="ar-SA"/>
        </w:rPr>
        <w:t>komputer stacjonarny</w:t>
      </w:r>
      <w:r>
        <w:rPr>
          <w:b/>
          <w:bCs/>
          <w:color w:val="000000"/>
          <w:sz w:val="22"/>
          <w:szCs w:val="22"/>
          <w:lang w:eastAsia="ar-SA"/>
        </w:rPr>
        <w:t xml:space="preserve"> (jednostkę centralną komputera)</w:t>
      </w:r>
      <w:r w:rsidRPr="00934315">
        <w:rPr>
          <w:color w:val="000000"/>
          <w:sz w:val="22"/>
          <w:szCs w:val="22"/>
          <w:lang w:eastAsia="ar-SA"/>
        </w:rPr>
        <w:t xml:space="preserve"> jest przeznaczony dla placówki oświatowej - zgodnie z art. 83 ust. 1 pkt 26 ustawy z dnia 11 marca 2004 r. o podatku od towarów i usług (t. j. Dz. U. 2011 Nr 177 poz. 1054 z późn. zm.).</w:t>
      </w:r>
    </w:p>
    <w:p w14:paraId="535915F1" w14:textId="47FB39CD" w:rsidR="00C40EE8" w:rsidRPr="00C40EE8" w:rsidRDefault="00C40EE8" w:rsidP="00C40EE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F84095">
        <w:rPr>
          <w:b/>
          <w:bCs/>
          <w:color w:val="000000"/>
          <w:sz w:val="22"/>
          <w:szCs w:val="22"/>
        </w:rPr>
        <w:t>Oświadczamy, że serwis gwarancji świadczony będzie przez producenta lub autoryzowanego przedstawiciela producenta</w:t>
      </w:r>
      <w:r>
        <w:rPr>
          <w:b/>
          <w:bCs/>
          <w:color w:val="000000"/>
          <w:sz w:val="22"/>
          <w:szCs w:val="22"/>
        </w:rPr>
        <w:t xml:space="preserve"> tj. ………………………..</w:t>
      </w:r>
    </w:p>
    <w:p w14:paraId="5A4BE0CA" w14:textId="77777777" w:rsidR="00F706A5" w:rsidRPr="006C0F22" w:rsidRDefault="00F706A5" w:rsidP="00F706A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64EEAC5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915AA9" w14:textId="77777777" w:rsidR="005371A2" w:rsidRPr="00E40801" w:rsidRDefault="005371A2" w:rsidP="005371A2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F4FF018" w14:textId="77777777" w:rsidR="005371A2" w:rsidRPr="00E40801" w:rsidRDefault="005371A2" w:rsidP="005371A2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8BA955F" w14:textId="77777777" w:rsidR="005371A2" w:rsidRPr="00E40801" w:rsidRDefault="005371A2" w:rsidP="005371A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71A2" w:rsidRPr="00E40801" w14:paraId="476977EF" w14:textId="77777777" w:rsidTr="000B41D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13062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9F564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 xml:space="preserve">Opis części zamówienia, którą wykonawca </w:t>
            </w:r>
          </w:p>
          <w:p w14:paraId="7C37FCB4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67D81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Nazwa podwykonawcy</w:t>
            </w:r>
            <w:r w:rsidRPr="00E40801">
              <w:rPr>
                <w:sz w:val="22"/>
                <w:szCs w:val="22"/>
              </w:rPr>
              <w:br/>
              <w:t>(o ile jest znana)</w:t>
            </w:r>
          </w:p>
        </w:tc>
      </w:tr>
      <w:tr w:rsidR="005371A2" w:rsidRPr="00E40801" w14:paraId="1FADE033" w14:textId="77777777" w:rsidTr="000B41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ADCE6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92B8F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8FC25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371A2" w:rsidRPr="00E40801" w14:paraId="1F2D5239" w14:textId="77777777" w:rsidTr="000B41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EC650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AD755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3C3DA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B807E3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Upoważnionymi do reprezentowania naszej firmy są następujące osoby:</w:t>
      </w:r>
    </w:p>
    <w:p w14:paraId="37134544" w14:textId="77777777" w:rsidR="005371A2" w:rsidRPr="00E40801" w:rsidRDefault="005371A2" w:rsidP="005371A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408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</w:p>
    <w:p w14:paraId="79550536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</w:r>
    </w:p>
    <w:p w14:paraId="4DB5DBB5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  <w:t xml:space="preserve"> </w:t>
      </w:r>
    </w:p>
    <w:p w14:paraId="54BA8898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31700E5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upoważnienie dla powyżej wskazanych osób wynika z następującego (ych) dokumentu(ów)</w:t>
      </w:r>
    </w:p>
    <w:p w14:paraId="748A0437" w14:textId="77777777" w:rsidR="005371A2" w:rsidRPr="00E40801" w:rsidRDefault="005371A2" w:rsidP="005371A2">
      <w:p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DD0A691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załącznikami do niniejszej oferty są:</w:t>
      </w:r>
    </w:p>
    <w:p w14:paraId="7892FACA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39AC09CD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……………………………………………..……………………………………………</w:t>
      </w:r>
    </w:p>
    <w:p w14:paraId="1800BF0A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5700BB1" w14:textId="4CEE2D8C" w:rsidR="00AA643F" w:rsidRPr="007E561B" w:rsidRDefault="005371A2" w:rsidP="007E561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113879BC" w14:textId="394F8C79" w:rsidR="00FE545C" w:rsidRPr="007E561B" w:rsidRDefault="005371A2" w:rsidP="007E561B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E4080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E40801">
        <w:rPr>
          <w:color w:val="FF0000"/>
          <w:sz w:val="22"/>
          <w:szCs w:val="22"/>
          <w:lang w:eastAsia="zh-CN"/>
        </w:rPr>
        <w:t>.</w:t>
      </w:r>
    </w:p>
    <w:sectPr w:rsidR="00FE545C" w:rsidRPr="007E561B" w:rsidSect="00FD49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2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153B4" w14:textId="77777777" w:rsidR="00FD493B" w:rsidRDefault="00FD493B">
      <w:r>
        <w:separator/>
      </w:r>
    </w:p>
  </w:endnote>
  <w:endnote w:type="continuationSeparator" w:id="0">
    <w:p w14:paraId="106CF7AD" w14:textId="77777777" w:rsidR="00FD493B" w:rsidRDefault="00FD4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C5ACF" w14:textId="77777777" w:rsidR="00FD493B" w:rsidRDefault="00FD493B">
      <w:r>
        <w:separator/>
      </w:r>
    </w:p>
  </w:footnote>
  <w:footnote w:type="continuationSeparator" w:id="0">
    <w:p w14:paraId="65A283E1" w14:textId="77777777" w:rsidR="00FD493B" w:rsidRDefault="00FD49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8B2179"/>
    <w:multiLevelType w:val="multilevel"/>
    <w:tmpl w:val="D26E61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1"/>
  </w:num>
  <w:num w:numId="4" w16cid:durableId="295570760">
    <w:abstractNumId w:val="4"/>
  </w:num>
  <w:num w:numId="5" w16cid:durableId="4656341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01120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D0E"/>
    <w:rsid w:val="00012286"/>
    <w:rsid w:val="0005466A"/>
    <w:rsid w:val="00066C75"/>
    <w:rsid w:val="000704FC"/>
    <w:rsid w:val="00071CCC"/>
    <w:rsid w:val="000A574A"/>
    <w:rsid w:val="000A73C0"/>
    <w:rsid w:val="000B731D"/>
    <w:rsid w:val="000D6134"/>
    <w:rsid w:val="000D7143"/>
    <w:rsid w:val="000E09C7"/>
    <w:rsid w:val="000F6589"/>
    <w:rsid w:val="00106636"/>
    <w:rsid w:val="001115E3"/>
    <w:rsid w:val="00116EC6"/>
    <w:rsid w:val="001801DD"/>
    <w:rsid w:val="001A775D"/>
    <w:rsid w:val="001D4612"/>
    <w:rsid w:val="001E448C"/>
    <w:rsid w:val="00207E98"/>
    <w:rsid w:val="002723B0"/>
    <w:rsid w:val="002A62F1"/>
    <w:rsid w:val="002F3454"/>
    <w:rsid w:val="00315A4A"/>
    <w:rsid w:val="00392510"/>
    <w:rsid w:val="003E6ADA"/>
    <w:rsid w:val="004177D4"/>
    <w:rsid w:val="004528E6"/>
    <w:rsid w:val="00482921"/>
    <w:rsid w:val="004B7300"/>
    <w:rsid w:val="004C6753"/>
    <w:rsid w:val="005371A2"/>
    <w:rsid w:val="00546577"/>
    <w:rsid w:val="0055705E"/>
    <w:rsid w:val="00572D4A"/>
    <w:rsid w:val="00593486"/>
    <w:rsid w:val="00595C87"/>
    <w:rsid w:val="005D2C65"/>
    <w:rsid w:val="005E6D94"/>
    <w:rsid w:val="005F63B1"/>
    <w:rsid w:val="00614492"/>
    <w:rsid w:val="00622D57"/>
    <w:rsid w:val="006315D3"/>
    <w:rsid w:val="0063384F"/>
    <w:rsid w:val="00643C6F"/>
    <w:rsid w:val="00646202"/>
    <w:rsid w:val="0065053D"/>
    <w:rsid w:val="0065290F"/>
    <w:rsid w:val="00670A7A"/>
    <w:rsid w:val="006815F6"/>
    <w:rsid w:val="006A22AF"/>
    <w:rsid w:val="0071709F"/>
    <w:rsid w:val="00725136"/>
    <w:rsid w:val="00750BFA"/>
    <w:rsid w:val="007622F6"/>
    <w:rsid w:val="007748F0"/>
    <w:rsid w:val="0079599C"/>
    <w:rsid w:val="007A167B"/>
    <w:rsid w:val="007A4321"/>
    <w:rsid w:val="007E561B"/>
    <w:rsid w:val="008135FF"/>
    <w:rsid w:val="00833933"/>
    <w:rsid w:val="00833F79"/>
    <w:rsid w:val="00853083"/>
    <w:rsid w:val="008A325E"/>
    <w:rsid w:val="008A7D32"/>
    <w:rsid w:val="008B2F0C"/>
    <w:rsid w:val="008B4928"/>
    <w:rsid w:val="008D2AB8"/>
    <w:rsid w:val="008D3D0E"/>
    <w:rsid w:val="008F1C66"/>
    <w:rsid w:val="00922A78"/>
    <w:rsid w:val="00947883"/>
    <w:rsid w:val="00970FE4"/>
    <w:rsid w:val="009B6B1D"/>
    <w:rsid w:val="009C2590"/>
    <w:rsid w:val="00A0022B"/>
    <w:rsid w:val="00A346FE"/>
    <w:rsid w:val="00A47B4D"/>
    <w:rsid w:val="00A83018"/>
    <w:rsid w:val="00AA643F"/>
    <w:rsid w:val="00B0091B"/>
    <w:rsid w:val="00B774DC"/>
    <w:rsid w:val="00BF23FE"/>
    <w:rsid w:val="00C358E1"/>
    <w:rsid w:val="00C40EE8"/>
    <w:rsid w:val="00C444B7"/>
    <w:rsid w:val="00C969A6"/>
    <w:rsid w:val="00CA7D36"/>
    <w:rsid w:val="00CB50BA"/>
    <w:rsid w:val="00CE408F"/>
    <w:rsid w:val="00CF07F1"/>
    <w:rsid w:val="00D24208"/>
    <w:rsid w:val="00D46DCD"/>
    <w:rsid w:val="00D470DB"/>
    <w:rsid w:val="00D60C38"/>
    <w:rsid w:val="00D66893"/>
    <w:rsid w:val="00D90ACB"/>
    <w:rsid w:val="00DC1500"/>
    <w:rsid w:val="00DC537A"/>
    <w:rsid w:val="00DD415E"/>
    <w:rsid w:val="00E14105"/>
    <w:rsid w:val="00E37481"/>
    <w:rsid w:val="00E44371"/>
    <w:rsid w:val="00E949B0"/>
    <w:rsid w:val="00EC0BEA"/>
    <w:rsid w:val="00ED0EAA"/>
    <w:rsid w:val="00EF333B"/>
    <w:rsid w:val="00F00591"/>
    <w:rsid w:val="00F141C8"/>
    <w:rsid w:val="00F50A2A"/>
    <w:rsid w:val="00F51688"/>
    <w:rsid w:val="00F53146"/>
    <w:rsid w:val="00F706A5"/>
    <w:rsid w:val="00F850E6"/>
    <w:rsid w:val="00F91018"/>
    <w:rsid w:val="00FA0F30"/>
    <w:rsid w:val="00FA51A4"/>
    <w:rsid w:val="00FD1F59"/>
    <w:rsid w:val="00FD493B"/>
    <w:rsid w:val="00FE545C"/>
    <w:rsid w:val="00FE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315D3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7E56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873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7</cp:revision>
  <cp:lastPrinted>2024-02-23T08:33:00Z</cp:lastPrinted>
  <dcterms:created xsi:type="dcterms:W3CDTF">2024-02-23T08:31:00Z</dcterms:created>
  <dcterms:modified xsi:type="dcterms:W3CDTF">2024-02-29T14:07:00Z</dcterms:modified>
</cp:coreProperties>
</file>