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70BE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70BE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70BE9">
        <w:rPr>
          <w:sz w:val="22"/>
          <w:szCs w:val="22"/>
        </w:rPr>
        <w:t>2024-03-06</w:t>
      </w:r>
    </w:p>
    <w:p w:rsidR="00670BE9" w:rsidRPr="00670BE9" w:rsidRDefault="00544860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670BE9" w:rsidRPr="00670BE9">
        <w:rPr>
          <w:b/>
          <w:bCs/>
          <w:sz w:val="22"/>
          <w:szCs w:val="22"/>
        </w:rPr>
        <w:t>kademia Górniczo - Hutnicza</w:t>
      </w:r>
    </w:p>
    <w:p w:rsidR="00670BE9" w:rsidRPr="00670BE9" w:rsidRDefault="00670BE9" w:rsidP="00FB7F50">
      <w:pPr>
        <w:spacing w:after="40"/>
        <w:rPr>
          <w:b/>
          <w:bCs/>
          <w:sz w:val="22"/>
          <w:szCs w:val="22"/>
        </w:rPr>
      </w:pPr>
      <w:r w:rsidRPr="00670BE9">
        <w:rPr>
          <w:b/>
          <w:bCs/>
          <w:sz w:val="22"/>
          <w:szCs w:val="22"/>
        </w:rPr>
        <w:t>im. Stanisława Staszica w Krakowie</w:t>
      </w:r>
    </w:p>
    <w:p w:rsidR="00FB7F50" w:rsidRPr="002245BE" w:rsidRDefault="00670BE9" w:rsidP="00FB7F50">
      <w:pPr>
        <w:spacing w:after="40"/>
        <w:rPr>
          <w:b/>
          <w:bCs/>
          <w:sz w:val="22"/>
          <w:szCs w:val="22"/>
        </w:rPr>
      </w:pPr>
      <w:r w:rsidRPr="00670BE9">
        <w:rPr>
          <w:b/>
          <w:bCs/>
          <w:sz w:val="22"/>
          <w:szCs w:val="22"/>
        </w:rPr>
        <w:t>Dział Zamówień Publicznych</w:t>
      </w:r>
    </w:p>
    <w:p w:rsidR="00FB7F50" w:rsidRPr="002245BE" w:rsidRDefault="00670BE9" w:rsidP="00FB7F50">
      <w:pPr>
        <w:rPr>
          <w:sz w:val="22"/>
          <w:szCs w:val="22"/>
        </w:rPr>
      </w:pPr>
      <w:r w:rsidRPr="00670BE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70BE9">
        <w:rPr>
          <w:sz w:val="22"/>
          <w:szCs w:val="22"/>
        </w:rPr>
        <w:t>30</w:t>
      </w:r>
    </w:p>
    <w:p w:rsidR="00FB7F50" w:rsidRPr="002245BE" w:rsidRDefault="00670BE9" w:rsidP="00FB7F50">
      <w:pPr>
        <w:rPr>
          <w:sz w:val="22"/>
          <w:szCs w:val="22"/>
        </w:rPr>
      </w:pPr>
      <w:r w:rsidRPr="00670BE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70BE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70BE9" w:rsidRPr="00607F9B" w:rsidTr="00546FF6">
        <w:trPr>
          <w:trHeight w:val="638"/>
        </w:trPr>
        <w:tc>
          <w:tcPr>
            <w:tcW w:w="959" w:type="dxa"/>
            <w:shd w:val="clear" w:color="auto" w:fill="auto"/>
          </w:tcPr>
          <w:p w:rsidR="00670BE9" w:rsidRPr="00607F9B" w:rsidRDefault="00670BE9" w:rsidP="00546F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0BE9" w:rsidRPr="00607F9B" w:rsidRDefault="00670BE9" w:rsidP="00546F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70BE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70BE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0BE9">
              <w:rPr>
                <w:b/>
                <w:bCs/>
                <w:sz w:val="22"/>
                <w:szCs w:val="22"/>
              </w:rPr>
              <w:t xml:space="preserve">Sukcesywne dostawy ciekłego azotu do zbiornika Zamawiającego w ilości 40 ton w okresie 12 miesięcy na potrzeby </w:t>
            </w:r>
            <w:proofErr w:type="spellStart"/>
            <w:r w:rsidRPr="00670BE9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70BE9">
              <w:rPr>
                <w:b/>
                <w:bCs/>
                <w:sz w:val="22"/>
                <w:szCs w:val="22"/>
              </w:rPr>
              <w:t xml:space="preserve"> - DE-dzp.272-34/24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0BE9">
              <w:rPr>
                <w:b/>
                <w:sz w:val="22"/>
                <w:szCs w:val="22"/>
              </w:rPr>
              <w:t>DE-dzp.272-34/24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0BE9" w:rsidTr="00546F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70BE9" w:rsidRPr="00D26ED6" w:rsidRDefault="00670BE9" w:rsidP="00546F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0BE9">
              <w:rPr>
                <w:b/>
                <w:sz w:val="22"/>
                <w:szCs w:val="22"/>
              </w:rPr>
              <w:t>Linde Gaz Polska Sp. z o.o.</w:t>
            </w:r>
          </w:p>
          <w:p w:rsidR="00670BE9" w:rsidRPr="009F0E5C" w:rsidRDefault="00670BE9" w:rsidP="00546FF6">
            <w:pPr>
              <w:jc w:val="both"/>
              <w:rPr>
                <w:bCs/>
                <w:sz w:val="22"/>
                <w:szCs w:val="22"/>
              </w:rPr>
            </w:pPr>
            <w:r w:rsidRPr="00670BE9">
              <w:rPr>
                <w:bCs/>
                <w:sz w:val="22"/>
                <w:szCs w:val="22"/>
              </w:rPr>
              <w:t>ul. Życzkowskiego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0BE9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70BE9" w:rsidRPr="009F0E5C" w:rsidRDefault="00670BE9" w:rsidP="00546FF6">
            <w:pPr>
              <w:jc w:val="both"/>
              <w:rPr>
                <w:bCs/>
                <w:sz w:val="22"/>
                <w:szCs w:val="22"/>
              </w:rPr>
            </w:pPr>
            <w:r w:rsidRPr="00670BE9">
              <w:rPr>
                <w:bCs/>
                <w:sz w:val="22"/>
                <w:szCs w:val="22"/>
              </w:rPr>
              <w:t>31-864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0BE9">
              <w:rPr>
                <w:bCs/>
                <w:sz w:val="22"/>
                <w:szCs w:val="22"/>
              </w:rPr>
              <w:t>Kraków</w:t>
            </w:r>
          </w:p>
          <w:p w:rsidR="00670BE9" w:rsidRPr="00D26ED6" w:rsidRDefault="00670BE9" w:rsidP="00546FF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70BE9">
              <w:rPr>
                <w:b/>
                <w:sz w:val="22"/>
                <w:szCs w:val="22"/>
              </w:rPr>
              <w:t>59 040.00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70BE9" w:rsidRDefault="00670BE9" w:rsidP="00546FF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843"/>
        <w:gridCol w:w="2126"/>
        <w:gridCol w:w="1985"/>
      </w:tblGrid>
      <w:tr w:rsidR="00544860" w:rsidRPr="008567C7" w:rsidTr="00544860">
        <w:trPr>
          <w:trHeight w:val="510"/>
        </w:trPr>
        <w:tc>
          <w:tcPr>
            <w:tcW w:w="709" w:type="dxa"/>
            <w:vAlign w:val="center"/>
          </w:tcPr>
          <w:p w:rsidR="00544860" w:rsidRPr="008567C7" w:rsidRDefault="005448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544860" w:rsidRPr="008567C7" w:rsidRDefault="005448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544860" w:rsidRPr="008567C7" w:rsidRDefault="005448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544860" w:rsidRPr="008567C7" w:rsidRDefault="005448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985" w:type="dxa"/>
            <w:vAlign w:val="center"/>
          </w:tcPr>
          <w:p w:rsidR="00544860" w:rsidRPr="008567C7" w:rsidRDefault="005448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44860" w:rsidRPr="008567C7" w:rsidTr="00544860">
        <w:tc>
          <w:tcPr>
            <w:tcW w:w="709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544860" w:rsidRPr="002B6761" w:rsidRDefault="00544860" w:rsidP="00546F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/>
                <w:sz w:val="18"/>
                <w:szCs w:val="18"/>
              </w:rPr>
              <w:t>Linde Gaz Polska Sp. z o.o.</w:t>
            </w:r>
          </w:p>
          <w:p w:rsidR="00544860" w:rsidRPr="008567C7" w:rsidRDefault="00544860" w:rsidP="00546F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ul. Życzkowskiego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4860" w:rsidRPr="001B7815" w:rsidRDefault="00544860" w:rsidP="00546F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31-864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544860" w:rsidRPr="008567C7" w:rsidTr="00544860">
        <w:tc>
          <w:tcPr>
            <w:tcW w:w="709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544860" w:rsidRPr="002B6761" w:rsidRDefault="00544860" w:rsidP="00546F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0BE9">
              <w:rPr>
                <w:rFonts w:ascii="Times New Roman" w:hAnsi="Times New Roman" w:cs="Times New Roman"/>
                <w:b/>
                <w:sz w:val="18"/>
                <w:szCs w:val="18"/>
              </w:rPr>
              <w:t>Messer</w:t>
            </w:r>
            <w:proofErr w:type="spellEnd"/>
            <w:r w:rsidRPr="00670BE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544860" w:rsidRPr="008567C7" w:rsidRDefault="00544860" w:rsidP="00546F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Maciejkowicka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4860" w:rsidRPr="001B7815" w:rsidRDefault="00544860" w:rsidP="00546F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41-503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</w:tc>
        <w:tc>
          <w:tcPr>
            <w:tcW w:w="1843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51,43</w:t>
            </w:r>
          </w:p>
        </w:tc>
        <w:tc>
          <w:tcPr>
            <w:tcW w:w="2126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81,43</w:t>
            </w:r>
          </w:p>
        </w:tc>
      </w:tr>
      <w:tr w:rsidR="00544860" w:rsidRPr="008567C7" w:rsidTr="00544860">
        <w:tc>
          <w:tcPr>
            <w:tcW w:w="709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:rsidR="00544860" w:rsidRPr="002B6761" w:rsidRDefault="00544860" w:rsidP="00546F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0BE9">
              <w:rPr>
                <w:rFonts w:ascii="Times New Roman" w:hAnsi="Times New Roman" w:cs="Times New Roman"/>
                <w:b/>
                <w:sz w:val="18"/>
                <w:szCs w:val="18"/>
              </w:rPr>
              <w:t>Air</w:t>
            </w:r>
            <w:proofErr w:type="spellEnd"/>
            <w:r w:rsidRPr="00670BE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Products Sp. z o.o.</w:t>
            </w:r>
          </w:p>
          <w:p w:rsidR="00544860" w:rsidRPr="008567C7" w:rsidRDefault="00544860" w:rsidP="00546F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Komitetu Obrony Robotników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4860" w:rsidRPr="001B7815" w:rsidRDefault="00544860" w:rsidP="00546F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02-146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0BE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33,49</w:t>
            </w:r>
          </w:p>
        </w:tc>
        <w:tc>
          <w:tcPr>
            <w:tcW w:w="2126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544860" w:rsidRPr="008567C7" w:rsidRDefault="00544860" w:rsidP="00546F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BE9">
              <w:rPr>
                <w:rFonts w:ascii="Times New Roman" w:hAnsi="Times New Roman" w:cs="Times New Roman"/>
                <w:sz w:val="18"/>
                <w:szCs w:val="18"/>
              </w:rPr>
              <w:t xml:space="preserve">  63,49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EAF" w:rsidRDefault="00537EAF">
      <w:r>
        <w:separator/>
      </w:r>
    </w:p>
  </w:endnote>
  <w:endnote w:type="continuationSeparator" w:id="0">
    <w:p w:rsidR="00537EAF" w:rsidRDefault="00537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EAF" w:rsidRDefault="00537EAF">
      <w:r>
        <w:separator/>
      </w:r>
    </w:p>
  </w:footnote>
  <w:footnote w:type="continuationSeparator" w:id="0">
    <w:p w:rsidR="00537EAF" w:rsidRDefault="00537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EA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7EAF"/>
    <w:rsid w:val="00544860"/>
    <w:rsid w:val="0054734E"/>
    <w:rsid w:val="00596FD7"/>
    <w:rsid w:val="005E5BFF"/>
    <w:rsid w:val="00607F9B"/>
    <w:rsid w:val="00644DCB"/>
    <w:rsid w:val="00657C1E"/>
    <w:rsid w:val="00670BE9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FD9A3"/>
  <w15:chartTrackingRefBased/>
  <w15:docId w15:val="{985901D0-7559-44D8-B513-9C88A07FE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2024-03-06T12:20:00Z</dcterms:created>
  <dcterms:modified xsi:type="dcterms:W3CDTF">2024-03-06T12:21:00Z</dcterms:modified>
</cp:coreProperties>
</file>