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EEFF5" w14:textId="77777777" w:rsidR="00930A96" w:rsidRPr="00892033" w:rsidRDefault="00C42223" w:rsidP="00930A96">
      <w:pPr>
        <w:spacing w:after="480"/>
        <w:jc w:val="right"/>
        <w:rPr>
          <w:sz w:val="22"/>
          <w:szCs w:val="22"/>
        </w:rPr>
      </w:pPr>
      <w:r w:rsidRPr="00892033">
        <w:rPr>
          <w:sz w:val="22"/>
          <w:szCs w:val="22"/>
        </w:rPr>
        <w:t>Poznań</w:t>
      </w:r>
      <w:r w:rsidR="00930A96" w:rsidRPr="00892033">
        <w:rPr>
          <w:sz w:val="22"/>
          <w:szCs w:val="22"/>
        </w:rPr>
        <w:t xml:space="preserve"> dnia: </w:t>
      </w:r>
      <w:r w:rsidRPr="00892033">
        <w:rPr>
          <w:sz w:val="22"/>
          <w:szCs w:val="22"/>
        </w:rPr>
        <w:t>2024-03-06</w:t>
      </w:r>
    </w:p>
    <w:p w14:paraId="4C184725" w14:textId="77777777" w:rsidR="00C42223" w:rsidRPr="00892033" w:rsidRDefault="00C42223" w:rsidP="00892033">
      <w:pPr>
        <w:spacing w:line="360" w:lineRule="auto"/>
        <w:rPr>
          <w:b/>
          <w:bCs/>
          <w:sz w:val="22"/>
          <w:szCs w:val="22"/>
        </w:rPr>
      </w:pPr>
      <w:r w:rsidRPr="00892033">
        <w:rPr>
          <w:b/>
          <w:bCs/>
          <w:sz w:val="22"/>
          <w:szCs w:val="22"/>
        </w:rPr>
        <w:t>Szpital Wojewódzki w Poznaniu</w:t>
      </w:r>
    </w:p>
    <w:p w14:paraId="5A6E38AC" w14:textId="77777777" w:rsidR="00930A96" w:rsidRPr="00892033" w:rsidRDefault="00C42223" w:rsidP="00892033">
      <w:pPr>
        <w:spacing w:line="360" w:lineRule="auto"/>
        <w:rPr>
          <w:b/>
          <w:bCs/>
          <w:sz w:val="22"/>
          <w:szCs w:val="22"/>
        </w:rPr>
      </w:pPr>
      <w:r w:rsidRPr="00892033">
        <w:rPr>
          <w:b/>
          <w:bCs/>
          <w:sz w:val="22"/>
          <w:szCs w:val="22"/>
        </w:rPr>
        <w:t>Dział Zamówień Publicznych</w:t>
      </w:r>
    </w:p>
    <w:p w14:paraId="5180FD58" w14:textId="6EBE0D8E" w:rsidR="00930A96" w:rsidRPr="00892033" w:rsidRDefault="00892033" w:rsidP="0089203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42223" w:rsidRPr="00892033">
        <w:rPr>
          <w:sz w:val="22"/>
          <w:szCs w:val="22"/>
        </w:rPr>
        <w:t>Juraszów</w:t>
      </w:r>
      <w:r w:rsidR="00930A96" w:rsidRPr="00892033">
        <w:rPr>
          <w:sz w:val="22"/>
          <w:szCs w:val="22"/>
        </w:rPr>
        <w:t xml:space="preserve"> </w:t>
      </w:r>
      <w:r w:rsidR="00C42223" w:rsidRPr="00892033">
        <w:rPr>
          <w:sz w:val="22"/>
          <w:szCs w:val="22"/>
        </w:rPr>
        <w:t>7/19</w:t>
      </w:r>
    </w:p>
    <w:p w14:paraId="5C83F128" w14:textId="77777777" w:rsidR="00930A96" w:rsidRPr="00892033" w:rsidRDefault="00C42223" w:rsidP="00892033">
      <w:pPr>
        <w:rPr>
          <w:sz w:val="22"/>
          <w:szCs w:val="22"/>
        </w:rPr>
      </w:pPr>
      <w:r w:rsidRPr="00892033">
        <w:rPr>
          <w:sz w:val="22"/>
          <w:szCs w:val="22"/>
        </w:rPr>
        <w:t>60-479</w:t>
      </w:r>
      <w:r w:rsidR="00930A96" w:rsidRPr="00892033">
        <w:rPr>
          <w:sz w:val="22"/>
          <w:szCs w:val="22"/>
        </w:rPr>
        <w:t xml:space="preserve"> </w:t>
      </w:r>
      <w:r w:rsidRPr="00892033">
        <w:rPr>
          <w:sz w:val="22"/>
          <w:szCs w:val="22"/>
        </w:rPr>
        <w:t>Poznań</w:t>
      </w:r>
    </w:p>
    <w:p w14:paraId="4680CD2F" w14:textId="77777777" w:rsidR="00930A96" w:rsidRPr="0089203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892033">
        <w:rPr>
          <w:b/>
          <w:sz w:val="22"/>
          <w:szCs w:val="22"/>
        </w:rPr>
        <w:t>WYKONAWCY</w:t>
      </w:r>
    </w:p>
    <w:p w14:paraId="564C5093" w14:textId="77777777" w:rsidR="00930A96" w:rsidRPr="00892033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892033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92033" w14:paraId="43D81D1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BC02B3" w14:textId="77777777" w:rsidR="00930A96" w:rsidRPr="00892033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892033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6FC06B0F" w14:textId="77777777" w:rsidR="00930A96" w:rsidRPr="0089203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892033">
              <w:rPr>
                <w:sz w:val="22"/>
                <w:szCs w:val="22"/>
              </w:rPr>
              <w:t xml:space="preserve">o zmianie treści Specyfikacji Warunków Zamówienia (dalej </w:t>
            </w:r>
            <w:r w:rsidRPr="00892033">
              <w:rPr>
                <w:b/>
                <w:bCs/>
                <w:sz w:val="22"/>
                <w:szCs w:val="22"/>
              </w:rPr>
              <w:t>SWZ</w:t>
            </w:r>
            <w:r w:rsidRPr="00892033">
              <w:rPr>
                <w:sz w:val="22"/>
                <w:szCs w:val="22"/>
              </w:rPr>
              <w:t>)</w:t>
            </w:r>
          </w:p>
        </w:tc>
      </w:tr>
    </w:tbl>
    <w:p w14:paraId="54E06134" w14:textId="77777777" w:rsidR="00930A96" w:rsidRPr="00892033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3EFDF908" w14:textId="77777777" w:rsidR="00930A96" w:rsidRPr="00892033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892033">
        <w:rPr>
          <w:rFonts w:eastAsia="Calibri"/>
          <w:sz w:val="22"/>
          <w:szCs w:val="22"/>
          <w:lang w:eastAsia="en-US"/>
        </w:rPr>
        <w:t xml:space="preserve">Dotyczy </w:t>
      </w:r>
      <w:r w:rsidRPr="00892033">
        <w:rPr>
          <w:sz w:val="22"/>
          <w:szCs w:val="22"/>
        </w:rPr>
        <w:t>postępowania o udzielenie zamówienia publicznego</w:t>
      </w:r>
      <w:r w:rsidRPr="00892033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92033" w14:paraId="3C532B50" w14:textId="77777777" w:rsidTr="00E03B3C">
        <w:tc>
          <w:tcPr>
            <w:tcW w:w="2269" w:type="dxa"/>
            <w:shd w:val="clear" w:color="auto" w:fill="auto"/>
          </w:tcPr>
          <w:p w14:paraId="30478C63" w14:textId="77777777" w:rsidR="00930A96" w:rsidRPr="0089203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892033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E17BB2" w14:textId="0B1C012D" w:rsidR="00930A96" w:rsidRPr="00892033" w:rsidRDefault="00C4222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892033">
              <w:rPr>
                <w:bCs/>
                <w:sz w:val="22"/>
                <w:szCs w:val="22"/>
              </w:rPr>
              <w:t xml:space="preserve">Wyroby medyczne - nici chirurgiczne, siatki, materiały hemostatyczne </w:t>
            </w:r>
            <w:r w:rsidR="001745CA">
              <w:rPr>
                <w:bCs/>
                <w:sz w:val="22"/>
                <w:szCs w:val="22"/>
              </w:rPr>
              <w:br/>
            </w:r>
            <w:r w:rsidRPr="00892033">
              <w:rPr>
                <w:bCs/>
                <w:sz w:val="22"/>
                <w:szCs w:val="22"/>
              </w:rPr>
              <w:t>dla wszystkich jednostek Szpitala</w:t>
            </w:r>
            <w:r w:rsidR="00930A96" w:rsidRPr="00892033">
              <w:rPr>
                <w:bCs/>
                <w:sz w:val="22"/>
                <w:szCs w:val="22"/>
              </w:rPr>
              <w:t>.</w:t>
            </w:r>
          </w:p>
        </w:tc>
      </w:tr>
      <w:tr w:rsidR="00C42223" w:rsidRPr="00892033" w14:paraId="6A62738B" w14:textId="77777777" w:rsidTr="005200DF">
        <w:tc>
          <w:tcPr>
            <w:tcW w:w="2269" w:type="dxa"/>
            <w:shd w:val="clear" w:color="auto" w:fill="auto"/>
          </w:tcPr>
          <w:p w14:paraId="5DB1791F" w14:textId="77777777" w:rsidR="00C42223" w:rsidRPr="00892033" w:rsidRDefault="00C42223" w:rsidP="005200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892033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808B07" w14:textId="77777777" w:rsidR="00C42223" w:rsidRPr="00892033" w:rsidRDefault="00C42223" w:rsidP="005200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892033">
              <w:rPr>
                <w:bCs/>
                <w:sz w:val="22"/>
                <w:szCs w:val="22"/>
              </w:rPr>
              <w:t>SZW/DZP/5/2024</w:t>
            </w:r>
          </w:p>
        </w:tc>
      </w:tr>
    </w:tbl>
    <w:p w14:paraId="5DF779D4" w14:textId="77777777" w:rsidR="00C42223" w:rsidRPr="00892033" w:rsidRDefault="005C0930" w:rsidP="00930A96">
      <w:pPr>
        <w:spacing w:before="480" w:after="120" w:line="360" w:lineRule="auto"/>
        <w:jc w:val="both"/>
        <w:rPr>
          <w:b/>
          <w:sz w:val="22"/>
          <w:szCs w:val="22"/>
        </w:rPr>
      </w:pPr>
      <w:r w:rsidRPr="00892033">
        <w:rPr>
          <w:sz w:val="22"/>
          <w:szCs w:val="22"/>
        </w:rPr>
        <w:t xml:space="preserve">Zamawiający, </w:t>
      </w:r>
      <w:r w:rsidR="00C42223" w:rsidRPr="00892033">
        <w:rPr>
          <w:b/>
          <w:sz w:val="22"/>
          <w:szCs w:val="22"/>
        </w:rPr>
        <w:t>Szpital Wojewódzki w Poznaniu</w:t>
      </w:r>
    </w:p>
    <w:p w14:paraId="7A09AE27" w14:textId="4C65C349" w:rsidR="00EF1037" w:rsidRDefault="00C42223" w:rsidP="00930A96">
      <w:pPr>
        <w:spacing w:before="480" w:after="120" w:line="360" w:lineRule="auto"/>
        <w:jc w:val="both"/>
        <w:rPr>
          <w:sz w:val="22"/>
          <w:szCs w:val="22"/>
        </w:rPr>
      </w:pPr>
      <w:r w:rsidRPr="00892033">
        <w:rPr>
          <w:b/>
          <w:sz w:val="22"/>
          <w:szCs w:val="22"/>
        </w:rPr>
        <w:t>Dział Zamówień Publicznych</w:t>
      </w:r>
      <w:r w:rsidR="005C0930" w:rsidRPr="00892033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892033">
        <w:rPr>
          <w:sz w:val="22"/>
          <w:szCs w:val="22"/>
        </w:rPr>
        <w:t>(</w:t>
      </w:r>
      <w:proofErr w:type="spellStart"/>
      <w:r w:rsidRPr="00892033">
        <w:rPr>
          <w:sz w:val="22"/>
          <w:szCs w:val="22"/>
        </w:rPr>
        <w:t>t.j</w:t>
      </w:r>
      <w:proofErr w:type="spellEnd"/>
      <w:r w:rsidRPr="00892033">
        <w:rPr>
          <w:sz w:val="22"/>
          <w:szCs w:val="22"/>
        </w:rPr>
        <w:t>. Dz. U. z 2023r. poz. 1605)</w:t>
      </w:r>
      <w:r w:rsidR="005C0930" w:rsidRPr="00892033">
        <w:rPr>
          <w:sz w:val="22"/>
          <w:szCs w:val="22"/>
        </w:rPr>
        <w:t xml:space="preserve">, </w:t>
      </w:r>
      <w:r w:rsidR="00EB3650" w:rsidRPr="00892033">
        <w:rPr>
          <w:sz w:val="22"/>
          <w:szCs w:val="22"/>
        </w:rPr>
        <w:t xml:space="preserve">informuje o </w:t>
      </w:r>
      <w:r w:rsidR="005C0930" w:rsidRPr="00892033">
        <w:rPr>
          <w:sz w:val="22"/>
          <w:szCs w:val="22"/>
        </w:rPr>
        <w:t>dokon</w:t>
      </w:r>
      <w:r w:rsidR="00EB3650" w:rsidRPr="00892033">
        <w:rPr>
          <w:sz w:val="22"/>
          <w:szCs w:val="22"/>
        </w:rPr>
        <w:t>aniu</w:t>
      </w:r>
      <w:r w:rsidR="005C0930" w:rsidRPr="00892033">
        <w:rPr>
          <w:sz w:val="22"/>
          <w:szCs w:val="22"/>
        </w:rPr>
        <w:t xml:space="preserve"> </w:t>
      </w:r>
      <w:r w:rsidR="00460DC4" w:rsidRPr="00892033">
        <w:rPr>
          <w:sz w:val="22"/>
          <w:szCs w:val="22"/>
        </w:rPr>
        <w:t>zmian</w:t>
      </w:r>
      <w:r w:rsidR="005C0930" w:rsidRPr="00892033">
        <w:rPr>
          <w:sz w:val="22"/>
          <w:szCs w:val="22"/>
        </w:rPr>
        <w:t xml:space="preserve"> </w:t>
      </w:r>
      <w:r w:rsidR="001745CA">
        <w:rPr>
          <w:sz w:val="22"/>
          <w:szCs w:val="22"/>
        </w:rPr>
        <w:br/>
      </w:r>
      <w:r w:rsidR="005C0930" w:rsidRPr="00892033">
        <w:rPr>
          <w:sz w:val="22"/>
          <w:szCs w:val="22"/>
        </w:rPr>
        <w:t>w z</w:t>
      </w:r>
      <w:r w:rsidR="00460DC4" w:rsidRPr="00892033">
        <w:rPr>
          <w:sz w:val="22"/>
          <w:szCs w:val="22"/>
        </w:rPr>
        <w:t>apis</w:t>
      </w:r>
      <w:r w:rsidR="005C0930" w:rsidRPr="00892033">
        <w:rPr>
          <w:sz w:val="22"/>
          <w:szCs w:val="22"/>
        </w:rPr>
        <w:t>ach</w:t>
      </w:r>
      <w:r w:rsidR="00460DC4" w:rsidRPr="00892033">
        <w:rPr>
          <w:sz w:val="22"/>
          <w:szCs w:val="22"/>
        </w:rPr>
        <w:t xml:space="preserve"> </w:t>
      </w:r>
      <w:r w:rsidR="0022485D" w:rsidRPr="00892033">
        <w:rPr>
          <w:sz w:val="22"/>
          <w:szCs w:val="22"/>
        </w:rPr>
        <w:t>SWZ</w:t>
      </w:r>
      <w:r w:rsidR="00460DC4" w:rsidRPr="00892033">
        <w:rPr>
          <w:sz w:val="22"/>
          <w:szCs w:val="22"/>
        </w:rPr>
        <w:t xml:space="preserve"> w następującym zakresie</w:t>
      </w:r>
      <w:r w:rsidR="00EF1037" w:rsidRPr="00892033">
        <w:rPr>
          <w:sz w:val="22"/>
          <w:szCs w:val="22"/>
        </w:rPr>
        <w:t>:</w:t>
      </w:r>
    </w:p>
    <w:p w14:paraId="15C2FE82" w14:textId="0C6CBE41" w:rsidR="001745CA" w:rsidRDefault="001745CA" w:rsidP="00930A96">
      <w:pPr>
        <w:spacing w:before="48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Modyfikuje się załącznik nr 2 do SWZ / załącznik nr 1 do umowy – Formularz asortymentowo – cenowy w zakresie:</w:t>
      </w:r>
    </w:p>
    <w:p w14:paraId="6DE5C090" w14:textId="77777777" w:rsidR="001745CA" w:rsidRDefault="001745CA" w:rsidP="001745CA">
      <w:pPr>
        <w:spacing w:line="360" w:lineRule="auto"/>
        <w:jc w:val="both"/>
        <w:rPr>
          <w:b/>
          <w:bCs/>
          <w:sz w:val="22"/>
          <w:szCs w:val="22"/>
        </w:rPr>
      </w:pPr>
    </w:p>
    <w:p w14:paraId="15BAFB77" w14:textId="3CA054E6" w:rsidR="001745CA" w:rsidRPr="001745CA" w:rsidRDefault="001745CA" w:rsidP="001745CA">
      <w:pPr>
        <w:spacing w:line="360" w:lineRule="auto"/>
        <w:jc w:val="both"/>
        <w:rPr>
          <w:b/>
          <w:bCs/>
          <w:sz w:val="22"/>
          <w:szCs w:val="22"/>
        </w:rPr>
      </w:pPr>
      <w:r w:rsidRPr="001745CA">
        <w:rPr>
          <w:b/>
          <w:bCs/>
          <w:sz w:val="22"/>
          <w:szCs w:val="22"/>
        </w:rPr>
        <w:t>Zadanie nr 10 – w pozycji 1 i 2</w:t>
      </w:r>
    </w:p>
    <w:p w14:paraId="369BE93D" w14:textId="1B094465" w:rsidR="001745CA" w:rsidRDefault="001745CA" w:rsidP="001745C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Było:</w:t>
      </w:r>
    </w:p>
    <w:p w14:paraId="6249BD84" w14:textId="367C2EC8" w:rsidR="001745CA" w:rsidRDefault="001745CA" w:rsidP="001745C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Igła 17 mm</w:t>
      </w:r>
    </w:p>
    <w:p w14:paraId="3CB8AC92" w14:textId="77777777" w:rsidR="001745CA" w:rsidRDefault="001745CA" w:rsidP="001745CA">
      <w:pPr>
        <w:spacing w:line="360" w:lineRule="auto"/>
        <w:jc w:val="both"/>
        <w:rPr>
          <w:sz w:val="22"/>
          <w:szCs w:val="22"/>
          <w:u w:val="single"/>
        </w:rPr>
      </w:pPr>
    </w:p>
    <w:p w14:paraId="184E0FFB" w14:textId="22193951" w:rsidR="001745CA" w:rsidRDefault="001745CA" w:rsidP="001745C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Jest (po zmianie):</w:t>
      </w:r>
    </w:p>
    <w:p w14:paraId="1069793E" w14:textId="79EDA6F4" w:rsidR="001745CA" w:rsidRDefault="001745CA" w:rsidP="001745C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Igła 26 mm</w:t>
      </w:r>
    </w:p>
    <w:p w14:paraId="1BB7C964" w14:textId="77777777" w:rsidR="001745CA" w:rsidRDefault="001745CA" w:rsidP="001745CA">
      <w:pPr>
        <w:spacing w:line="360" w:lineRule="auto"/>
        <w:jc w:val="both"/>
        <w:rPr>
          <w:b/>
          <w:bCs/>
          <w:sz w:val="22"/>
          <w:szCs w:val="22"/>
        </w:rPr>
      </w:pPr>
    </w:p>
    <w:p w14:paraId="7BD05AA9" w14:textId="357E1B07" w:rsidR="001745CA" w:rsidRPr="001745CA" w:rsidRDefault="001745CA" w:rsidP="001745CA">
      <w:pPr>
        <w:spacing w:line="360" w:lineRule="auto"/>
        <w:jc w:val="both"/>
        <w:rPr>
          <w:b/>
          <w:bCs/>
          <w:sz w:val="22"/>
          <w:szCs w:val="22"/>
        </w:rPr>
      </w:pPr>
      <w:r w:rsidRPr="001745CA">
        <w:rPr>
          <w:b/>
          <w:bCs/>
          <w:sz w:val="22"/>
          <w:szCs w:val="22"/>
        </w:rPr>
        <w:lastRenderedPageBreak/>
        <w:t>Zadanie nr 1</w:t>
      </w:r>
      <w:r w:rsidRPr="001745CA">
        <w:rPr>
          <w:b/>
          <w:bCs/>
          <w:sz w:val="22"/>
          <w:szCs w:val="22"/>
        </w:rPr>
        <w:t>3</w:t>
      </w:r>
      <w:r w:rsidRPr="001745CA">
        <w:rPr>
          <w:b/>
          <w:bCs/>
          <w:sz w:val="22"/>
          <w:szCs w:val="22"/>
        </w:rPr>
        <w:t xml:space="preserve"> – w pozycji </w:t>
      </w:r>
      <w:r w:rsidRPr="001745CA">
        <w:rPr>
          <w:b/>
          <w:bCs/>
          <w:sz w:val="22"/>
          <w:szCs w:val="22"/>
        </w:rPr>
        <w:t>4</w:t>
      </w:r>
    </w:p>
    <w:p w14:paraId="4E01ADC9" w14:textId="7371CD37" w:rsidR="001745CA" w:rsidRDefault="001745CA" w:rsidP="001745C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Było:</w:t>
      </w:r>
    </w:p>
    <w:p w14:paraId="325D7FFB" w14:textId="0EAC4104" w:rsidR="001745CA" w:rsidRDefault="001745CA" w:rsidP="001745CA">
      <w:pPr>
        <w:spacing w:line="360" w:lineRule="auto"/>
        <w:jc w:val="both"/>
        <w:rPr>
          <w:sz w:val="22"/>
          <w:szCs w:val="22"/>
        </w:rPr>
      </w:pPr>
      <w:bookmarkStart w:id="0" w:name="_Hlk160621504"/>
      <w:r>
        <w:rPr>
          <w:sz w:val="22"/>
          <w:szCs w:val="22"/>
        </w:rPr>
        <w:t>Szerokość siatki: 10 (cm) +/- 1</w:t>
      </w:r>
    </w:p>
    <w:bookmarkEnd w:id="0"/>
    <w:p w14:paraId="76494892" w14:textId="77777777" w:rsidR="001745CA" w:rsidRDefault="001745CA" w:rsidP="001745CA">
      <w:pPr>
        <w:spacing w:line="360" w:lineRule="auto"/>
        <w:jc w:val="both"/>
        <w:rPr>
          <w:sz w:val="22"/>
          <w:szCs w:val="22"/>
          <w:u w:val="single"/>
        </w:rPr>
      </w:pPr>
    </w:p>
    <w:p w14:paraId="1849E3FB" w14:textId="13C13635" w:rsidR="001745CA" w:rsidRDefault="001745CA" w:rsidP="001745CA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Jest (po zmianie):</w:t>
      </w:r>
    </w:p>
    <w:p w14:paraId="75B848E0" w14:textId="167D9F2D" w:rsidR="001745CA" w:rsidRDefault="001745CA" w:rsidP="001745C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Szerokość siatki: 1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(cm) +/- 1</w:t>
      </w:r>
    </w:p>
    <w:p w14:paraId="5FBF8148" w14:textId="77777777" w:rsidR="001745CA" w:rsidRDefault="001745CA" w:rsidP="00930A96">
      <w:pPr>
        <w:spacing w:before="480" w:after="120" w:line="360" w:lineRule="auto"/>
        <w:jc w:val="both"/>
        <w:rPr>
          <w:sz w:val="22"/>
          <w:szCs w:val="22"/>
        </w:rPr>
      </w:pPr>
    </w:p>
    <w:p w14:paraId="3200075C" w14:textId="77777777" w:rsidR="001745CA" w:rsidRPr="001745CA" w:rsidRDefault="001745CA" w:rsidP="001745C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1745CA">
        <w:rPr>
          <w:i/>
          <w:sz w:val="22"/>
          <w:szCs w:val="22"/>
        </w:rPr>
        <w:t>Zamawiający</w:t>
      </w:r>
    </w:p>
    <w:p w14:paraId="46271A2E" w14:textId="77777777" w:rsidR="001745CA" w:rsidRDefault="001745CA" w:rsidP="001745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52434AB" w14:textId="77777777" w:rsidR="001745CA" w:rsidRDefault="001745CA" w:rsidP="001745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057BC8" w14:textId="77777777" w:rsidR="001745CA" w:rsidRPr="0046562F" w:rsidRDefault="001745CA" w:rsidP="001745C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B060DEB" w14:textId="77777777" w:rsidR="005C0930" w:rsidRPr="00892033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892033" w:rsidSect="000220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AF53E" w14:textId="77777777" w:rsidR="000220BA" w:rsidRDefault="000220BA">
      <w:r>
        <w:separator/>
      </w:r>
    </w:p>
  </w:endnote>
  <w:endnote w:type="continuationSeparator" w:id="0">
    <w:p w14:paraId="16F62727" w14:textId="77777777" w:rsidR="000220BA" w:rsidRDefault="0002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D05B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21D5F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48FF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442DE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491A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44E9A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526D4" w14:textId="77777777" w:rsidR="00EF1037" w:rsidRDefault="00EF1037">
    <w:pPr>
      <w:pStyle w:val="Stopka"/>
      <w:tabs>
        <w:tab w:val="clear" w:pos="4536"/>
        <w:tab w:val="left" w:pos="6237"/>
      </w:tabs>
    </w:pPr>
  </w:p>
  <w:p w14:paraId="586F677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21D14" w14:textId="77777777" w:rsidR="000220BA" w:rsidRDefault="000220BA">
      <w:r>
        <w:separator/>
      </w:r>
    </w:p>
  </w:footnote>
  <w:footnote w:type="continuationSeparator" w:id="0">
    <w:p w14:paraId="2D3228BD" w14:textId="77777777" w:rsidR="000220BA" w:rsidRDefault="00022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57A06" w14:textId="77777777" w:rsidR="00C42223" w:rsidRDefault="00C422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1BF2F" w14:textId="77777777" w:rsidR="00C42223" w:rsidRDefault="00C422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47D46" w14:textId="77777777" w:rsidR="00C42223" w:rsidRDefault="00C422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0BA"/>
    <w:rsid w:val="000220BA"/>
    <w:rsid w:val="00057D02"/>
    <w:rsid w:val="000613E0"/>
    <w:rsid w:val="001745CA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92033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42223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BD57D"/>
  <w15:chartTrackingRefBased/>
  <w15:docId w15:val="{710F4180-18DF-49A8-9075-EEC8E7BFE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Małgorzata Watral-Duńska</cp:lastModifiedBy>
  <cp:revision>2</cp:revision>
  <cp:lastPrinted>2024-03-06T11:46:00Z</cp:lastPrinted>
  <dcterms:created xsi:type="dcterms:W3CDTF">2024-03-06T11:46:00Z</dcterms:created>
  <dcterms:modified xsi:type="dcterms:W3CDTF">2024-03-06T11:46:00Z</dcterms:modified>
</cp:coreProperties>
</file>