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45973FE8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F459D2" w:rsidRPr="003C0AF7">
        <w:rPr>
          <w:b/>
          <w:iCs/>
          <w:color w:val="000000"/>
          <w:lang w:eastAsia="x-none"/>
        </w:rPr>
        <w:t>dostaw</w:t>
      </w:r>
      <w:r w:rsidR="00CD6853">
        <w:rPr>
          <w:b/>
          <w:iCs/>
          <w:color w:val="000000"/>
          <w:lang w:eastAsia="x-none"/>
        </w:rPr>
        <w:t>a</w:t>
      </w:r>
      <w:r w:rsidR="00112EF8" w:rsidRPr="00112EF8">
        <w:rPr>
          <w:b/>
          <w:iCs/>
          <w:color w:val="000000"/>
          <w:lang w:eastAsia="x-none"/>
        </w:rPr>
        <w:t xml:space="preserve"> </w:t>
      </w:r>
      <w:proofErr w:type="spellStart"/>
      <w:r w:rsidR="002C5B9B">
        <w:rPr>
          <w:rFonts w:ascii="Arial" w:hAnsi="Arial" w:cs="Arial"/>
          <w:b/>
          <w:sz w:val="20"/>
          <w:szCs w:val="20"/>
        </w:rPr>
        <w:t>Dostawa</w:t>
      </w:r>
      <w:proofErr w:type="spellEnd"/>
      <w:r w:rsidR="002C5B9B">
        <w:rPr>
          <w:rFonts w:ascii="Arial" w:hAnsi="Arial" w:cs="Arial"/>
          <w:b/>
          <w:sz w:val="20"/>
          <w:szCs w:val="20"/>
        </w:rPr>
        <w:t xml:space="preserve"> wagi analitycznej dla </w:t>
      </w:r>
      <w:proofErr w:type="spellStart"/>
      <w:r w:rsidR="002C5B9B">
        <w:rPr>
          <w:rFonts w:ascii="Arial" w:hAnsi="Arial" w:cs="Arial"/>
          <w:b/>
          <w:sz w:val="20"/>
          <w:szCs w:val="20"/>
        </w:rPr>
        <w:t>WEiP</w:t>
      </w:r>
      <w:proofErr w:type="spellEnd"/>
      <w:r w:rsidR="002C5B9B">
        <w:rPr>
          <w:rFonts w:ascii="Arial" w:hAnsi="Arial" w:cs="Arial"/>
          <w:b/>
          <w:sz w:val="20"/>
          <w:szCs w:val="20"/>
        </w:rPr>
        <w:t xml:space="preserve"> DE-dzp.272-75/24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0058B880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773B3A">
        <w:trPr>
          <w:trHeight w:val="1021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Default="00E2111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1D011D9" w14:textId="77777777" w:rsidR="00773B3A" w:rsidRDefault="00773B3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D3508F" w14:textId="796E917B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0BBCA2" w14:textId="77777777" w:rsidR="00773B3A" w:rsidRDefault="00773B3A" w:rsidP="004E5131">
            <w:pPr>
              <w:rPr>
                <w:sz w:val="18"/>
                <w:szCs w:val="18"/>
              </w:rPr>
            </w:pPr>
          </w:p>
          <w:p w14:paraId="26FAAA93" w14:textId="77777777" w:rsidR="00773B3A" w:rsidRDefault="00773B3A" w:rsidP="004E5131">
            <w:pPr>
              <w:rPr>
                <w:sz w:val="18"/>
                <w:szCs w:val="18"/>
              </w:rPr>
            </w:pPr>
          </w:p>
          <w:p w14:paraId="3BC679A8" w14:textId="0C0E9870" w:rsidR="00E21113" w:rsidRPr="005D2C98" w:rsidRDefault="002C5B9B" w:rsidP="004E51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Waga analityczna</w:t>
            </w:r>
            <w:r w:rsidR="00112EF8" w:rsidRPr="00112EF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C7DE50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B39F3C" w14:textId="58037DC9" w:rsidR="00C16C38" w:rsidRDefault="00C16C38" w:rsidP="00CD6853">
            <w:pPr>
              <w:rPr>
                <w:b/>
                <w:bCs/>
                <w:sz w:val="18"/>
                <w:szCs w:val="18"/>
              </w:rPr>
            </w:pPr>
          </w:p>
          <w:p w14:paraId="4835F7AD" w14:textId="3622A9CC" w:rsidR="00C16C38" w:rsidRDefault="00C16C38" w:rsidP="00E211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C50DE4" w14:textId="77777777" w:rsidR="00CD6853" w:rsidRDefault="00CD6853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D2FFC56" w14:textId="18FD702C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2E873A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9FD0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1518C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96B72ED" w14:textId="49E37595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2D4DB350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</w:t>
            </w:r>
            <w:r w:rsidR="0078125D">
              <w:rPr>
                <w:sz w:val="18"/>
                <w:szCs w:val="18"/>
              </w:rPr>
              <w:t>………………………..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319E0E39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7777777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Powyższa cena zawiera podatek VAT w wysokości .......... 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4FB44B8" w14:textId="721AC802" w:rsidR="00C9110A" w:rsidRDefault="00C9110A" w:rsidP="00773B3A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 gwarancję minimalną</w:t>
      </w:r>
      <w:r w:rsidR="00773B3A">
        <w:rPr>
          <w:i/>
          <w:sz w:val="22"/>
          <w:szCs w:val="22"/>
        </w:rPr>
        <w:t xml:space="preserve"> tj.24 miesiące.</w:t>
      </w:r>
      <w:r>
        <w:rPr>
          <w:i/>
          <w:sz w:val="22"/>
          <w:szCs w:val="22"/>
        </w:rPr>
        <w:t xml:space="preserve">. </w:t>
      </w:r>
    </w:p>
    <w:p w14:paraId="51051AE3" w14:textId="77777777" w:rsidR="00BD4AE2" w:rsidRDefault="00BD4AE2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68C5E7E3" w14:textId="15F00121" w:rsidR="00BD4AE2" w:rsidRPr="00BD4AE2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>Termin realizacji zamówienia: do</w:t>
      </w:r>
      <w:r w:rsidR="00773B3A">
        <w:rPr>
          <w:b/>
          <w:sz w:val="22"/>
          <w:szCs w:val="22"/>
        </w:rPr>
        <w:t xml:space="preserve">  56</w:t>
      </w:r>
      <w:r>
        <w:rPr>
          <w:b/>
          <w:sz w:val="22"/>
          <w:szCs w:val="22"/>
        </w:rPr>
        <w:t xml:space="preserve"> </w:t>
      </w:r>
      <w:r w:rsidRPr="00BD4AE2">
        <w:rPr>
          <w:b/>
          <w:sz w:val="22"/>
          <w:szCs w:val="22"/>
        </w:rPr>
        <w:t xml:space="preserve">dni  </w:t>
      </w:r>
      <w:r w:rsidRPr="00BD4AE2">
        <w:rPr>
          <w:bCs/>
          <w:sz w:val="22"/>
          <w:szCs w:val="22"/>
        </w:rPr>
        <w:t>od daty podpisania umowy.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5C417" w14:textId="77777777" w:rsidR="00FC26F1" w:rsidRDefault="00FC26F1">
      <w:r>
        <w:separator/>
      </w:r>
    </w:p>
  </w:endnote>
  <w:endnote w:type="continuationSeparator" w:id="0">
    <w:p w14:paraId="18887F1A" w14:textId="77777777" w:rsidR="00FC26F1" w:rsidRDefault="00FC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7A698" w14:textId="77777777" w:rsidR="00FC26F1" w:rsidRDefault="00FC26F1">
      <w:r>
        <w:separator/>
      </w:r>
    </w:p>
  </w:footnote>
  <w:footnote w:type="continuationSeparator" w:id="0">
    <w:p w14:paraId="682449A0" w14:textId="77777777" w:rsidR="00FC26F1" w:rsidRDefault="00FC2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2EF8"/>
    <w:rsid w:val="00116EC6"/>
    <w:rsid w:val="001524A2"/>
    <w:rsid w:val="001801DD"/>
    <w:rsid w:val="001D4612"/>
    <w:rsid w:val="00207E98"/>
    <w:rsid w:val="002723B0"/>
    <w:rsid w:val="002C5B9B"/>
    <w:rsid w:val="00315A4A"/>
    <w:rsid w:val="00351DCD"/>
    <w:rsid w:val="003556A2"/>
    <w:rsid w:val="003831B5"/>
    <w:rsid w:val="003C2643"/>
    <w:rsid w:val="003D4E15"/>
    <w:rsid w:val="00422B23"/>
    <w:rsid w:val="0042769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C6C41"/>
    <w:rsid w:val="006D37DF"/>
    <w:rsid w:val="00773B3A"/>
    <w:rsid w:val="007748F0"/>
    <w:rsid w:val="0078125D"/>
    <w:rsid w:val="0078277E"/>
    <w:rsid w:val="007A4321"/>
    <w:rsid w:val="007D501F"/>
    <w:rsid w:val="00833933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D63E6"/>
    <w:rsid w:val="00B774DC"/>
    <w:rsid w:val="00BB2AC8"/>
    <w:rsid w:val="00BD4AE2"/>
    <w:rsid w:val="00C16C38"/>
    <w:rsid w:val="00C9110A"/>
    <w:rsid w:val="00C969A6"/>
    <w:rsid w:val="00CA7D36"/>
    <w:rsid w:val="00CD6853"/>
    <w:rsid w:val="00CF5F1A"/>
    <w:rsid w:val="00D24208"/>
    <w:rsid w:val="00D60C38"/>
    <w:rsid w:val="00D639EA"/>
    <w:rsid w:val="00D66893"/>
    <w:rsid w:val="00D90ACB"/>
    <w:rsid w:val="00DC1500"/>
    <w:rsid w:val="00E21113"/>
    <w:rsid w:val="00E44371"/>
    <w:rsid w:val="00E949B0"/>
    <w:rsid w:val="00EC0BEA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2024-02-23T12:06:00Z</cp:lastPrinted>
  <dcterms:created xsi:type="dcterms:W3CDTF">2024-02-16T12:37:00Z</dcterms:created>
  <dcterms:modified xsi:type="dcterms:W3CDTF">2024-02-23T12:06:00Z</dcterms:modified>
</cp:coreProperties>
</file>