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758D5" w14:textId="3CC75508" w:rsidR="00B048DA" w:rsidRPr="00353FDC" w:rsidRDefault="00DC6E86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DC6E86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DC6E86">
        <w:rPr>
          <w:rFonts w:ascii="Arial" w:hAnsi="Arial" w:cs="Arial"/>
        </w:rPr>
        <w:t>2024-0</w:t>
      </w:r>
      <w:r w:rsidR="00356220">
        <w:rPr>
          <w:rFonts w:ascii="Arial" w:hAnsi="Arial" w:cs="Arial"/>
        </w:rPr>
        <w:t>3</w:t>
      </w:r>
      <w:r w:rsidRPr="00DC6E86">
        <w:rPr>
          <w:rFonts w:ascii="Arial" w:hAnsi="Arial" w:cs="Arial"/>
        </w:rPr>
        <w:t>-</w:t>
      </w:r>
      <w:r w:rsidR="00356220">
        <w:rPr>
          <w:rFonts w:ascii="Arial" w:hAnsi="Arial" w:cs="Arial"/>
        </w:rPr>
        <w:t>05</w:t>
      </w:r>
    </w:p>
    <w:p w14:paraId="1767CA09" w14:textId="77777777" w:rsidR="00B048DA" w:rsidRPr="00353FDC" w:rsidRDefault="00DC6E86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DC6E86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3BE68E8" w14:textId="77777777" w:rsidR="00B048DA" w:rsidRPr="00353FDC" w:rsidRDefault="00DC6E86" w:rsidP="00B048DA">
      <w:pPr>
        <w:spacing w:line="360" w:lineRule="auto"/>
        <w:ind w:right="3969"/>
        <w:rPr>
          <w:rFonts w:ascii="Arial" w:hAnsi="Arial" w:cs="Arial"/>
        </w:rPr>
      </w:pPr>
      <w:r w:rsidRPr="00DC6E86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DC6E86">
        <w:rPr>
          <w:rFonts w:ascii="Arial" w:hAnsi="Arial" w:cs="Arial"/>
        </w:rPr>
        <w:t>66</w:t>
      </w:r>
    </w:p>
    <w:p w14:paraId="3ACB3126" w14:textId="77777777" w:rsidR="00B048DA" w:rsidRPr="00353FDC" w:rsidRDefault="00DC6E86" w:rsidP="00B048DA">
      <w:pPr>
        <w:ind w:right="3969"/>
        <w:rPr>
          <w:rFonts w:ascii="Arial" w:hAnsi="Arial" w:cs="Arial"/>
        </w:rPr>
      </w:pPr>
      <w:r w:rsidRPr="00DC6E86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DC6E86">
        <w:rPr>
          <w:rFonts w:ascii="Arial" w:hAnsi="Arial" w:cs="Arial"/>
        </w:rPr>
        <w:t>Kraków</w:t>
      </w:r>
    </w:p>
    <w:p w14:paraId="2029405F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9972D83" w14:textId="05F89751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CD1A83D" w14:textId="6F3E40E3" w:rsidR="005E2F26" w:rsidRPr="00524B34" w:rsidRDefault="005E2F26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Pismo: </w:t>
      </w:r>
      <w:r w:rsidR="00957404">
        <w:rPr>
          <w:rFonts w:ascii="Arial" w:hAnsi="Arial" w:cs="Arial"/>
          <w:bCs/>
          <w:sz w:val="18"/>
          <w:szCs w:val="18"/>
        </w:rPr>
        <w:t xml:space="preserve">SZP-271-48/23- </w:t>
      </w:r>
      <w:r w:rsidR="007059E4" w:rsidRPr="007059E4">
        <w:rPr>
          <w:rFonts w:ascii="Arial" w:hAnsi="Arial" w:cs="Arial"/>
          <w:bCs/>
          <w:sz w:val="18"/>
          <w:szCs w:val="18"/>
        </w:rPr>
        <w:t>12</w:t>
      </w:r>
      <w:r w:rsidR="0075426C" w:rsidRPr="007059E4">
        <w:rPr>
          <w:rFonts w:ascii="Arial" w:hAnsi="Arial" w:cs="Arial"/>
          <w:bCs/>
          <w:sz w:val="18"/>
          <w:szCs w:val="18"/>
        </w:rPr>
        <w:t>7</w:t>
      </w:r>
      <w:r w:rsidR="00957404" w:rsidRPr="007059E4">
        <w:rPr>
          <w:rFonts w:ascii="Arial" w:hAnsi="Arial" w:cs="Arial"/>
          <w:bCs/>
          <w:sz w:val="18"/>
          <w:szCs w:val="18"/>
        </w:rPr>
        <w:t>.EJK</w:t>
      </w:r>
    </w:p>
    <w:p w14:paraId="67B9F2D9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353FDC" w14:paraId="04758413" w14:textId="77777777" w:rsidTr="00B048DA">
        <w:tc>
          <w:tcPr>
            <w:tcW w:w="9498" w:type="dxa"/>
            <w:shd w:val="clear" w:color="auto" w:fill="F2F2F2"/>
            <w:hideMark/>
          </w:tcPr>
          <w:p w14:paraId="63A65D20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116E92E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004F7CDB" w14:textId="20335970" w:rsidR="005E2F26" w:rsidRPr="00353FDC" w:rsidRDefault="005E2F26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Dotyczy zadania 1</w:t>
            </w:r>
          </w:p>
        </w:tc>
      </w:tr>
    </w:tbl>
    <w:p w14:paraId="2B588E51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7F589139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7E7380BB" w14:textId="77777777" w:rsidTr="00B048DA">
        <w:tc>
          <w:tcPr>
            <w:tcW w:w="2269" w:type="dxa"/>
            <w:shd w:val="clear" w:color="auto" w:fill="auto"/>
          </w:tcPr>
          <w:p w14:paraId="03C842E4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34BAD469" w14:textId="7B65E36C" w:rsidR="00B048DA" w:rsidRPr="00353FDC" w:rsidRDefault="00DC6E8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C6E86">
              <w:rPr>
                <w:rFonts w:ascii="Arial" w:hAnsi="Arial" w:cs="Arial"/>
                <w:bCs/>
              </w:rPr>
              <w:t>Świadczenie  całodobowych usług transportu sanitarnego  pacjentów, krwi i jej składników oraz awaryjnego transportu leków.</w:t>
            </w:r>
          </w:p>
        </w:tc>
      </w:tr>
      <w:tr w:rsidR="00DC6E86" w:rsidRPr="00353FDC" w14:paraId="01FD6911" w14:textId="77777777" w:rsidTr="002F2B0B">
        <w:tc>
          <w:tcPr>
            <w:tcW w:w="2269" w:type="dxa"/>
            <w:shd w:val="clear" w:color="auto" w:fill="auto"/>
          </w:tcPr>
          <w:p w14:paraId="301E75CE" w14:textId="77777777" w:rsidR="00DC6E86" w:rsidRPr="00353FDC" w:rsidRDefault="00DC6E86" w:rsidP="002F2B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B9A1AA8" w14:textId="77777777" w:rsidR="00DC6E86" w:rsidRPr="00353FDC" w:rsidRDefault="00DC6E86" w:rsidP="002F2B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C6E86">
              <w:rPr>
                <w:rFonts w:ascii="Arial" w:hAnsi="Arial" w:cs="Arial"/>
                <w:bCs/>
              </w:rPr>
              <w:t>SZP-271-48-2023</w:t>
            </w:r>
          </w:p>
        </w:tc>
      </w:tr>
    </w:tbl>
    <w:p w14:paraId="71B44FF8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D6CD00A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DC6E86" w:rsidRPr="00DC6E86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DC6E86" w:rsidRPr="00DC6E86">
        <w:rPr>
          <w:rFonts w:ascii="Arial" w:hAnsi="Arial" w:cs="Arial"/>
        </w:rPr>
        <w:t>(t.j. Dz. U. z 2023r. poz. 1605)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C6E86" w14:paraId="7BCA2091" w14:textId="77777777" w:rsidTr="00356220">
        <w:trPr>
          <w:cantSplit/>
        </w:trPr>
        <w:tc>
          <w:tcPr>
            <w:tcW w:w="9498" w:type="dxa"/>
          </w:tcPr>
          <w:p w14:paraId="6BBB9C5E" w14:textId="6DEC21C8" w:rsidR="00DC6E86" w:rsidRDefault="00DC6E86" w:rsidP="002F2B0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="00356220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C6E86">
              <w:rPr>
                <w:rFonts w:ascii="Arial" w:hAnsi="Arial" w:cs="Arial"/>
                <w:color w:val="000000"/>
              </w:rPr>
              <w:t>Świadczenie  całodobowych usług transportu sanitarnego  krwi i jej składników oraz awaryjnego transportu leków.</w:t>
            </w:r>
          </w:p>
          <w:p w14:paraId="176AAB6D" w14:textId="41A7996D" w:rsidR="00DC6E86" w:rsidRPr="00B048DA" w:rsidRDefault="00DC6E86" w:rsidP="002F2B0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C6E86">
              <w:rPr>
                <w:rFonts w:ascii="Arial" w:hAnsi="Arial" w:cs="Arial"/>
                <w:b/>
              </w:rPr>
              <w:t xml:space="preserve">Liberandum </w:t>
            </w:r>
            <w:r w:rsidR="005E2F26">
              <w:rPr>
                <w:rFonts w:ascii="Arial" w:hAnsi="Arial" w:cs="Arial"/>
                <w:b/>
              </w:rPr>
              <w:t>Sp. z o.o.</w:t>
            </w:r>
          </w:p>
          <w:p w14:paraId="723F3003" w14:textId="0700D046" w:rsidR="00DC6E86" w:rsidRDefault="00DC6E86" w:rsidP="002F2B0B">
            <w:pPr>
              <w:spacing w:line="360" w:lineRule="auto"/>
              <w:rPr>
                <w:rFonts w:ascii="Arial" w:hAnsi="Arial" w:cs="Arial"/>
                <w:bCs/>
              </w:rPr>
            </w:pPr>
            <w:r w:rsidRPr="00DC6E86">
              <w:rPr>
                <w:rFonts w:ascii="Arial" w:hAnsi="Arial" w:cs="Arial"/>
                <w:bCs/>
              </w:rPr>
              <w:t xml:space="preserve">ul. </w:t>
            </w:r>
            <w:r w:rsidR="005E2F26">
              <w:rPr>
                <w:rFonts w:ascii="Arial" w:hAnsi="Arial" w:cs="Arial"/>
                <w:bCs/>
              </w:rPr>
              <w:t>Wielicka 207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D21E4DD" w14:textId="5142C770" w:rsidR="00DC6E86" w:rsidRPr="00B048DA" w:rsidRDefault="005E2F26" w:rsidP="002F2B0B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30-663</w:t>
            </w:r>
            <w:r w:rsidR="00DC6E86" w:rsidRPr="00B048DA">
              <w:rPr>
                <w:rFonts w:ascii="Arial" w:hAnsi="Arial" w:cs="Arial"/>
                <w:bCs/>
              </w:rPr>
              <w:t xml:space="preserve"> </w:t>
            </w:r>
            <w:r w:rsidR="00DC6E86" w:rsidRPr="00DC6E86">
              <w:rPr>
                <w:rFonts w:ascii="Arial" w:hAnsi="Arial" w:cs="Arial"/>
                <w:bCs/>
              </w:rPr>
              <w:t>Kraków</w:t>
            </w:r>
          </w:p>
          <w:p w14:paraId="1855E334" w14:textId="7D1C4E1E" w:rsidR="00DC6E86" w:rsidRPr="00B048DA" w:rsidRDefault="00DC6E86" w:rsidP="002F2B0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542FAB">
              <w:rPr>
                <w:rFonts w:ascii="Arial" w:hAnsi="Arial" w:cs="Arial"/>
                <w:b/>
              </w:rPr>
              <w:t xml:space="preserve"> </w:t>
            </w:r>
            <w:r w:rsidR="007059E4">
              <w:rPr>
                <w:rFonts w:ascii="Arial" w:hAnsi="Arial" w:cs="Arial"/>
                <w:b/>
              </w:rPr>
              <w:t xml:space="preserve">593 520,00 </w:t>
            </w:r>
            <w:r w:rsidRPr="00DC6E86">
              <w:rPr>
                <w:rFonts w:ascii="Arial" w:hAnsi="Arial" w:cs="Arial"/>
                <w:b/>
              </w:rPr>
              <w:t>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1FA118A" w14:textId="77777777" w:rsidR="00DC6E86" w:rsidRPr="00B048DA" w:rsidRDefault="00DC6E86" w:rsidP="002F2B0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17FB831" w14:textId="3F573B59" w:rsidR="00DC6E86" w:rsidRDefault="0075426C" w:rsidP="002F2B0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</w:t>
            </w:r>
            <w:r w:rsidR="00D54CB9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 w kryteriach określonych w SWZ.</w:t>
            </w:r>
          </w:p>
        </w:tc>
      </w:tr>
    </w:tbl>
    <w:p w14:paraId="145042AE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3B64E887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1AC52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0B69D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E8988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2F4B3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C6E86" w14:paraId="44D4AD7C" w14:textId="77777777" w:rsidTr="002F2B0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94655" w14:textId="77777777" w:rsidR="00DC6E86" w:rsidRPr="007D7932" w:rsidRDefault="00DC6E86" w:rsidP="002F2B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C6E86">
              <w:rPr>
                <w:rFonts w:ascii="Arial" w:hAnsi="Arial" w:cs="Arial"/>
                <w:sz w:val="22"/>
                <w:szCs w:val="22"/>
              </w:rPr>
              <w:t>Świadczenie  całodobowych usług transportu sanitarnego  pacjentów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BE2B4" w14:textId="77777777" w:rsidR="00DC6E86" w:rsidRPr="007D7932" w:rsidRDefault="00DC6E86" w:rsidP="002F2B0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6E86">
              <w:rPr>
                <w:rFonts w:ascii="Arial" w:hAnsi="Arial" w:cs="Arial"/>
                <w:b/>
                <w:bCs/>
                <w:sz w:val="22"/>
                <w:szCs w:val="22"/>
              </w:rPr>
              <w:t>Firma Marketingowo-Medyczna MARK-MED Sp. z o. o.</w:t>
            </w:r>
          </w:p>
          <w:p w14:paraId="1B44D33B" w14:textId="77777777" w:rsidR="00DC6E86" w:rsidRPr="007D7932" w:rsidRDefault="00DC6E86" w:rsidP="002F2B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osiedle Na Skarpie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C6E86">
              <w:rPr>
                <w:rFonts w:ascii="Arial" w:hAnsi="Arial" w:cs="Arial"/>
                <w:sz w:val="22"/>
                <w:szCs w:val="22"/>
              </w:rPr>
              <w:t>27/211a</w:t>
            </w:r>
          </w:p>
          <w:p w14:paraId="3A684EFB" w14:textId="77777777" w:rsidR="00DC6E86" w:rsidRPr="007D7932" w:rsidRDefault="00DC6E86" w:rsidP="002F2B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31-910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C6E86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AD723" w14:textId="77777777" w:rsidR="00DC6E86" w:rsidRPr="00DC6E86" w:rsidRDefault="00DC6E86" w:rsidP="002F2B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B0C3F65" w14:textId="7863572B" w:rsidR="00DC6E86" w:rsidRPr="00DC6E86" w:rsidRDefault="00DC6E86" w:rsidP="002F2B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2 - rok produkcji  uprzywilejowanych pojazdów do realizacji transportu pacjentów Szpitala - </w:t>
            </w:r>
            <w:r w:rsidR="00233F7C">
              <w:rPr>
                <w:rFonts w:ascii="Arial" w:hAnsi="Arial" w:cs="Arial"/>
                <w:sz w:val="22"/>
                <w:szCs w:val="22"/>
              </w:rPr>
              <w:t>1</w:t>
            </w:r>
            <w:r w:rsidRPr="00DC6E86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6FE8CBD2" w14:textId="60505B21" w:rsidR="00DC6E86" w:rsidRPr="007D7932" w:rsidRDefault="00DC6E86" w:rsidP="002F2B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3 - Liczba uprzywilejowanych pojazdów do realizacji transportu pacjentów Szpitala - </w:t>
            </w:r>
            <w:r w:rsidR="00542FAB">
              <w:rPr>
                <w:rFonts w:ascii="Arial" w:hAnsi="Arial" w:cs="Arial"/>
                <w:sz w:val="22"/>
                <w:szCs w:val="22"/>
              </w:rPr>
              <w:t>0</w:t>
            </w:r>
            <w:r w:rsidRPr="00DC6E86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03817" w14:textId="194882DC" w:rsidR="00DC6E86" w:rsidRPr="007D7932" w:rsidRDefault="00DC6E86" w:rsidP="002F2B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33F7C">
              <w:rPr>
                <w:rFonts w:ascii="Arial" w:hAnsi="Arial" w:cs="Arial"/>
                <w:sz w:val="22"/>
                <w:szCs w:val="22"/>
              </w:rPr>
              <w:t>7</w:t>
            </w:r>
            <w:r w:rsidRPr="00DC6E8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DC6E86" w14:paraId="3F8D3C0B" w14:textId="77777777" w:rsidTr="002F2B0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053CD" w14:textId="77777777" w:rsidR="00DC6E86" w:rsidRPr="007D7932" w:rsidRDefault="00DC6E86" w:rsidP="002F2B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C6E86">
              <w:rPr>
                <w:rFonts w:ascii="Arial" w:hAnsi="Arial" w:cs="Arial"/>
                <w:sz w:val="22"/>
                <w:szCs w:val="22"/>
              </w:rPr>
              <w:t>Świadczenie  całodobowych usług transportu sanitarnego  pacjentów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AC93" w14:textId="42102AB3" w:rsidR="00DC6E86" w:rsidRPr="007D7932" w:rsidRDefault="00DC6E86" w:rsidP="002F2B0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6E8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Liberandum </w:t>
            </w:r>
            <w:r w:rsidR="005E2F26">
              <w:rPr>
                <w:rFonts w:ascii="Arial" w:hAnsi="Arial" w:cs="Arial"/>
                <w:b/>
                <w:bCs/>
                <w:sz w:val="22"/>
                <w:szCs w:val="22"/>
              </w:rPr>
              <w:t>Sp. z o.o.</w:t>
            </w:r>
          </w:p>
          <w:p w14:paraId="14C859B9" w14:textId="133679F0" w:rsidR="00DC6E86" w:rsidRPr="007D7932" w:rsidRDefault="00DC6E86" w:rsidP="002F2B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5E2F26">
              <w:rPr>
                <w:rFonts w:ascii="Arial" w:hAnsi="Arial" w:cs="Arial"/>
                <w:sz w:val="22"/>
                <w:szCs w:val="22"/>
              </w:rPr>
              <w:t>Wielicka 207</w:t>
            </w:r>
          </w:p>
          <w:p w14:paraId="6526CB46" w14:textId="45C1CF50" w:rsidR="00DC6E86" w:rsidRPr="007D7932" w:rsidRDefault="005E2F26" w:rsidP="002F2B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30-663</w:t>
            </w:r>
            <w:r w:rsidR="00DC6E86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C6E86" w:rsidRPr="00DC6E86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117B2" w14:textId="77777777" w:rsidR="00DC6E86" w:rsidRPr="00DC6E86" w:rsidRDefault="00DC6E86" w:rsidP="002F2B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1 - Cena - 52.28</w:t>
            </w:r>
          </w:p>
          <w:p w14:paraId="6E06C447" w14:textId="4B5436E6" w:rsidR="00DC6E86" w:rsidRPr="00DC6E86" w:rsidRDefault="00DC6E86" w:rsidP="002F2B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2 - rok produkcji  uprzywilejowanych pojazdów do realizacji transportu pacjentów Szpitala - </w:t>
            </w:r>
            <w:r w:rsidR="005E2F26">
              <w:rPr>
                <w:rFonts w:ascii="Arial" w:hAnsi="Arial" w:cs="Arial"/>
                <w:sz w:val="22"/>
                <w:szCs w:val="22"/>
              </w:rPr>
              <w:t>2</w:t>
            </w:r>
            <w:r w:rsidRPr="00DC6E86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14A4D5FA" w14:textId="78CAE101" w:rsidR="00DC6E86" w:rsidRPr="007D7932" w:rsidRDefault="00DC6E86" w:rsidP="002F2B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3 - Liczba uprzywilejowanych pojazdów do realizacji transportu pacjentów Szpitala - </w:t>
            </w:r>
            <w:r w:rsidR="005E2F26">
              <w:rPr>
                <w:rFonts w:ascii="Arial" w:hAnsi="Arial" w:cs="Arial"/>
                <w:sz w:val="22"/>
                <w:szCs w:val="22"/>
              </w:rPr>
              <w:t>2</w:t>
            </w:r>
            <w:r w:rsidRPr="00DC6E86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186CE" w14:textId="4E9633E0" w:rsidR="00DC6E86" w:rsidRPr="007D7932" w:rsidRDefault="00DC6E86" w:rsidP="002F2B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5E2F26">
              <w:rPr>
                <w:rFonts w:ascii="Arial" w:hAnsi="Arial" w:cs="Arial"/>
                <w:sz w:val="22"/>
                <w:szCs w:val="22"/>
              </w:rPr>
              <w:t>9</w:t>
            </w:r>
            <w:r w:rsidRPr="00DC6E86">
              <w:rPr>
                <w:rFonts w:ascii="Arial" w:hAnsi="Arial" w:cs="Arial"/>
                <w:sz w:val="22"/>
                <w:szCs w:val="22"/>
              </w:rPr>
              <w:t>2,28</w:t>
            </w:r>
          </w:p>
        </w:tc>
      </w:tr>
    </w:tbl>
    <w:p w14:paraId="1979AAD8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  <w:bookmarkEnd w:id="0"/>
    </w:p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E8B0A" w14:textId="77777777" w:rsidR="00722C51" w:rsidRDefault="00722C51">
      <w:r>
        <w:separator/>
      </w:r>
    </w:p>
  </w:endnote>
  <w:endnote w:type="continuationSeparator" w:id="0">
    <w:p w14:paraId="3B25FEB7" w14:textId="77777777" w:rsidR="00722C51" w:rsidRDefault="00722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E59DB" w14:textId="77777777" w:rsidR="00DC6E86" w:rsidRDefault="00DC6E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8B828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B5DB0E4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4581D48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82581" w14:textId="77777777" w:rsidR="00DC6E86" w:rsidRDefault="00DC6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99677" w14:textId="77777777" w:rsidR="00722C51" w:rsidRDefault="00722C51">
      <w:r>
        <w:separator/>
      </w:r>
    </w:p>
  </w:footnote>
  <w:footnote w:type="continuationSeparator" w:id="0">
    <w:p w14:paraId="737D4A11" w14:textId="77777777" w:rsidR="00722C51" w:rsidRDefault="00722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8E9AA" w14:textId="77777777" w:rsidR="00DC6E86" w:rsidRDefault="00DC6E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672D8" w14:textId="77777777" w:rsidR="00DC6E86" w:rsidRDefault="00DC6E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1F6C0" w14:textId="77777777" w:rsidR="00DC6E86" w:rsidRDefault="00DC6E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83E"/>
    <w:rsid w:val="00022322"/>
    <w:rsid w:val="00042497"/>
    <w:rsid w:val="000C1E6F"/>
    <w:rsid w:val="000E4E56"/>
    <w:rsid w:val="001A1468"/>
    <w:rsid w:val="001B7815"/>
    <w:rsid w:val="001D1EEC"/>
    <w:rsid w:val="00211A34"/>
    <w:rsid w:val="00233F7C"/>
    <w:rsid w:val="002B1E4F"/>
    <w:rsid w:val="002B6761"/>
    <w:rsid w:val="003445A0"/>
    <w:rsid w:val="00356220"/>
    <w:rsid w:val="003A0AFC"/>
    <w:rsid w:val="003B1647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2FAB"/>
    <w:rsid w:val="0054734E"/>
    <w:rsid w:val="00596EA3"/>
    <w:rsid w:val="00596FD7"/>
    <w:rsid w:val="005E2F26"/>
    <w:rsid w:val="005E5BFF"/>
    <w:rsid w:val="00607F9B"/>
    <w:rsid w:val="00644DCB"/>
    <w:rsid w:val="00657C1E"/>
    <w:rsid w:val="006E3089"/>
    <w:rsid w:val="007059E4"/>
    <w:rsid w:val="00712C39"/>
    <w:rsid w:val="00722C51"/>
    <w:rsid w:val="0075426C"/>
    <w:rsid w:val="00756CDA"/>
    <w:rsid w:val="007E2ACC"/>
    <w:rsid w:val="007E2B7D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7404"/>
    <w:rsid w:val="0097748A"/>
    <w:rsid w:val="00992FF5"/>
    <w:rsid w:val="009C783E"/>
    <w:rsid w:val="009F0E5C"/>
    <w:rsid w:val="00A029B8"/>
    <w:rsid w:val="00A91321"/>
    <w:rsid w:val="00AA02AC"/>
    <w:rsid w:val="00AD51D9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35BF2"/>
    <w:rsid w:val="00D42C90"/>
    <w:rsid w:val="00D54CB9"/>
    <w:rsid w:val="00D8427E"/>
    <w:rsid w:val="00DC6E86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FD2AC8"/>
  <w15:chartTrackingRefBased/>
  <w15:docId w15:val="{CEE25120-E50C-424A-84F1-D41099BCE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34</TotalTime>
  <Pages>2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2024-03-05T08:39:00Z</cp:lastPrinted>
  <dcterms:created xsi:type="dcterms:W3CDTF">2024-03-05T08:41:00Z</dcterms:created>
  <dcterms:modified xsi:type="dcterms:W3CDTF">2024-03-05T13:49:00Z</dcterms:modified>
</cp:coreProperties>
</file>