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NAZWA WYKONAWCY:……………………………………………………………………..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rPr>
          <w:sz w:val="22"/>
          <w:szCs w:val="22"/>
        </w:rPr>
      </w:pPr>
      <w:r w:rsidRPr="00A216A2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ADRES:………………………………………………………………………………………….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Adres zamieszkania (dotyczy osób prowadzących działalność gospodarczą):…………………..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TEL.………………………………………………………………………………………………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FAX ……………………………………………………………………………………………..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E-MAIL…………………………………………………………………………………………..</w:t>
      </w:r>
    </w:p>
    <w:p w:rsidR="00AF14B1" w:rsidRPr="00A216A2" w:rsidRDefault="00AF14B1" w:rsidP="00AF14B1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A216A2">
        <w:rPr>
          <w:sz w:val="22"/>
          <w:szCs w:val="22"/>
        </w:rPr>
        <w:t>NIP…………………………………. REGON:……………………………………………….....</w:t>
      </w:r>
    </w:p>
    <w:p w:rsidR="008D2AB8" w:rsidRPr="0022732C" w:rsidRDefault="00AF14B1" w:rsidP="00AF14B1">
      <w:pPr>
        <w:tabs>
          <w:tab w:val="right" w:pos="9000"/>
        </w:tabs>
        <w:spacing w:line="360" w:lineRule="auto"/>
        <w:rPr>
          <w:sz w:val="22"/>
        </w:rPr>
      </w:pPr>
      <w:r w:rsidRPr="00A216A2">
        <w:rPr>
          <w:sz w:val="22"/>
          <w:szCs w:val="22"/>
        </w:rPr>
        <w:t>BANK/ NR KONTA …………………………………………………………………………….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Akademia Górniczo - Hutnicza</w:t>
      </w:r>
    </w:p>
    <w:p w:rsidR="00A15AE6" w:rsidRPr="00A15AE6" w:rsidRDefault="00A15AE6" w:rsidP="008D2AB8">
      <w:pPr>
        <w:ind w:right="-110"/>
        <w:rPr>
          <w:b/>
        </w:rPr>
      </w:pPr>
      <w:r w:rsidRPr="00A15AE6">
        <w:rPr>
          <w:b/>
        </w:rPr>
        <w:t>im. Stanisława Staszica w Krakowie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A15AE6" w:rsidP="008D2AB8">
      <w:pPr>
        <w:ind w:right="-110"/>
        <w:rPr>
          <w:b/>
        </w:rPr>
      </w:pPr>
      <w:r w:rsidRPr="00A15AE6">
        <w:rPr>
          <w:b/>
        </w:rPr>
        <w:t>Al. Mickiewicza</w:t>
      </w:r>
      <w:r w:rsidR="008D2AB8">
        <w:rPr>
          <w:b/>
        </w:rPr>
        <w:t xml:space="preserve"> </w:t>
      </w:r>
      <w:r w:rsidRPr="00A15AE6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A15AE6" w:rsidP="008D2AB8">
      <w:pPr>
        <w:rPr>
          <w:b/>
        </w:rPr>
      </w:pPr>
      <w:r w:rsidRPr="00A15AE6">
        <w:rPr>
          <w:b/>
        </w:rPr>
        <w:t>30-059</w:t>
      </w:r>
      <w:r w:rsidR="008D2AB8">
        <w:rPr>
          <w:b/>
        </w:rPr>
        <w:t xml:space="preserve"> </w:t>
      </w:r>
      <w:r w:rsidRPr="00A15AE6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041606">
      <w:pPr>
        <w:widowControl w:val="0"/>
        <w:jc w:val="both"/>
      </w:pPr>
      <w:bookmarkStart w:id="0" w:name="_GoBack"/>
      <w:bookmarkEnd w:id="0"/>
      <w:r>
        <w:t xml:space="preserve">Przystępując do postępowania o udzielenie zamówienia publicznego, którego przedmiotem jest </w:t>
      </w:r>
      <w:r w:rsidR="00F87CBE" w:rsidRPr="00F87CBE">
        <w:rPr>
          <w:b/>
        </w:rPr>
        <w:t>dostawa i montaż mebli oraz wyposażenia i urządzeń AGD do pomieszczeń na 7 piętrze w budynku D-8 AGH w Krakowie - DE-dzp.272-67/24</w:t>
      </w:r>
      <w:r w:rsidR="00F87CBE">
        <w:rPr>
          <w:b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F87CBE" w:rsidRDefault="00F87CBE" w:rsidP="008D2AB8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>Zadanie nr 1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</w:t>
      </w:r>
      <w:r w:rsidR="00911102">
        <w:rPr>
          <w:b/>
        </w:rPr>
        <w:t xml:space="preserve"> za całość przedmiotu zamówienia</w:t>
      </w:r>
      <w:r>
        <w:rPr>
          <w:b/>
        </w:rPr>
        <w:t>:   .............................</w:t>
      </w:r>
      <w:r w:rsidR="00911102">
        <w:rPr>
          <w:b/>
        </w:rPr>
        <w:t xml:space="preserve"> </w:t>
      </w:r>
      <w:r>
        <w:rPr>
          <w:b/>
        </w:rPr>
        <w:t>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</w:t>
      </w:r>
      <w:r w:rsidR="005354BB">
        <w:rPr>
          <w:b/>
        </w:rPr>
        <w:t xml:space="preserve"> za całość przedmiotu zamówienia</w:t>
      </w:r>
      <w:r>
        <w:rPr>
          <w:b/>
        </w:rPr>
        <w:t>: .</w:t>
      </w:r>
      <w:r w:rsidR="005354BB">
        <w:rPr>
          <w:b/>
        </w:rPr>
        <w:t>.</w:t>
      </w:r>
      <w:r>
        <w:rPr>
          <w:b/>
        </w:rPr>
        <w:t>............................</w:t>
      </w:r>
      <w:r w:rsidR="005354BB">
        <w:rPr>
          <w:b/>
        </w:rPr>
        <w:t xml:space="preserve"> </w:t>
      </w:r>
      <w:r>
        <w:rPr>
          <w:b/>
        </w:rPr>
        <w:t>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brutto:</w:t>
      </w:r>
      <w:r w:rsidR="005354BB">
        <w:t xml:space="preserve"> </w:t>
      </w:r>
      <w:r w:rsidRPr="00FB1B4F">
        <w:t>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</w:t>
      </w:r>
      <w:r w:rsidR="005354BB">
        <w:t xml:space="preserve"> </w:t>
      </w:r>
      <w:r>
        <w:t xml:space="preserve">podatek VAT w wysokości </w:t>
      </w:r>
      <w:r w:rsidR="005354BB">
        <w:t>23</w:t>
      </w:r>
      <w:r>
        <w:t xml:space="preserve"> % tj.</w:t>
      </w:r>
      <w:r w:rsidR="005354BB">
        <w:t xml:space="preserve"> </w:t>
      </w:r>
      <w:r>
        <w:t>…………………….PLN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="005354BB" w:rsidRPr="005354BB">
        <w:t xml:space="preserve">do </w:t>
      </w:r>
      <w:r w:rsidR="00F87CBE">
        <w:t>49</w:t>
      </w:r>
      <w:r w:rsidR="005354BB" w:rsidRPr="005354BB">
        <w:t xml:space="preserve"> dni od daty podpisania umowy</w:t>
      </w:r>
    </w:p>
    <w:p w:rsidR="008D2AB8" w:rsidRDefault="008D2AB8" w:rsidP="00AF14B1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 w:rsidR="005354BB">
        <w:t xml:space="preserve">…………..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2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 PLN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 PLN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87CBE" w:rsidRDefault="00F87CBE" w:rsidP="00F87CBE">
      <w:pPr>
        <w:pStyle w:val="Tekstpodstawowy"/>
      </w:pPr>
      <w:r>
        <w:t>Powyższa cena zawiera podatek VAT w wysokości 23 % tj. …………………….PLN</w:t>
      </w:r>
    </w:p>
    <w:p w:rsidR="00F87CBE" w:rsidRDefault="00F87CBE" w:rsidP="00F87CBE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35</w:t>
      </w:r>
      <w:r w:rsidRPr="005354BB">
        <w:t xml:space="preserve"> dni od daty podpisania umowy</w:t>
      </w:r>
    </w:p>
    <w:p w:rsidR="00F87CBE" w:rsidRDefault="00F87CBE" w:rsidP="00F87CBE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………….. miesięcy (</w:t>
      </w:r>
      <w:r w:rsidRPr="0022732C">
        <w:rPr>
          <w:i/>
          <w:highlight w:val="yellow"/>
        </w:rPr>
        <w:t>kryterium oceny ofert)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 w:rsidRPr="00F87CBE">
        <w:rPr>
          <w:b/>
          <w:highlight w:val="darkGray"/>
        </w:rPr>
        <w:t xml:space="preserve">Zadanie nr </w:t>
      </w:r>
      <w:r>
        <w:rPr>
          <w:b/>
          <w:highlight w:val="darkGray"/>
        </w:rPr>
        <w:t>3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przedmiotu zamówienia:   ............................. PLN</w:t>
      </w:r>
    </w:p>
    <w:p w:rsidR="00F87CBE" w:rsidRDefault="00F87CBE" w:rsidP="00F87CBE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przedmiotu zamówienia: .............................. PLN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</w:pPr>
      <w:r w:rsidRPr="00FB1B4F">
        <w:t>Słownie brutto:</w:t>
      </w:r>
      <w:r>
        <w:t xml:space="preserve"> </w:t>
      </w:r>
      <w:r w:rsidRPr="00FB1B4F">
        <w:t>.......................................................................................................................</w:t>
      </w:r>
    </w:p>
    <w:p w:rsidR="00F87CBE" w:rsidRPr="00FB1B4F" w:rsidRDefault="00F87CBE" w:rsidP="00F87CBE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F87CBE" w:rsidRDefault="00F87CBE" w:rsidP="00F87CBE">
      <w:pPr>
        <w:pStyle w:val="Tekstpodstawowy"/>
      </w:pPr>
      <w:r>
        <w:t>Powyższa cena zawiera podatek VAT w wysokości 23 % tj. …………………….PLN</w:t>
      </w:r>
    </w:p>
    <w:p w:rsidR="00F87CBE" w:rsidRDefault="00F87CBE" w:rsidP="00F87CBE">
      <w:pPr>
        <w:widowControl w:val="0"/>
        <w:jc w:val="both"/>
        <w:rPr>
          <w:b/>
        </w:rPr>
      </w:pPr>
      <w:r>
        <w:rPr>
          <w:b/>
        </w:rPr>
        <w:t xml:space="preserve">Termin realizacji umowy: </w:t>
      </w:r>
      <w:r w:rsidRPr="005354BB">
        <w:t xml:space="preserve">do </w:t>
      </w:r>
      <w:r>
        <w:t>21</w:t>
      </w:r>
      <w:r w:rsidRPr="005354BB">
        <w:t xml:space="preserve"> dni od daty podpisania umowy</w:t>
      </w:r>
    </w:p>
    <w:p w:rsidR="00F87CBE" w:rsidRDefault="00F87CBE" w:rsidP="00F87CBE">
      <w:pPr>
        <w:widowControl w:val="0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………….. miesięcy (</w:t>
      </w:r>
      <w:r w:rsidRPr="0022732C">
        <w:rPr>
          <w:i/>
          <w:highlight w:val="yellow"/>
        </w:rPr>
        <w:t>kryterium oceny ofert)</w:t>
      </w:r>
    </w:p>
    <w:p w:rsidR="00F87CBE" w:rsidRDefault="00F87CBE" w:rsidP="00F87CBE">
      <w:pPr>
        <w:widowControl w:val="0"/>
        <w:spacing w:line="264" w:lineRule="auto"/>
        <w:ind w:right="1"/>
        <w:rPr>
          <w:b/>
          <w:highlight w:val="darkGray"/>
        </w:rPr>
      </w:pPr>
    </w:p>
    <w:p w:rsidR="005354BB" w:rsidRPr="00A216A2" w:rsidRDefault="005354BB" w:rsidP="005354BB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A216A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A216A2">
        <w:rPr>
          <w:b/>
          <w:sz w:val="22"/>
          <w:szCs w:val="22"/>
        </w:rPr>
        <w:t xml:space="preserve"> TAK/NIE</w:t>
      </w:r>
    </w:p>
    <w:p w:rsidR="00F87CBE" w:rsidRDefault="005354BB" w:rsidP="00F87CBE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A216A2">
        <w:rPr>
          <w:b/>
          <w:sz w:val="22"/>
          <w:szCs w:val="22"/>
        </w:rPr>
        <w:t xml:space="preserve">Termin płatności: </w:t>
      </w:r>
      <w:r w:rsidRPr="00A216A2">
        <w:rPr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B74F29" w:rsidRPr="00B74F29" w:rsidRDefault="00B74F29" w:rsidP="00B74F29">
      <w:pPr>
        <w:suppressAutoHyphens/>
        <w:jc w:val="both"/>
        <w:rPr>
          <w:rFonts w:eastAsia="Calibri"/>
          <w:sz w:val="22"/>
          <w:szCs w:val="22"/>
          <w:lang w:eastAsia="zh-CN"/>
        </w:rPr>
      </w:pPr>
      <w:r w:rsidRPr="00B74F29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B74F29" w:rsidRDefault="00B74F29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</w:p>
    <w:p w:rsidR="005354BB" w:rsidRPr="00A216A2" w:rsidRDefault="005354BB" w:rsidP="00F87CBE">
      <w:pPr>
        <w:tabs>
          <w:tab w:val="left" w:pos="426"/>
        </w:tabs>
        <w:spacing w:after="120"/>
        <w:jc w:val="both"/>
        <w:rPr>
          <w:b/>
          <w:sz w:val="22"/>
          <w:szCs w:val="22"/>
          <w:u w:val="single"/>
        </w:rPr>
      </w:pPr>
      <w:r w:rsidRPr="00A216A2">
        <w:rPr>
          <w:b/>
          <w:sz w:val="22"/>
          <w:szCs w:val="22"/>
          <w:u w:val="single"/>
        </w:rPr>
        <w:t>Jednocześnie oświadczamy, że:</w:t>
      </w:r>
    </w:p>
    <w:p w:rsidR="005354BB" w:rsidRPr="00A216A2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5354BB" w:rsidRDefault="005354BB" w:rsidP="005354BB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A216A2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A216A2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A216A2">
        <w:rPr>
          <w:color w:val="000000"/>
          <w:sz w:val="22"/>
          <w:szCs w:val="22"/>
        </w:rPr>
        <w:t xml:space="preserve"> i nie wnosimy do nich żadnych zastrzeżeń.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354BB" w:rsidRPr="00A216A2" w:rsidRDefault="005354BB" w:rsidP="005354BB">
      <w:pPr>
        <w:ind w:left="360"/>
        <w:jc w:val="both"/>
        <w:rPr>
          <w:i/>
          <w:sz w:val="22"/>
          <w:szCs w:val="22"/>
        </w:rPr>
      </w:pPr>
      <w:r w:rsidRPr="00A216A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354BB" w:rsidRPr="00A216A2" w:rsidRDefault="005354BB" w:rsidP="005354BB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354BB" w:rsidRPr="00A216A2" w:rsidTr="00D07E7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 xml:space="preserve">Opis części zamówienia, którą wykonawca </w:t>
            </w:r>
          </w:p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216A2">
              <w:rPr>
                <w:sz w:val="22"/>
                <w:szCs w:val="22"/>
              </w:rPr>
              <w:t>Nazwa podwykonawcy</w:t>
            </w:r>
            <w:r w:rsidRPr="00A216A2">
              <w:rPr>
                <w:sz w:val="22"/>
                <w:szCs w:val="22"/>
              </w:rPr>
              <w:br/>
              <w:t>(o ile jest znana)</w:t>
            </w: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354BB" w:rsidRPr="00A216A2" w:rsidTr="00D07E7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4BB" w:rsidRPr="00A216A2" w:rsidRDefault="005354BB" w:rsidP="00D07E7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Upoważnionymi do reprezentowania naszej firmy są następujące osoby:</w:t>
      </w:r>
    </w:p>
    <w:p w:rsidR="005354BB" w:rsidRPr="00A216A2" w:rsidRDefault="005354BB" w:rsidP="005354BB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216A2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  <w:r w:rsidRPr="00A216A2">
        <w:rPr>
          <w:rFonts w:ascii="Times New Roman" w:hAnsi="Times New Roman" w:cs="Times New Roman"/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216A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A216A2">
        <w:rPr>
          <w:sz w:val="22"/>
          <w:szCs w:val="22"/>
        </w:rPr>
        <w:tab/>
      </w:r>
      <w:r w:rsidRPr="00A216A2">
        <w:rPr>
          <w:sz w:val="22"/>
          <w:szCs w:val="22"/>
        </w:rPr>
        <w:tab/>
        <w:t xml:space="preserve"> </w:t>
      </w:r>
    </w:p>
    <w:p w:rsidR="005354BB" w:rsidRPr="00A216A2" w:rsidRDefault="005354BB" w:rsidP="005354BB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upoważnienie dla powyżej wskazanych osób wynika z następującego (</w:t>
      </w:r>
      <w:proofErr w:type="spellStart"/>
      <w:r w:rsidRPr="00A216A2">
        <w:rPr>
          <w:sz w:val="22"/>
          <w:szCs w:val="22"/>
        </w:rPr>
        <w:t>ych</w:t>
      </w:r>
      <w:proofErr w:type="spellEnd"/>
      <w:r w:rsidRPr="00A216A2">
        <w:rPr>
          <w:sz w:val="22"/>
          <w:szCs w:val="22"/>
        </w:rPr>
        <w:t>) dokumentu(ów)</w:t>
      </w:r>
    </w:p>
    <w:p w:rsidR="005354BB" w:rsidRPr="00A216A2" w:rsidRDefault="005354BB" w:rsidP="005354BB">
      <w:p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5354BB" w:rsidRPr="00A216A2" w:rsidRDefault="005354BB" w:rsidP="005354BB">
      <w:pPr>
        <w:numPr>
          <w:ilvl w:val="0"/>
          <w:numId w:val="1"/>
        </w:numPr>
        <w:jc w:val="both"/>
        <w:rPr>
          <w:sz w:val="22"/>
          <w:szCs w:val="22"/>
        </w:rPr>
      </w:pPr>
      <w:r w:rsidRPr="00A216A2">
        <w:rPr>
          <w:sz w:val="22"/>
          <w:szCs w:val="22"/>
        </w:rPr>
        <w:t>załącznikami do niniejszej oferty są: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………………………………………………………………………………………….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……………………………………………..……………………………………………</w:t>
      </w:r>
    </w:p>
    <w:p w:rsidR="005354BB" w:rsidRPr="00A216A2" w:rsidRDefault="005354BB" w:rsidP="005354BB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216A2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5354BB" w:rsidRPr="00A216A2" w:rsidRDefault="005354BB" w:rsidP="005354BB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A216A2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A216A2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754" w:rsidRDefault="00312754">
      <w:r>
        <w:separator/>
      </w:r>
    </w:p>
  </w:endnote>
  <w:endnote w:type="continuationSeparator" w:id="0">
    <w:p w:rsidR="00312754" w:rsidRDefault="00312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754" w:rsidRDefault="00312754">
      <w:r>
        <w:separator/>
      </w:r>
    </w:p>
  </w:footnote>
  <w:footnote w:type="continuationSeparator" w:id="0">
    <w:p w:rsidR="00312754" w:rsidRDefault="00312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5AE6" w:rsidRDefault="00A15A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6B5D"/>
    <w:rsid w:val="00012286"/>
    <w:rsid w:val="00041606"/>
    <w:rsid w:val="000704FC"/>
    <w:rsid w:val="00071CCC"/>
    <w:rsid w:val="000B731D"/>
    <w:rsid w:val="000C4342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75C2E"/>
    <w:rsid w:val="00312754"/>
    <w:rsid w:val="00315A4A"/>
    <w:rsid w:val="004B7300"/>
    <w:rsid w:val="004C6753"/>
    <w:rsid w:val="005354BB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749D3"/>
    <w:rsid w:val="007A4321"/>
    <w:rsid w:val="007E2C8A"/>
    <w:rsid w:val="00833933"/>
    <w:rsid w:val="00853083"/>
    <w:rsid w:val="008B2F0C"/>
    <w:rsid w:val="008B4928"/>
    <w:rsid w:val="008B6B5D"/>
    <w:rsid w:val="008D2AB8"/>
    <w:rsid w:val="008F1C66"/>
    <w:rsid w:val="00911102"/>
    <w:rsid w:val="0094377F"/>
    <w:rsid w:val="00970FE4"/>
    <w:rsid w:val="009F1905"/>
    <w:rsid w:val="00A0022B"/>
    <w:rsid w:val="00A15AE6"/>
    <w:rsid w:val="00A346FE"/>
    <w:rsid w:val="00A47B4D"/>
    <w:rsid w:val="00A83018"/>
    <w:rsid w:val="00AF14B1"/>
    <w:rsid w:val="00B74F29"/>
    <w:rsid w:val="00B774DC"/>
    <w:rsid w:val="00C969A6"/>
    <w:rsid w:val="00CA7D36"/>
    <w:rsid w:val="00D24208"/>
    <w:rsid w:val="00D453E1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87CBE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386D88-440B-468B-B7D9-D720B50D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354B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CE7D1-0FD5-48BC-9DFA-CD8D474D8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3</Pages>
  <Words>678</Words>
  <Characters>5554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2024-02-16T09:16:00Z</dcterms:created>
  <dcterms:modified xsi:type="dcterms:W3CDTF">2024-02-21T10:36:00Z</dcterms:modified>
</cp:coreProperties>
</file>