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F55A1" w14:textId="77777777" w:rsidR="00325520" w:rsidRPr="005D317B" w:rsidRDefault="00325520" w:rsidP="00325520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5D317B">
        <w:rPr>
          <w:b/>
          <w:sz w:val="24"/>
          <w:szCs w:val="24"/>
          <w:lang w:val="pl-PL"/>
        </w:rPr>
        <w:t>Załącznik nr 3</w:t>
      </w:r>
    </w:p>
    <w:p w14:paraId="3A34CD77" w14:textId="77777777" w:rsidR="00325520" w:rsidRPr="005D317B" w:rsidRDefault="00325520" w:rsidP="00325520">
      <w:pPr>
        <w:suppressAutoHyphens/>
        <w:spacing w:before="48" w:line="240" w:lineRule="atLeast"/>
        <w:jc w:val="center"/>
        <w:rPr>
          <w:b/>
          <w:color w:val="00000A"/>
          <w:sz w:val="24"/>
          <w:szCs w:val="24"/>
          <w:lang w:val="pl-PL"/>
        </w:rPr>
      </w:pPr>
    </w:p>
    <w:p w14:paraId="16BB2F1E" w14:textId="77777777" w:rsidR="00325520" w:rsidRPr="005D317B" w:rsidRDefault="00325520" w:rsidP="00325520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b/>
          <w:color w:val="00000A"/>
          <w:sz w:val="24"/>
          <w:szCs w:val="24"/>
          <w:lang w:val="pl-PL"/>
        </w:rPr>
        <w:t>WZÓR UMOWY</w:t>
      </w:r>
    </w:p>
    <w:p w14:paraId="260B400E" w14:textId="3505C6F1" w:rsidR="00325520" w:rsidRPr="005D317B" w:rsidRDefault="00325520" w:rsidP="00325520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</w:t>
      </w:r>
    </w:p>
    <w:p w14:paraId="18A52EBB" w14:textId="77777777" w:rsidR="00325520" w:rsidRPr="005D317B" w:rsidRDefault="00325520" w:rsidP="00325520">
      <w:pPr>
        <w:spacing w:before="48" w:line="240" w:lineRule="atLeast"/>
        <w:rPr>
          <w:b/>
          <w:sz w:val="24"/>
          <w:szCs w:val="24"/>
          <w:lang w:val="pl-PL"/>
        </w:rPr>
      </w:pPr>
    </w:p>
    <w:p w14:paraId="13FE8704" w14:textId="58D40106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Zawarta w Krakowie w wyniku przeprowadzonego postępowania o zamówienie publiczne w trybie </w:t>
      </w:r>
      <w:r w:rsidR="00976F75">
        <w:rPr>
          <w:color w:val="00000A"/>
          <w:sz w:val="24"/>
          <w:szCs w:val="24"/>
          <w:lang w:val="pl-PL"/>
        </w:rPr>
        <w:t>przetargu nieograniczonego</w:t>
      </w:r>
      <w:r w:rsidR="007B193A">
        <w:rPr>
          <w:color w:val="00000A"/>
          <w:sz w:val="24"/>
          <w:szCs w:val="24"/>
          <w:lang w:val="pl-PL"/>
        </w:rPr>
        <w:t xml:space="preserve"> </w:t>
      </w:r>
      <w:r w:rsidRPr="005D317B">
        <w:rPr>
          <w:color w:val="00000A"/>
          <w:sz w:val="24"/>
          <w:szCs w:val="24"/>
          <w:lang w:val="pl-PL"/>
        </w:rPr>
        <w:t>pomiędzy:</w:t>
      </w:r>
    </w:p>
    <w:p w14:paraId="268E5815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4FA12086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reprezentowaną przez:</w:t>
      </w:r>
    </w:p>
    <w:p w14:paraId="736983A7" w14:textId="06FFA151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1. </w:t>
      </w:r>
      <w:r w:rsidR="005C3EBD">
        <w:rPr>
          <w:color w:val="00000A"/>
          <w:sz w:val="24"/>
          <w:szCs w:val="24"/>
          <w:lang w:val="pl-PL"/>
        </w:rPr>
        <w:t>Kanclerz</w:t>
      </w:r>
      <w:r w:rsidR="00717476">
        <w:rPr>
          <w:color w:val="00000A"/>
          <w:sz w:val="24"/>
          <w:szCs w:val="24"/>
          <w:lang w:val="pl-PL"/>
        </w:rPr>
        <w:t>a</w:t>
      </w:r>
      <w:r w:rsidR="005C3EBD">
        <w:rPr>
          <w:color w:val="00000A"/>
          <w:sz w:val="24"/>
          <w:szCs w:val="24"/>
          <w:lang w:val="pl-PL"/>
        </w:rPr>
        <w:t xml:space="preserve"> AGH- mgr inż. Henryk</w:t>
      </w:r>
      <w:r w:rsidR="00717476">
        <w:rPr>
          <w:color w:val="00000A"/>
          <w:sz w:val="24"/>
          <w:szCs w:val="24"/>
          <w:lang w:val="pl-PL"/>
        </w:rPr>
        <w:t>a</w:t>
      </w:r>
      <w:r w:rsidR="005C3EBD">
        <w:rPr>
          <w:color w:val="00000A"/>
          <w:sz w:val="24"/>
          <w:szCs w:val="24"/>
          <w:lang w:val="pl-PL"/>
        </w:rPr>
        <w:t xml:space="preserve"> Zioło </w:t>
      </w:r>
    </w:p>
    <w:p w14:paraId="5A46AA3A" w14:textId="17A6ED1E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zwaną dalej ZAMAWIAJACYM</w:t>
      </w:r>
    </w:p>
    <w:p w14:paraId="63FD5EAA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a </w:t>
      </w:r>
    </w:p>
    <w:p w14:paraId="0A2599AB" w14:textId="7666574E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</w:t>
      </w:r>
      <w:r w:rsidR="005D317B">
        <w:rPr>
          <w:color w:val="00000A"/>
          <w:sz w:val="24"/>
          <w:szCs w:val="24"/>
          <w:lang w:val="pl-PL"/>
        </w:rPr>
        <w:t>...................................</w:t>
      </w:r>
    </w:p>
    <w:p w14:paraId="5F84FCE7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0BE70436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reprezentowanym przez:</w:t>
      </w:r>
    </w:p>
    <w:p w14:paraId="38993A60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69613589" w14:textId="472F467D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zwanym dalej WYKONAWCĄ</w:t>
      </w:r>
    </w:p>
    <w:p w14:paraId="514FBF9B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7B767A4B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§ 1</w:t>
      </w:r>
    </w:p>
    <w:p w14:paraId="42DABF90" w14:textId="052845F9" w:rsidR="00590D16" w:rsidRPr="009823AD" w:rsidRDefault="00325520" w:rsidP="00806515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b/>
          <w:bCs/>
          <w:color w:val="00000A"/>
          <w:sz w:val="24"/>
          <w:szCs w:val="24"/>
          <w:lang w:val="pl-PL"/>
        </w:rPr>
      </w:pPr>
      <w:r w:rsidRPr="00806515">
        <w:rPr>
          <w:b/>
          <w:color w:val="00000A"/>
          <w:sz w:val="24"/>
          <w:szCs w:val="24"/>
          <w:lang w:val="pl-PL"/>
        </w:rPr>
        <w:t>Przedmiotem</w:t>
      </w:r>
      <w:r w:rsidRPr="00476C12">
        <w:rPr>
          <w:color w:val="00000A"/>
          <w:sz w:val="24"/>
          <w:szCs w:val="24"/>
          <w:lang w:val="pl-PL"/>
        </w:rPr>
        <w:t xml:space="preserve"> niniejszej umowy jest </w:t>
      </w:r>
      <w:r w:rsidR="00806515" w:rsidRPr="009823AD">
        <w:rPr>
          <w:b/>
          <w:bCs/>
          <w:color w:val="00000A"/>
          <w:sz w:val="24"/>
          <w:szCs w:val="24"/>
          <w:lang w:val="pl-PL"/>
        </w:rPr>
        <w:t>dostawa mebli drewnianych, sosnowych do Ośrodka AGH w Łukęcinie, ul. Leśna 3, 72-400 Kamień Pomorski woj. zachodniopomorskie- DE-dzp.272-78/24.</w:t>
      </w:r>
    </w:p>
    <w:p w14:paraId="76B6871D" w14:textId="19742DDE" w:rsidR="00325520" w:rsidRPr="005D317B" w:rsidRDefault="00325520" w:rsidP="00325520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Szczegółowa specyfikacja mebli jest określona w </w:t>
      </w:r>
      <w:r w:rsidRPr="005D317B">
        <w:rPr>
          <w:i/>
          <w:color w:val="00000A"/>
          <w:sz w:val="24"/>
          <w:szCs w:val="24"/>
          <w:lang w:val="pl-PL"/>
        </w:rPr>
        <w:t>załącznik</w:t>
      </w:r>
      <w:r w:rsidR="007B193A">
        <w:rPr>
          <w:i/>
          <w:color w:val="00000A"/>
          <w:sz w:val="24"/>
          <w:szCs w:val="24"/>
          <w:lang w:val="pl-PL"/>
        </w:rPr>
        <w:t>u</w:t>
      </w:r>
      <w:r w:rsidRPr="005D317B">
        <w:rPr>
          <w:i/>
          <w:color w:val="00000A"/>
          <w:sz w:val="24"/>
          <w:szCs w:val="24"/>
          <w:lang w:val="pl-PL"/>
        </w:rPr>
        <w:t>: nr 1, ofercie Sprzedawcy</w:t>
      </w:r>
      <w:r w:rsidR="007B193A">
        <w:rPr>
          <w:i/>
          <w:color w:val="00000A"/>
          <w:sz w:val="24"/>
          <w:szCs w:val="24"/>
          <w:lang w:val="pl-PL"/>
        </w:rPr>
        <w:t xml:space="preserve">, </w:t>
      </w:r>
      <w:r w:rsidR="004C283A">
        <w:rPr>
          <w:i/>
          <w:color w:val="00000A"/>
          <w:sz w:val="24"/>
          <w:szCs w:val="24"/>
          <w:lang w:val="pl-PL"/>
        </w:rPr>
        <w:t>SWZ</w:t>
      </w:r>
      <w:r w:rsidR="007B193A">
        <w:rPr>
          <w:i/>
          <w:color w:val="00000A"/>
          <w:sz w:val="24"/>
          <w:szCs w:val="24"/>
          <w:lang w:val="pl-PL"/>
        </w:rPr>
        <w:t>)</w:t>
      </w:r>
      <w:r w:rsidRPr="005D317B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536A67DC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</w:rPr>
        <w:t>§ 2</w:t>
      </w:r>
    </w:p>
    <w:p w14:paraId="0F3D6648" w14:textId="20CB5B6E" w:rsidR="00806515" w:rsidRPr="00806515" w:rsidRDefault="00325520" w:rsidP="005C3EBD">
      <w:pPr>
        <w:pStyle w:val="Akapitzlist"/>
        <w:numPr>
          <w:ilvl w:val="0"/>
          <w:numId w:val="27"/>
        </w:numPr>
        <w:tabs>
          <w:tab w:val="left" w:pos="360"/>
          <w:tab w:val="left" w:pos="44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806515">
        <w:rPr>
          <w:color w:val="00000A"/>
          <w:sz w:val="24"/>
          <w:szCs w:val="24"/>
          <w:lang w:val="pl-PL"/>
        </w:rPr>
        <w:t>Wykonawca zobowiązuje się dostarczyć, wnieść i</w:t>
      </w:r>
      <w:r w:rsidR="005C1D3D" w:rsidRPr="00806515">
        <w:rPr>
          <w:color w:val="00000A"/>
          <w:sz w:val="24"/>
          <w:szCs w:val="24"/>
          <w:lang w:val="pl-PL"/>
        </w:rPr>
        <w:t xml:space="preserve">  usunąć na własny koszt </w:t>
      </w:r>
      <w:r w:rsidR="00AB0842" w:rsidRPr="00806515">
        <w:rPr>
          <w:color w:val="00000A"/>
          <w:sz w:val="24"/>
          <w:szCs w:val="24"/>
          <w:lang w:val="pl-PL"/>
        </w:rPr>
        <w:t xml:space="preserve">zabezpieczenia, </w:t>
      </w:r>
      <w:r w:rsidR="005C1D3D" w:rsidRPr="00806515">
        <w:rPr>
          <w:color w:val="00000A"/>
          <w:sz w:val="24"/>
          <w:szCs w:val="24"/>
          <w:lang w:val="pl-PL"/>
        </w:rPr>
        <w:t>opakowania</w:t>
      </w:r>
      <w:r w:rsidR="00AB0842" w:rsidRPr="00806515">
        <w:rPr>
          <w:color w:val="00000A"/>
          <w:sz w:val="24"/>
          <w:szCs w:val="24"/>
          <w:lang w:val="pl-PL"/>
        </w:rPr>
        <w:t xml:space="preserve"> itp. elementów dostawy</w:t>
      </w:r>
      <w:r w:rsidRPr="00806515">
        <w:rPr>
          <w:color w:val="00000A"/>
          <w:sz w:val="24"/>
          <w:szCs w:val="24"/>
          <w:lang w:val="pl-PL"/>
        </w:rPr>
        <w:t xml:space="preserve">, o których mowa w § 1 w terminie  ….. dni od podpisania umowy </w:t>
      </w:r>
      <w:r w:rsidR="005C3EBD">
        <w:rPr>
          <w:color w:val="00000A"/>
          <w:sz w:val="24"/>
          <w:szCs w:val="24"/>
          <w:lang w:val="pl-PL"/>
        </w:rPr>
        <w:br/>
      </w:r>
      <w:r w:rsidRPr="00806515">
        <w:rPr>
          <w:color w:val="00000A"/>
          <w:sz w:val="24"/>
          <w:szCs w:val="24"/>
          <w:lang w:val="pl-PL"/>
        </w:rPr>
        <w:t xml:space="preserve">do siedziby Zamawiającego </w:t>
      </w:r>
      <w:r w:rsidR="00806515" w:rsidRPr="00806515">
        <w:rPr>
          <w:color w:val="00000A"/>
          <w:sz w:val="24"/>
          <w:szCs w:val="24"/>
          <w:lang w:val="pl-PL"/>
        </w:rPr>
        <w:t xml:space="preserve">do Ośrodka AGH w Łukęcinie, </w:t>
      </w:r>
      <w:r w:rsidR="009823AD">
        <w:rPr>
          <w:color w:val="00000A"/>
          <w:sz w:val="24"/>
          <w:szCs w:val="24"/>
          <w:lang w:val="pl-PL"/>
        </w:rPr>
        <w:br/>
      </w:r>
      <w:r w:rsidR="00806515" w:rsidRPr="00806515">
        <w:rPr>
          <w:color w:val="00000A"/>
          <w:sz w:val="24"/>
          <w:szCs w:val="24"/>
          <w:lang w:val="pl-PL"/>
        </w:rPr>
        <w:t>ul. Leśna 3, 72-400 Kamień Pomorski woj. zachodniopomorskie- DE-dzp.272-78/24</w:t>
      </w:r>
      <w:r w:rsidR="005C3EBD">
        <w:rPr>
          <w:color w:val="00000A"/>
          <w:sz w:val="24"/>
          <w:szCs w:val="24"/>
          <w:lang w:val="pl-PL"/>
        </w:rPr>
        <w:t>.</w:t>
      </w:r>
    </w:p>
    <w:p w14:paraId="12CF5AED" w14:textId="309B0F65" w:rsidR="00B865BA" w:rsidRPr="00FE0C09" w:rsidRDefault="00B865BA" w:rsidP="00806515">
      <w:pPr>
        <w:numPr>
          <w:ilvl w:val="0"/>
          <w:numId w:val="27"/>
        </w:numPr>
        <w:tabs>
          <w:tab w:val="left" w:pos="0"/>
          <w:tab w:val="left" w:pos="284"/>
        </w:tabs>
        <w:suppressAutoHyphens/>
        <w:spacing w:line="240" w:lineRule="atLeast"/>
        <w:jc w:val="both"/>
        <w:rPr>
          <w:sz w:val="24"/>
          <w:szCs w:val="24"/>
          <w:lang w:val="pl-PL"/>
        </w:rPr>
      </w:pPr>
      <w:r w:rsidRPr="00FE0C09">
        <w:rPr>
          <w:sz w:val="24"/>
          <w:szCs w:val="24"/>
          <w:lang w:val="pl-PL"/>
        </w:rPr>
        <w:t>Zabezpieczenia, opakowania itp. elementów dostawy Wykonawca usunie z obiektu we wlanym zakresie i na własny koszt.</w:t>
      </w:r>
    </w:p>
    <w:p w14:paraId="2C28E4FF" w14:textId="3D2E0C30" w:rsidR="00325520" w:rsidRPr="005D317B" w:rsidRDefault="00325520" w:rsidP="00806515">
      <w:pPr>
        <w:numPr>
          <w:ilvl w:val="0"/>
          <w:numId w:val="27"/>
        </w:numPr>
        <w:tabs>
          <w:tab w:val="left" w:pos="0"/>
          <w:tab w:val="left" w:pos="284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</w:t>
      </w:r>
      <w:r w:rsidR="007024D8" w:rsidRPr="005D317B">
        <w:rPr>
          <w:color w:val="00000A"/>
          <w:sz w:val="24"/>
          <w:szCs w:val="24"/>
          <w:lang w:val="pl-PL"/>
        </w:rPr>
        <w:t xml:space="preserve"> usunie na własny koszt </w:t>
      </w:r>
      <w:r w:rsidR="00AB0842" w:rsidRPr="005D317B">
        <w:rPr>
          <w:color w:val="00000A"/>
          <w:sz w:val="24"/>
          <w:szCs w:val="24"/>
          <w:lang w:val="pl-PL"/>
        </w:rPr>
        <w:t xml:space="preserve">zabezpieczenia, </w:t>
      </w:r>
      <w:r w:rsidR="007024D8" w:rsidRPr="005D317B">
        <w:rPr>
          <w:color w:val="00000A"/>
          <w:sz w:val="24"/>
          <w:szCs w:val="24"/>
          <w:lang w:val="pl-PL"/>
        </w:rPr>
        <w:t>opakowania</w:t>
      </w:r>
      <w:r w:rsidR="00AB0842" w:rsidRPr="005D317B">
        <w:rPr>
          <w:color w:val="00000A"/>
          <w:sz w:val="24"/>
          <w:szCs w:val="24"/>
          <w:lang w:val="pl-PL"/>
        </w:rPr>
        <w:t xml:space="preserve"> itp. elementów dostawy</w:t>
      </w:r>
    </w:p>
    <w:p w14:paraId="0997ACB4" w14:textId="68E4EADD" w:rsidR="00325520" w:rsidRPr="00FE0C09" w:rsidRDefault="00325520" w:rsidP="00806515">
      <w:pPr>
        <w:numPr>
          <w:ilvl w:val="0"/>
          <w:numId w:val="27"/>
        </w:numPr>
        <w:tabs>
          <w:tab w:val="left" w:pos="0"/>
          <w:tab w:val="left" w:pos="284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Przedmiot umowy może być dostarczony w miejscu odbioru wskazanym w ust. 1 niniejszego paragrafu wyłącznie w dni robocze Zamawiającego w godzinach </w:t>
      </w:r>
      <w:r w:rsidR="005C3EBD">
        <w:rPr>
          <w:color w:val="00000A"/>
          <w:sz w:val="24"/>
          <w:szCs w:val="24"/>
          <w:lang w:val="pl-PL"/>
        </w:rPr>
        <w:br/>
      </w:r>
      <w:r w:rsidRPr="005D317B">
        <w:rPr>
          <w:color w:val="00000A"/>
          <w:sz w:val="24"/>
          <w:szCs w:val="24"/>
          <w:lang w:val="pl-PL"/>
        </w:rPr>
        <w:t xml:space="preserve">od 8:00 do 15:00, po wcześniejszym uzgodnieniu terminu z Zamawiającym. </w:t>
      </w:r>
    </w:p>
    <w:p w14:paraId="1AC92592" w14:textId="214493D6" w:rsidR="00325520" w:rsidRPr="005D317B" w:rsidRDefault="005C3EBD" w:rsidP="00325520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br/>
      </w:r>
      <w:r w:rsidR="00325520" w:rsidRPr="005D317B">
        <w:rPr>
          <w:color w:val="00000A"/>
          <w:sz w:val="24"/>
          <w:szCs w:val="24"/>
        </w:rPr>
        <w:t>§ 3</w:t>
      </w:r>
    </w:p>
    <w:p w14:paraId="31B32403" w14:textId="77777777" w:rsidR="00325520" w:rsidRPr="005D317B" w:rsidRDefault="00325520" w:rsidP="00325520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5D317B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407955FD" w14:textId="1E5A881C" w:rsidR="00325520" w:rsidRPr="005D317B" w:rsidRDefault="00325520" w:rsidP="00325520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5D317B">
        <w:rPr>
          <w:color w:val="00000A"/>
          <w:sz w:val="24"/>
          <w:szCs w:val="24"/>
          <w:lang w:val="pl-PL" w:eastAsia="en-US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</w:t>
      </w:r>
      <w:r w:rsidRPr="005D317B">
        <w:rPr>
          <w:color w:val="00000A"/>
          <w:sz w:val="24"/>
          <w:szCs w:val="24"/>
          <w:lang w:val="pl-PL" w:eastAsia="en-US"/>
        </w:rPr>
        <w:lastRenderedPageBreak/>
        <w:t xml:space="preserve">prowadzonej   przez  niego   działalności, przy  czym przez „wysoką jakość użytych materiałów” rozumieć należy elementy składające się na przedmiot umowy zapewniające osiągnięcie co najmniej wymaganych parametrów, funkcjonalności i zakresów wynikających z opisu przedmiotu zamówienia zawartym w </w:t>
      </w:r>
      <w:r w:rsidR="004C283A">
        <w:rPr>
          <w:color w:val="00000A"/>
          <w:sz w:val="24"/>
          <w:szCs w:val="24"/>
          <w:lang w:val="pl-PL" w:eastAsia="en-US"/>
        </w:rPr>
        <w:t>SWZ</w:t>
      </w:r>
      <w:r w:rsidRPr="005D317B">
        <w:rPr>
          <w:color w:val="00000A"/>
          <w:sz w:val="24"/>
          <w:szCs w:val="24"/>
          <w:lang w:val="pl-PL" w:eastAsia="en-US"/>
        </w:rPr>
        <w:t xml:space="preserve"> i je</w:t>
      </w:r>
      <w:r w:rsidR="007B193A">
        <w:rPr>
          <w:color w:val="00000A"/>
          <w:sz w:val="24"/>
          <w:szCs w:val="24"/>
          <w:lang w:val="pl-PL" w:eastAsia="en-US"/>
        </w:rPr>
        <w:t>go</w:t>
      </w:r>
      <w:r w:rsidRPr="005D317B">
        <w:rPr>
          <w:color w:val="00000A"/>
          <w:sz w:val="24"/>
          <w:szCs w:val="24"/>
          <w:lang w:val="pl-PL" w:eastAsia="en-US"/>
        </w:rPr>
        <w:t xml:space="preserve"> załącznikach.</w:t>
      </w:r>
    </w:p>
    <w:p w14:paraId="09E4AF05" w14:textId="77777777" w:rsidR="00325520" w:rsidRPr="005D317B" w:rsidRDefault="00325520" w:rsidP="00325520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251AF9B5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</w:rPr>
        <w:t>§ 4</w:t>
      </w:r>
    </w:p>
    <w:p w14:paraId="16EA52A6" w14:textId="77777777" w:rsidR="00325520" w:rsidRPr="005D317B" w:rsidRDefault="00325520" w:rsidP="00325520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5D317B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5D317B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36715F21" w14:textId="77777777" w:rsidR="00325520" w:rsidRPr="005D317B" w:rsidRDefault="00325520" w:rsidP="00325520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5D317B">
        <w:rPr>
          <w:i/>
          <w:color w:val="00000A"/>
          <w:sz w:val="24"/>
          <w:szCs w:val="24"/>
        </w:rPr>
        <w:t>(</w:t>
      </w:r>
      <w:proofErr w:type="spellStart"/>
      <w:r w:rsidRPr="005D317B">
        <w:rPr>
          <w:i/>
          <w:color w:val="00000A"/>
          <w:sz w:val="24"/>
          <w:szCs w:val="24"/>
        </w:rPr>
        <w:t>słownie</w:t>
      </w:r>
      <w:proofErr w:type="spellEnd"/>
      <w:r w:rsidRPr="005D317B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14:paraId="365B5100" w14:textId="77777777" w:rsidR="00325520" w:rsidRPr="005D317B" w:rsidRDefault="00325520" w:rsidP="00325520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5D317B">
        <w:rPr>
          <w:color w:val="00000A"/>
          <w:sz w:val="24"/>
          <w:szCs w:val="24"/>
        </w:rPr>
        <w:t>(</w:t>
      </w:r>
      <w:proofErr w:type="spellStart"/>
      <w:r w:rsidRPr="005D317B">
        <w:rPr>
          <w:i/>
          <w:color w:val="00000A"/>
          <w:sz w:val="24"/>
          <w:szCs w:val="24"/>
        </w:rPr>
        <w:t>słownie</w:t>
      </w:r>
      <w:proofErr w:type="spellEnd"/>
      <w:r w:rsidRPr="005D317B">
        <w:rPr>
          <w:i/>
          <w:color w:val="00000A"/>
          <w:sz w:val="24"/>
          <w:szCs w:val="24"/>
        </w:rPr>
        <w:t>:………………………….).</w:t>
      </w:r>
    </w:p>
    <w:p w14:paraId="683F48EF" w14:textId="6FF8AF48" w:rsidR="00325520" w:rsidRPr="005D317B" w:rsidRDefault="00325520" w:rsidP="00325520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Cena obejmuje całkowitą należność jaką Zamawiający zobowiązany jest zapłacić za meble i  ich dostarczenie do miejsca przeznaczenia </w:t>
      </w:r>
      <w:r w:rsidR="005C3EBD">
        <w:rPr>
          <w:color w:val="00000A"/>
          <w:sz w:val="24"/>
          <w:szCs w:val="24"/>
          <w:lang w:val="pl-PL"/>
        </w:rPr>
        <w:t>.</w:t>
      </w:r>
      <w:r w:rsidRPr="005D317B">
        <w:rPr>
          <w:color w:val="00000A"/>
          <w:sz w:val="24"/>
          <w:szCs w:val="24"/>
          <w:lang w:val="pl-PL"/>
        </w:rPr>
        <w:t xml:space="preserve">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14:paraId="5EDDF428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</w:rPr>
        <w:t>§ 5</w:t>
      </w:r>
    </w:p>
    <w:p w14:paraId="03EC7BA0" w14:textId="77777777" w:rsidR="00325520" w:rsidRPr="005D317B" w:rsidRDefault="00325520" w:rsidP="00325520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224F5B7B" w14:textId="77777777" w:rsidR="00325520" w:rsidRPr="005D317B" w:rsidRDefault="00325520" w:rsidP="00325520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5D317B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975338E" w14:textId="77777777" w:rsidR="00325520" w:rsidRPr="005D317B" w:rsidRDefault="00325520" w:rsidP="00325520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0047BF6F" w14:textId="77777777" w:rsidR="00325520" w:rsidRPr="005D317B" w:rsidRDefault="00325520" w:rsidP="00325520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5B87A791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7E343FE3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</w:rPr>
        <w:t>§ 6</w:t>
      </w:r>
    </w:p>
    <w:p w14:paraId="3583EA5E" w14:textId="77777777" w:rsidR="00325520" w:rsidRPr="005D317B" w:rsidRDefault="00325520" w:rsidP="007B193A">
      <w:pPr>
        <w:widowControl w:val="0"/>
        <w:numPr>
          <w:ilvl w:val="0"/>
          <w:numId w:val="23"/>
        </w:numPr>
        <w:tabs>
          <w:tab w:val="left" w:pos="426"/>
        </w:tabs>
        <w:suppressAutoHyphens/>
        <w:ind w:left="573" w:right="123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20C2D837" w14:textId="77777777" w:rsidR="00325520" w:rsidRPr="005D317B" w:rsidRDefault="00325520" w:rsidP="007B193A">
      <w:pPr>
        <w:widowControl w:val="0"/>
        <w:tabs>
          <w:tab w:val="left" w:pos="426"/>
        </w:tabs>
        <w:suppressAutoHyphens/>
        <w:ind w:left="573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6DED7511" w14:textId="77777777" w:rsidR="00325520" w:rsidRPr="005D317B" w:rsidRDefault="00325520" w:rsidP="007B193A">
      <w:pPr>
        <w:widowControl w:val="0"/>
        <w:tabs>
          <w:tab w:val="left" w:pos="426"/>
        </w:tabs>
        <w:suppressAutoHyphens/>
        <w:ind w:left="573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49B10B21" w14:textId="77777777" w:rsidR="00325520" w:rsidRPr="005D317B" w:rsidRDefault="00325520" w:rsidP="007B193A">
      <w:pPr>
        <w:widowControl w:val="0"/>
        <w:numPr>
          <w:ilvl w:val="0"/>
          <w:numId w:val="23"/>
        </w:numPr>
        <w:tabs>
          <w:tab w:val="left" w:pos="426"/>
        </w:tabs>
        <w:suppressAutoHyphens/>
        <w:ind w:left="573" w:right="118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5D317B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2804D7DE" w14:textId="77777777" w:rsidR="00325520" w:rsidRPr="005D317B" w:rsidRDefault="00325520" w:rsidP="00325520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5D317B">
        <w:rPr>
          <w:bCs/>
          <w:color w:val="00000A"/>
          <w:sz w:val="24"/>
          <w:szCs w:val="24"/>
          <w:lang w:val="pl-PL"/>
        </w:rPr>
        <w:t>§ 7</w:t>
      </w:r>
    </w:p>
    <w:p w14:paraId="5CDA222F" w14:textId="77777777" w:rsidR="00325520" w:rsidRPr="005D317B" w:rsidRDefault="00325520" w:rsidP="00325520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Zamawiający przystąpi do czynności odbioru mebli  po pisemnym powiadomieniu go przez Wykonawcę o gotowości do odbioru na co najmniej trzy (3) dni robocze przed planowanym terminem dostawy.</w:t>
      </w:r>
    </w:p>
    <w:p w14:paraId="375E4A4E" w14:textId="77777777" w:rsidR="00325520" w:rsidRPr="005D317B" w:rsidRDefault="00325520" w:rsidP="00325520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lastRenderedPageBreak/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37555506" w14:textId="0ECEE184" w:rsidR="00325520" w:rsidRPr="005D317B" w:rsidRDefault="00325520" w:rsidP="00325520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Protokół odbioru przedmiotu umowy będzie sporządzony z udziałem upoważnionych przedstawicieli Stron umowy, po sprawdzeniu zgodności wykonania przedmiotu umowy z jej treścią, </w:t>
      </w:r>
      <w:r w:rsidR="00476C12">
        <w:rPr>
          <w:color w:val="00000A"/>
          <w:sz w:val="24"/>
          <w:szCs w:val="24"/>
          <w:lang w:val="pl-PL"/>
        </w:rPr>
        <w:t>SWZ</w:t>
      </w:r>
      <w:r w:rsidRPr="005D317B">
        <w:rPr>
          <w:color w:val="00000A"/>
          <w:sz w:val="24"/>
          <w:szCs w:val="24"/>
          <w:lang w:val="pl-PL"/>
        </w:rPr>
        <w:t xml:space="preserve"> i ofertą Wykonawcy oraz po stwierdzeniu kompletności dokumentów, które Wykonawca zobowiązany jest przekazać osobom upoważnionym ze strony Zamawiającego do odbioru, w szczególności:</w:t>
      </w:r>
    </w:p>
    <w:p w14:paraId="5FAB93FB" w14:textId="77777777" w:rsidR="00325520" w:rsidRPr="005D317B" w:rsidRDefault="00325520" w:rsidP="00325520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- karty gwarancyjne Wyposażenia obejmującą wszystkie elementy objęte przedmiotem umowy, instrukcje obsługi i eksploatacji (o ile dotyczy);</w:t>
      </w:r>
    </w:p>
    <w:p w14:paraId="5458E4FD" w14:textId="7A6AFC2D" w:rsidR="00325520" w:rsidRPr="005D317B" w:rsidRDefault="00325520" w:rsidP="00325520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5D317B">
        <w:rPr>
          <w:color w:val="00000A"/>
          <w:sz w:val="24"/>
          <w:szCs w:val="24"/>
          <w:lang w:val="pl-PL"/>
        </w:rPr>
        <w:br/>
        <w:t>z wymaganymi normami (o ile dotyczy)</w:t>
      </w:r>
      <w:r w:rsidR="001A7E06" w:rsidRPr="005D317B">
        <w:rPr>
          <w:color w:val="00000A"/>
          <w:sz w:val="24"/>
          <w:szCs w:val="24"/>
          <w:lang w:val="pl-PL"/>
        </w:rPr>
        <w:t xml:space="preserve"> – instrukcja konserwacji i użytkowania w języku polskim</w:t>
      </w:r>
    </w:p>
    <w:p w14:paraId="7155B1D2" w14:textId="77777777" w:rsidR="00325520" w:rsidRPr="005D317B" w:rsidRDefault="00325520" w:rsidP="00325520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5D317B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7F93C56A" w14:textId="13B1F25F" w:rsidR="00325520" w:rsidRPr="005D317B" w:rsidRDefault="00325520" w:rsidP="00325520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Zamawiający jest uprawniony do odmowy odbioru przedmiotu umowy i podpisania protokołu odbioru w przypadku, gdy przedmiot umowy będzie niekompletny, uszkodzony lub nie będzie odpowiadał parametrom technicznym, określonym w </w:t>
      </w:r>
      <w:r w:rsidR="004C283A">
        <w:rPr>
          <w:color w:val="00000A"/>
          <w:sz w:val="24"/>
          <w:szCs w:val="24"/>
          <w:lang w:val="pl-PL"/>
        </w:rPr>
        <w:t>SWZ</w:t>
      </w:r>
      <w:r w:rsidRPr="005D317B">
        <w:rPr>
          <w:color w:val="00000A"/>
          <w:sz w:val="24"/>
          <w:szCs w:val="24"/>
          <w:lang w:val="pl-PL"/>
        </w:rPr>
        <w:t xml:space="preserve"> lub ofercie Wykonawcy bądź nie będzie spełniał wymogów określonych w umowie, w szczególności posiadał wady, w tym nie będzie zgodny z zaakceptowanymi przez Zamawiającego wzornikami.</w:t>
      </w:r>
    </w:p>
    <w:p w14:paraId="630964B9" w14:textId="77777777" w:rsidR="00325520" w:rsidRPr="005D317B" w:rsidRDefault="00325520" w:rsidP="00325520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7A69F8BA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</w:rPr>
        <w:t>§ 8</w:t>
      </w:r>
    </w:p>
    <w:p w14:paraId="4E77EA83" w14:textId="32695B1D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14:paraId="696C6FA4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0003CE6F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2D13225C" w14:textId="49CCB1BA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</w:t>
      </w:r>
      <w:r w:rsidR="004C283A">
        <w:rPr>
          <w:color w:val="00000A"/>
          <w:sz w:val="24"/>
          <w:szCs w:val="24"/>
          <w:lang w:val="pl-PL"/>
        </w:rPr>
        <w:t>SWZ</w:t>
      </w:r>
      <w:r w:rsidRPr="005D317B">
        <w:rPr>
          <w:color w:val="00000A"/>
          <w:sz w:val="24"/>
          <w:szCs w:val="24"/>
          <w:lang w:val="pl-PL"/>
        </w:rPr>
        <w:t>, które mają pierwszeństwo w interpretacji i w zastosowaniu.</w:t>
      </w:r>
    </w:p>
    <w:p w14:paraId="5219F971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4A3F1D28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724E6C75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lastRenderedPageBreak/>
        <w:t xml:space="preserve">Naprawa gwarancyjna powinna zostać wykonana w terminie nie dłuższym niż 14 dni roboczych (od poniedziałku do piątku, z wyłączeniem dni ustawowo wolnych od pracy) licząc od dnia zgłoszenia do serwisu. </w:t>
      </w:r>
    </w:p>
    <w:p w14:paraId="45A3B80B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bCs/>
          <w:color w:val="00000A"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14:paraId="34D85B6F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bCs/>
          <w:color w:val="00000A"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6B387834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bCs/>
          <w:color w:val="00000A"/>
          <w:sz w:val="24"/>
          <w:szCs w:val="24"/>
          <w:lang w:val="pl-PL"/>
        </w:rPr>
        <w:t>Okres gwarancji na meble zostanie automatycznie wydłużony o czas, który minie od momentu zgłoszenia usterki do uruchomienia sprzętu po wykonaniu naprawy.</w:t>
      </w:r>
    </w:p>
    <w:p w14:paraId="70685CA5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5D317B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6EB72C96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5D317B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04366012" w14:textId="77777777" w:rsidR="00325520" w:rsidRPr="005D317B" w:rsidRDefault="00325520" w:rsidP="00325520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5D317B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35104378" w14:textId="77777777" w:rsidR="00325520" w:rsidRPr="005D317B" w:rsidRDefault="00325520" w:rsidP="00325520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4BF91D86" w14:textId="77777777" w:rsidR="00325520" w:rsidRPr="005D317B" w:rsidRDefault="00325520" w:rsidP="00325520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5D317B">
        <w:rPr>
          <w:bCs/>
          <w:color w:val="00000A"/>
          <w:sz w:val="24"/>
          <w:szCs w:val="24"/>
          <w:lang w:val="pl-PL"/>
        </w:rPr>
        <w:t>§ 9</w:t>
      </w:r>
    </w:p>
    <w:p w14:paraId="2EEE69BC" w14:textId="77777777" w:rsidR="00325520" w:rsidRPr="005D317B" w:rsidRDefault="00325520" w:rsidP="00325520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0B5B12CA" w14:textId="77777777" w:rsidR="00325520" w:rsidRPr="005D317B" w:rsidRDefault="00325520" w:rsidP="00325520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Wykonawca zapłaci Zamawiającemu kary umowne:</w:t>
      </w:r>
    </w:p>
    <w:p w14:paraId="3FEC796B" w14:textId="43111A11" w:rsidR="00325520" w:rsidRPr="005D317B" w:rsidRDefault="00325520" w:rsidP="00325520">
      <w:pPr>
        <w:numPr>
          <w:ilvl w:val="1"/>
          <w:numId w:val="16"/>
        </w:numPr>
        <w:tabs>
          <w:tab w:val="left" w:pos="567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 za zwłokę w wykonaniu przedmiotu umowy w wysokości 0,4% ceny </w:t>
      </w:r>
      <w:r w:rsidR="00EE3C8B">
        <w:rPr>
          <w:color w:val="00000A"/>
          <w:sz w:val="24"/>
          <w:szCs w:val="24"/>
          <w:lang w:val="pl-PL"/>
        </w:rPr>
        <w:t>brutto</w:t>
      </w:r>
      <w:r w:rsidRPr="005D317B">
        <w:rPr>
          <w:color w:val="00000A"/>
          <w:sz w:val="24"/>
          <w:szCs w:val="24"/>
          <w:lang w:val="pl-PL"/>
        </w:rPr>
        <w:t xml:space="preserve"> określonej w § 4 pkt. 1 za każdy dzień zwłoki; licząc od dnia następnego po upływie terminu określonego w § 2 ust 1</w:t>
      </w:r>
    </w:p>
    <w:p w14:paraId="6DFAD3E3" w14:textId="798775F6" w:rsidR="00325520" w:rsidRPr="005D317B" w:rsidRDefault="00325520" w:rsidP="00325520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5D317B">
        <w:rPr>
          <w:i/>
          <w:color w:val="00000A"/>
          <w:sz w:val="24"/>
          <w:szCs w:val="24"/>
          <w:lang w:val="pl-PL"/>
        </w:rPr>
        <w:t xml:space="preserve"> </w:t>
      </w:r>
      <w:r w:rsidRPr="005D317B">
        <w:rPr>
          <w:color w:val="00000A"/>
          <w:sz w:val="24"/>
          <w:szCs w:val="24"/>
          <w:lang w:val="pl-PL"/>
        </w:rPr>
        <w:t xml:space="preserve">ceny </w:t>
      </w:r>
      <w:r w:rsidR="00EE3C8B">
        <w:rPr>
          <w:color w:val="00000A"/>
          <w:sz w:val="24"/>
          <w:szCs w:val="24"/>
          <w:lang w:val="pl-PL"/>
        </w:rPr>
        <w:t>bru</w:t>
      </w:r>
      <w:r w:rsidRPr="005D317B">
        <w:rPr>
          <w:color w:val="00000A"/>
          <w:sz w:val="24"/>
          <w:szCs w:val="24"/>
          <w:lang w:val="pl-PL"/>
        </w:rPr>
        <w:t>tto określonej w § 4 pkt.1 za każdy dzień zwłoki liczony od dnia  wyznaczonego na usunięcie wad;</w:t>
      </w:r>
    </w:p>
    <w:p w14:paraId="4A9F9962" w14:textId="5EB674F0" w:rsidR="00325520" w:rsidRPr="005D317B" w:rsidRDefault="00325520" w:rsidP="00325520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z tytułu odstąpienia od umowy w całości przez którąkolwiek ze stron z </w:t>
      </w:r>
      <w:r w:rsidR="00746757" w:rsidRPr="005D317B">
        <w:rPr>
          <w:color w:val="00000A"/>
          <w:sz w:val="24"/>
          <w:szCs w:val="24"/>
          <w:lang w:val="pl-PL"/>
        </w:rPr>
        <w:t>winy</w:t>
      </w:r>
      <w:r w:rsidRPr="005D317B">
        <w:rPr>
          <w:color w:val="00000A"/>
          <w:sz w:val="24"/>
          <w:szCs w:val="24"/>
          <w:lang w:val="pl-PL"/>
        </w:rPr>
        <w:t xml:space="preserve"> występujących po stronie Wykonawcy, w wysokości 10% całkowitego wynagrodzenia </w:t>
      </w:r>
      <w:r w:rsidR="00EE3C8B">
        <w:rPr>
          <w:color w:val="00000A"/>
          <w:sz w:val="24"/>
          <w:szCs w:val="24"/>
          <w:lang w:val="pl-PL"/>
        </w:rPr>
        <w:t>bru</w:t>
      </w:r>
      <w:r w:rsidRPr="005D317B">
        <w:rPr>
          <w:color w:val="00000A"/>
          <w:sz w:val="24"/>
          <w:szCs w:val="24"/>
          <w:lang w:val="pl-PL"/>
        </w:rPr>
        <w:t>tto określonego w  § 4 ust. 1;</w:t>
      </w:r>
    </w:p>
    <w:p w14:paraId="67CC306C" w14:textId="4483B93D" w:rsidR="00325520" w:rsidRPr="005D317B" w:rsidRDefault="00325520" w:rsidP="00325520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z tytułu odstąpienia od umowy w części przez którąkolwiek ze stron z </w:t>
      </w:r>
      <w:r w:rsidR="00746757" w:rsidRPr="005D317B">
        <w:rPr>
          <w:color w:val="00000A"/>
          <w:sz w:val="24"/>
          <w:szCs w:val="24"/>
          <w:lang w:val="pl-PL"/>
        </w:rPr>
        <w:t>winy</w:t>
      </w:r>
      <w:r w:rsidRPr="005D317B">
        <w:rPr>
          <w:color w:val="00000A"/>
          <w:sz w:val="24"/>
          <w:szCs w:val="24"/>
          <w:lang w:val="pl-PL"/>
        </w:rPr>
        <w:t xml:space="preserve"> występujących po stronie Wykonawcy, w wysokości 10% wartości </w:t>
      </w:r>
      <w:r w:rsidR="00EE3C8B">
        <w:rPr>
          <w:color w:val="00000A"/>
          <w:sz w:val="24"/>
          <w:szCs w:val="24"/>
          <w:lang w:val="pl-PL"/>
        </w:rPr>
        <w:t>bru</w:t>
      </w:r>
      <w:r w:rsidRPr="005D317B">
        <w:rPr>
          <w:color w:val="00000A"/>
          <w:sz w:val="24"/>
          <w:szCs w:val="24"/>
          <w:lang w:val="pl-PL"/>
        </w:rPr>
        <w:t>tto części przedmiotu umowy, której dotyczy odstąpienie;</w:t>
      </w:r>
    </w:p>
    <w:p w14:paraId="1F6A87B0" w14:textId="77777777" w:rsidR="00325520" w:rsidRPr="005D317B" w:rsidRDefault="00325520" w:rsidP="00325520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Zamawiający zapłaci Wykonawcy karę umową:</w:t>
      </w:r>
    </w:p>
    <w:p w14:paraId="54E4265B" w14:textId="3BC8224F" w:rsidR="00325520" w:rsidRPr="005D317B" w:rsidRDefault="00325520" w:rsidP="00325520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z tytułu odstąpienia od umowy w całości przez którąkolwiek ze stron z </w:t>
      </w:r>
      <w:r w:rsidR="00746757" w:rsidRPr="005D317B">
        <w:rPr>
          <w:color w:val="00000A"/>
          <w:sz w:val="24"/>
          <w:szCs w:val="24"/>
          <w:lang w:val="pl-PL"/>
        </w:rPr>
        <w:t xml:space="preserve">winy </w:t>
      </w:r>
      <w:r w:rsidRPr="005D317B">
        <w:rPr>
          <w:color w:val="00000A"/>
          <w:sz w:val="24"/>
          <w:szCs w:val="24"/>
          <w:lang w:val="pl-PL"/>
        </w:rPr>
        <w:t xml:space="preserve">występujących po stronie Zamawiającego, w wysokości 10% całkowitego wynagrodzenia </w:t>
      </w:r>
      <w:r w:rsidR="00EE3C8B">
        <w:rPr>
          <w:color w:val="00000A"/>
          <w:sz w:val="24"/>
          <w:szCs w:val="24"/>
          <w:lang w:val="pl-PL"/>
        </w:rPr>
        <w:t>bru</w:t>
      </w:r>
      <w:r w:rsidRPr="005D317B">
        <w:rPr>
          <w:color w:val="00000A"/>
          <w:sz w:val="24"/>
          <w:szCs w:val="24"/>
          <w:lang w:val="pl-PL"/>
        </w:rPr>
        <w:t>tto określonego w § 4 ust. 1;</w:t>
      </w:r>
    </w:p>
    <w:p w14:paraId="4FA04C78" w14:textId="64D11522" w:rsidR="00325520" w:rsidRPr="005D317B" w:rsidRDefault="00325520" w:rsidP="00325520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lastRenderedPageBreak/>
        <w:t xml:space="preserve">z tytułu odstąpienia od umowy w części przez którąkolwiek ze stron z </w:t>
      </w:r>
      <w:r w:rsidR="00746757" w:rsidRPr="005D317B">
        <w:rPr>
          <w:color w:val="00000A"/>
          <w:sz w:val="24"/>
          <w:szCs w:val="24"/>
          <w:lang w:val="pl-PL"/>
        </w:rPr>
        <w:t xml:space="preserve">winy </w:t>
      </w:r>
      <w:r w:rsidRPr="005D317B">
        <w:rPr>
          <w:color w:val="00000A"/>
          <w:sz w:val="24"/>
          <w:szCs w:val="24"/>
          <w:lang w:val="pl-PL"/>
        </w:rPr>
        <w:t xml:space="preserve">występujących po stronie Zamawiającego, w wysokości 10% wartości </w:t>
      </w:r>
      <w:r w:rsidR="00EE3C8B">
        <w:rPr>
          <w:color w:val="00000A"/>
          <w:sz w:val="24"/>
          <w:szCs w:val="24"/>
          <w:lang w:val="pl-PL"/>
        </w:rPr>
        <w:t>bru</w:t>
      </w:r>
      <w:r w:rsidRPr="005D317B">
        <w:rPr>
          <w:color w:val="00000A"/>
          <w:sz w:val="24"/>
          <w:szCs w:val="24"/>
          <w:lang w:val="pl-PL"/>
        </w:rPr>
        <w:t>tto części przedmiotu umowy, której dotyczy odstąpienie</w:t>
      </w:r>
    </w:p>
    <w:p w14:paraId="53A28883" w14:textId="77777777" w:rsidR="00325520" w:rsidRPr="005D317B" w:rsidRDefault="00325520" w:rsidP="00325520">
      <w:pPr>
        <w:numPr>
          <w:ilvl w:val="0"/>
          <w:numId w:val="15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4E1482E6" w14:textId="181E27A6" w:rsidR="00697D85" w:rsidRPr="005D317B" w:rsidRDefault="00697D85" w:rsidP="00325520">
      <w:pPr>
        <w:numPr>
          <w:ilvl w:val="0"/>
          <w:numId w:val="15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Zastrzeżenia co do kar umownych pozostają w mocy w całości lub w części, pomimo oświadczenia o odstąpieniu od umowy.</w:t>
      </w:r>
    </w:p>
    <w:p w14:paraId="1D5BD92B" w14:textId="77777777" w:rsidR="00325520" w:rsidRPr="005D317B" w:rsidRDefault="00325520" w:rsidP="00325520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7A6F659" w14:textId="77777777" w:rsidR="00325520" w:rsidRPr="005D317B" w:rsidRDefault="00325520" w:rsidP="00325520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0B45A939" w14:textId="77777777" w:rsidR="00325520" w:rsidRPr="005D317B" w:rsidRDefault="00325520" w:rsidP="00325520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0A79B0F9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7986FBF2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§ 10</w:t>
      </w:r>
    </w:p>
    <w:p w14:paraId="4A7C7BA8" w14:textId="77777777" w:rsidR="00325520" w:rsidRPr="005D317B" w:rsidRDefault="00325520" w:rsidP="00325520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5D317B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24A0C8E7" w14:textId="77777777" w:rsidR="00325520" w:rsidRPr="005D317B" w:rsidRDefault="00325520" w:rsidP="00325520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5D317B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7481CD6" w14:textId="77777777" w:rsidR="00325520" w:rsidRPr="005D317B" w:rsidRDefault="00325520" w:rsidP="00325520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34870C31" w14:textId="77777777" w:rsidR="00325520" w:rsidRPr="005D317B" w:rsidRDefault="00325520" w:rsidP="00325520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5D317B">
        <w:rPr>
          <w:bCs/>
          <w:color w:val="00000A"/>
          <w:sz w:val="24"/>
          <w:szCs w:val="24"/>
          <w:lang w:val="pl-PL"/>
        </w:rPr>
        <w:t>§ 11</w:t>
      </w:r>
    </w:p>
    <w:p w14:paraId="3BEB9475" w14:textId="77777777" w:rsidR="00325520" w:rsidRPr="005D317B" w:rsidRDefault="00325520" w:rsidP="00325520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57AB327B" w14:textId="77777777" w:rsidR="00325520" w:rsidRPr="005D317B" w:rsidRDefault="00325520" w:rsidP="00325520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5D317B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5DBC7AB0" w14:textId="77777777" w:rsidR="00325520" w:rsidRPr="005D317B" w:rsidRDefault="00325520" w:rsidP="00325520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5D317B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22BBA242" w14:textId="77777777" w:rsidR="00325520" w:rsidRPr="005D317B" w:rsidRDefault="00325520" w:rsidP="00325520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5D317B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134C7C2C" w14:textId="51510678" w:rsidR="00325520" w:rsidRPr="005D317B" w:rsidRDefault="00325520" w:rsidP="00325520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5D317B">
        <w:rPr>
          <w:color w:val="00000A"/>
          <w:sz w:val="24"/>
          <w:szCs w:val="24"/>
          <w:lang w:val="pl-PL" w:eastAsia="en-US"/>
        </w:rPr>
        <w:t xml:space="preserve">Wykonawca nienależycie wykonuje umowę przez co rozumieć należy naruszenie przez Wykonawcę ustalonych w umowie, ofercie Wykonawcy lub </w:t>
      </w:r>
      <w:r w:rsidR="004C283A">
        <w:rPr>
          <w:color w:val="00000A"/>
          <w:sz w:val="24"/>
          <w:szCs w:val="24"/>
          <w:lang w:val="pl-PL" w:eastAsia="en-US"/>
        </w:rPr>
        <w:t>SWZ</w:t>
      </w:r>
      <w:r w:rsidRPr="005D317B">
        <w:rPr>
          <w:color w:val="00000A"/>
          <w:sz w:val="24"/>
          <w:szCs w:val="24"/>
          <w:lang w:val="pl-PL" w:eastAsia="en-US"/>
        </w:rPr>
        <w:t xml:space="preserve"> zasad wykonywania umowy tj. w szczególności w razie dostarczenia przez Wykonawcę mebli lub ich części nieodpowiadających treści umowy, samowolnej zmiany parametrów technicznych wykonanych/dostarczonych mebli</w:t>
      </w:r>
      <w:r w:rsidRPr="005D317B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5D317B">
        <w:rPr>
          <w:color w:val="00000A"/>
          <w:sz w:val="24"/>
          <w:szCs w:val="24"/>
          <w:lang w:val="pl-PL" w:eastAsia="en-US"/>
        </w:rPr>
        <w:t>bądź też poszczególnych komponentów mebli, samowolnej zmiany materiałów użytych do wykonania mebli</w:t>
      </w:r>
      <w:r w:rsidRPr="005D317B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5D317B">
        <w:rPr>
          <w:color w:val="00000A"/>
          <w:sz w:val="24"/>
          <w:szCs w:val="24"/>
          <w:lang w:val="pl-PL" w:eastAsia="en-US"/>
        </w:rPr>
        <w:t>lub samowolnej zmiany ich kolorystyki.;</w:t>
      </w:r>
    </w:p>
    <w:p w14:paraId="78444E51" w14:textId="77777777" w:rsidR="00325520" w:rsidRPr="005D317B" w:rsidRDefault="00325520" w:rsidP="00325520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6F7D6B50" w14:textId="77777777" w:rsidR="00325520" w:rsidRPr="005D317B" w:rsidRDefault="00325520" w:rsidP="00325520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398ADFDD" w14:textId="77777777" w:rsidR="00325520" w:rsidRPr="005D317B" w:rsidRDefault="00325520" w:rsidP="00325520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1FBAE83F" w14:textId="77777777" w:rsidR="00325520" w:rsidRPr="005D317B" w:rsidRDefault="00325520" w:rsidP="00325520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1A975DA9" w14:textId="0980B388" w:rsidR="0029248B" w:rsidRPr="00FE0C09" w:rsidRDefault="00325520" w:rsidP="0029248B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22FE51AF" w14:textId="77777777" w:rsidR="0029248B" w:rsidRPr="005D317B" w:rsidRDefault="0029248B" w:rsidP="0029248B">
      <w:pPr>
        <w:widowControl w:val="0"/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</w:p>
    <w:p w14:paraId="30B132D6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5D317B">
        <w:rPr>
          <w:color w:val="00000A"/>
          <w:sz w:val="24"/>
          <w:szCs w:val="24"/>
        </w:rPr>
        <w:t>§ 12</w:t>
      </w:r>
    </w:p>
    <w:p w14:paraId="18F81536" w14:textId="77777777" w:rsidR="00325520" w:rsidRPr="005D317B" w:rsidRDefault="00325520" w:rsidP="00325520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0526774" w14:textId="77777777" w:rsidR="00325520" w:rsidRPr="005D317B" w:rsidRDefault="00325520" w:rsidP="00325520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74576E68" w14:textId="77777777" w:rsidR="00325520" w:rsidRPr="005D317B" w:rsidRDefault="00325520" w:rsidP="00325520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59337E7F" w14:textId="77777777" w:rsidR="00325520" w:rsidRPr="005D317B" w:rsidRDefault="00325520" w:rsidP="00325520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2788B9F6" w14:textId="77777777" w:rsidR="00325520" w:rsidRPr="005D317B" w:rsidRDefault="00325520" w:rsidP="00325520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352D474" w14:textId="77777777" w:rsidR="00325520" w:rsidRPr="005D317B" w:rsidRDefault="00325520" w:rsidP="00325520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</w:rPr>
        <w:t>§ 13</w:t>
      </w:r>
    </w:p>
    <w:p w14:paraId="5BAD47EC" w14:textId="77777777" w:rsidR="00325520" w:rsidRPr="005D317B" w:rsidRDefault="00325520" w:rsidP="00325520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5D317B">
        <w:rPr>
          <w:color w:val="000000"/>
          <w:sz w:val="24"/>
          <w:szCs w:val="24"/>
          <w:lang w:val="pl-PL"/>
        </w:rPr>
        <w:br/>
        <w:t>pod rygorem nieważności.</w:t>
      </w:r>
    </w:p>
    <w:p w14:paraId="21AD0426" w14:textId="77777777" w:rsidR="00325520" w:rsidRPr="005D317B" w:rsidRDefault="00325520" w:rsidP="00325520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5D317B">
        <w:rPr>
          <w:i/>
          <w:color w:val="000000"/>
          <w:sz w:val="24"/>
          <w:szCs w:val="24"/>
          <w:lang w:val="pl-PL"/>
        </w:rPr>
        <w:t xml:space="preserve">  </w:t>
      </w:r>
    </w:p>
    <w:p w14:paraId="0584F05D" w14:textId="77777777" w:rsidR="00325520" w:rsidRPr="005D317B" w:rsidRDefault="00325520" w:rsidP="00325520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5D317B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5805C8FF" w14:textId="77777777" w:rsidR="00325520" w:rsidRPr="005D317B" w:rsidRDefault="00325520" w:rsidP="00325520">
      <w:pPr>
        <w:numPr>
          <w:ilvl w:val="1"/>
          <w:numId w:val="20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5D317B">
        <w:rPr>
          <w:color w:val="000000"/>
          <w:sz w:val="24"/>
          <w:szCs w:val="24"/>
          <w:lang w:val="pl-PL"/>
        </w:rPr>
        <w:t xml:space="preserve">następstwem wprowadzania </w:t>
      </w:r>
      <w:r w:rsidRPr="005D317B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5D317B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70FCB4BA" w14:textId="77777777" w:rsidR="00325520" w:rsidRPr="005D317B" w:rsidRDefault="00325520" w:rsidP="00325520">
      <w:pPr>
        <w:numPr>
          <w:ilvl w:val="1"/>
          <w:numId w:val="20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5D317B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5D317B">
        <w:rPr>
          <w:color w:val="000000"/>
          <w:kern w:val="2"/>
          <w:sz w:val="24"/>
          <w:szCs w:val="24"/>
          <w:lang w:val="pl-PL"/>
        </w:rPr>
        <w:t xml:space="preserve"> </w:t>
      </w:r>
      <w:r w:rsidRPr="005D317B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5D317B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9AE3876" w14:textId="1E5416F4" w:rsidR="00325520" w:rsidRPr="005D317B" w:rsidRDefault="00325520" w:rsidP="00325520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5D317B">
        <w:rPr>
          <w:color w:val="000000"/>
          <w:kern w:val="2"/>
          <w:sz w:val="24"/>
          <w:szCs w:val="24"/>
          <w:lang w:val="pl-PL"/>
        </w:rPr>
        <w:t xml:space="preserve">niedostępnością na rynku </w:t>
      </w:r>
      <w:r w:rsidR="005C3EBD">
        <w:rPr>
          <w:color w:val="000000"/>
          <w:kern w:val="2"/>
          <w:sz w:val="24"/>
          <w:szCs w:val="24"/>
          <w:lang w:val="pl-PL"/>
        </w:rPr>
        <w:t xml:space="preserve">materiałów </w:t>
      </w:r>
      <w:r w:rsidRPr="005D317B">
        <w:rPr>
          <w:color w:val="000000"/>
          <w:kern w:val="2"/>
          <w:sz w:val="24"/>
          <w:szCs w:val="24"/>
          <w:lang w:val="pl-PL"/>
        </w:rPr>
        <w:t xml:space="preserve"> wskazanych w ofercie wynikającą z zaprzestania produkcji lub wycofaniem z rynku tych </w:t>
      </w:r>
      <w:r w:rsidR="005C3EBD">
        <w:rPr>
          <w:color w:val="000000"/>
          <w:kern w:val="2"/>
          <w:sz w:val="24"/>
          <w:szCs w:val="24"/>
          <w:lang w:val="pl-PL"/>
        </w:rPr>
        <w:t>materiałów</w:t>
      </w:r>
      <w:r w:rsidRPr="005D317B">
        <w:rPr>
          <w:color w:val="000000"/>
          <w:kern w:val="2"/>
          <w:sz w:val="24"/>
          <w:szCs w:val="24"/>
          <w:lang w:val="pl-PL"/>
        </w:rPr>
        <w:t>;</w:t>
      </w:r>
    </w:p>
    <w:p w14:paraId="1AE27BD9" w14:textId="2244CBEA" w:rsidR="00325520" w:rsidRPr="005D317B" w:rsidRDefault="00325520" w:rsidP="005C3EBD">
      <w:pPr>
        <w:tabs>
          <w:tab w:val="left" w:pos="1040"/>
        </w:tabs>
        <w:suppressAutoHyphens/>
        <w:autoSpaceDN w:val="0"/>
        <w:ind w:left="720"/>
        <w:jc w:val="both"/>
        <w:rPr>
          <w:color w:val="00000A"/>
          <w:kern w:val="2"/>
          <w:sz w:val="24"/>
          <w:szCs w:val="24"/>
          <w:lang w:val="pl-PL"/>
        </w:rPr>
      </w:pPr>
    </w:p>
    <w:p w14:paraId="7DB5EFD9" w14:textId="77777777" w:rsidR="00325520" w:rsidRPr="005D317B" w:rsidRDefault="00325520" w:rsidP="00FE0C09">
      <w:pPr>
        <w:numPr>
          <w:ilvl w:val="1"/>
          <w:numId w:val="20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5D317B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5D317B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5D317B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5D317B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7BF44A1" w14:textId="77777777" w:rsidR="00325520" w:rsidRPr="005D317B" w:rsidRDefault="00325520" w:rsidP="00325520">
      <w:pPr>
        <w:numPr>
          <w:ilvl w:val="0"/>
          <w:numId w:val="19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5D317B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5D317B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0FB8A471" w14:textId="77777777" w:rsidR="00325520" w:rsidRPr="005D317B" w:rsidRDefault="00325520" w:rsidP="00325520">
      <w:pPr>
        <w:numPr>
          <w:ilvl w:val="0"/>
          <w:numId w:val="19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5D317B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5D317B">
        <w:rPr>
          <w:color w:val="00000A"/>
          <w:sz w:val="24"/>
          <w:szCs w:val="24"/>
          <w:lang w:val="pl-PL"/>
        </w:rPr>
        <w:t xml:space="preserve">  </w:t>
      </w:r>
    </w:p>
    <w:p w14:paraId="39892F42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lastRenderedPageBreak/>
        <w:t>§14</w:t>
      </w:r>
    </w:p>
    <w:p w14:paraId="5EE6D742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58DCE879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§15</w:t>
      </w:r>
    </w:p>
    <w:p w14:paraId="2DCF6092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07B88920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§16</w:t>
      </w:r>
    </w:p>
    <w:p w14:paraId="4D713A0F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0BCD3C73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5B94C9F0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§17</w:t>
      </w:r>
    </w:p>
    <w:p w14:paraId="7613E4EF" w14:textId="77777777" w:rsidR="00325520" w:rsidRPr="005D317B" w:rsidRDefault="00325520" w:rsidP="00325520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5D317B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7442A27A" w14:textId="77777777" w:rsidR="00325520" w:rsidRPr="005D317B" w:rsidRDefault="00325520" w:rsidP="00325520">
      <w:pPr>
        <w:suppressAutoHyphens/>
        <w:jc w:val="both"/>
        <w:rPr>
          <w:sz w:val="24"/>
          <w:szCs w:val="24"/>
          <w:lang w:val="pl-PL"/>
        </w:rPr>
      </w:pPr>
    </w:p>
    <w:p w14:paraId="3B6013B0" w14:textId="77777777" w:rsidR="00325520" w:rsidRPr="005D317B" w:rsidRDefault="00325520" w:rsidP="00325520">
      <w:pPr>
        <w:suppressAutoHyphens/>
        <w:jc w:val="both"/>
        <w:rPr>
          <w:sz w:val="24"/>
          <w:szCs w:val="24"/>
          <w:lang w:val="pl-PL"/>
        </w:rPr>
      </w:pPr>
    </w:p>
    <w:p w14:paraId="6FE01A08" w14:textId="77777777" w:rsidR="00325520" w:rsidRPr="005D317B" w:rsidRDefault="00325520" w:rsidP="00325520">
      <w:pPr>
        <w:suppressAutoHyphens/>
        <w:jc w:val="both"/>
        <w:rPr>
          <w:sz w:val="24"/>
          <w:szCs w:val="24"/>
          <w:lang w:val="pl-PL"/>
        </w:rPr>
      </w:pPr>
    </w:p>
    <w:p w14:paraId="03538F9C" w14:textId="77777777" w:rsidR="00325520" w:rsidRPr="005D317B" w:rsidRDefault="00325520" w:rsidP="00325520">
      <w:pPr>
        <w:suppressAutoHyphens/>
        <w:jc w:val="both"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 xml:space="preserve">     </w:t>
      </w:r>
    </w:p>
    <w:p w14:paraId="37B8F9F6" w14:textId="77777777" w:rsidR="00325520" w:rsidRPr="005D317B" w:rsidRDefault="00325520" w:rsidP="00325520">
      <w:pPr>
        <w:suppressAutoHyphens/>
        <w:jc w:val="both"/>
        <w:rPr>
          <w:sz w:val="24"/>
          <w:szCs w:val="24"/>
          <w:lang w:val="pl-PL"/>
        </w:rPr>
      </w:pPr>
      <w:r w:rsidRPr="005D317B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4E5A253D" w14:textId="77777777" w:rsidR="00325520" w:rsidRPr="005D317B" w:rsidRDefault="00325520" w:rsidP="00325520">
      <w:pPr>
        <w:suppressAutoHyphens/>
        <w:rPr>
          <w:sz w:val="24"/>
          <w:szCs w:val="24"/>
          <w:lang w:val="pl-PL"/>
        </w:rPr>
      </w:pPr>
    </w:p>
    <w:p w14:paraId="735381F4" w14:textId="77777777" w:rsidR="00325520" w:rsidRPr="005D317B" w:rsidRDefault="00325520" w:rsidP="00325520">
      <w:pPr>
        <w:suppressAutoHyphens/>
        <w:rPr>
          <w:sz w:val="24"/>
          <w:szCs w:val="24"/>
          <w:lang w:val="pl-PL"/>
        </w:rPr>
      </w:pPr>
    </w:p>
    <w:p w14:paraId="65AD63F3" w14:textId="77777777" w:rsidR="00325520" w:rsidRPr="005D317B" w:rsidRDefault="00325520" w:rsidP="00325520">
      <w:pPr>
        <w:suppressAutoHyphens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>....................................................................</w:t>
      </w:r>
      <w:r w:rsidRPr="005D317B">
        <w:rPr>
          <w:sz w:val="24"/>
          <w:szCs w:val="24"/>
          <w:lang w:val="pl-PL"/>
        </w:rPr>
        <w:tab/>
      </w:r>
      <w:r w:rsidRPr="005D317B">
        <w:rPr>
          <w:sz w:val="24"/>
          <w:szCs w:val="24"/>
          <w:lang w:val="pl-PL"/>
        </w:rPr>
        <w:tab/>
      </w:r>
      <w:r w:rsidRPr="005D317B">
        <w:rPr>
          <w:sz w:val="24"/>
          <w:szCs w:val="24"/>
          <w:lang w:val="pl-PL"/>
        </w:rPr>
        <w:tab/>
        <w:t>………………………………....</w:t>
      </w:r>
      <w:r w:rsidRPr="005D317B">
        <w:rPr>
          <w:sz w:val="24"/>
          <w:szCs w:val="24"/>
          <w:lang w:val="pl-PL"/>
        </w:rPr>
        <w:tab/>
        <w:t xml:space="preserve">                                 </w:t>
      </w:r>
    </w:p>
    <w:p w14:paraId="47E05A49" w14:textId="77777777" w:rsidR="00325520" w:rsidRPr="005D317B" w:rsidRDefault="00325520" w:rsidP="00325520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04F489C6" w14:textId="77777777" w:rsidR="00325520" w:rsidRPr="005D317B" w:rsidRDefault="00325520" w:rsidP="00325520">
      <w:pPr>
        <w:suppressAutoHyphens/>
        <w:rPr>
          <w:sz w:val="24"/>
          <w:szCs w:val="24"/>
          <w:lang w:val="pl-PL"/>
        </w:rPr>
      </w:pPr>
    </w:p>
    <w:p w14:paraId="34562FF2" w14:textId="77777777" w:rsidR="00325520" w:rsidRPr="005D317B" w:rsidRDefault="00325520" w:rsidP="00325520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97A2789" w14:textId="77777777" w:rsidR="00325520" w:rsidRPr="005D317B" w:rsidRDefault="00325520" w:rsidP="00325520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E4B9DB2" w14:textId="77777777" w:rsidR="00325520" w:rsidRPr="005D317B" w:rsidRDefault="00325520" w:rsidP="00325520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71A4832" w14:textId="77777777" w:rsidR="00680966" w:rsidRDefault="00680966" w:rsidP="00680966">
      <w:pPr>
        <w:ind w:left="2977" w:hanging="2977"/>
        <w:mirrorIndents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KONTRASYGNATA FINANSOWA</w:t>
      </w:r>
    </w:p>
    <w:p w14:paraId="1BCF5B25" w14:textId="77777777" w:rsidR="00680966" w:rsidRDefault="00680966" w:rsidP="00680966">
      <w:pPr>
        <w:ind w:left="2977" w:hanging="2977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7A01AED" w14:textId="77777777" w:rsidR="00680966" w:rsidRDefault="00680966" w:rsidP="00680966">
      <w:pPr>
        <w:ind w:left="2977" w:hanging="2977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E34FB5C" w14:textId="12218EC8" w:rsidR="00680966" w:rsidRPr="00680966" w:rsidRDefault="00680966" w:rsidP="00680966">
      <w:pPr>
        <w:ind w:left="2977" w:hanging="2977"/>
        <w:mirrorIndents/>
        <w:rPr>
          <w:rFonts w:ascii="Verdana" w:hAnsi="Verdana" w:cs="Verdana"/>
          <w:sz w:val="18"/>
          <w:szCs w:val="18"/>
          <w:lang w:val="pl-PL"/>
        </w:rPr>
      </w:pPr>
      <w:r w:rsidRPr="00680966">
        <w:rPr>
          <w:rFonts w:ascii="Verdana" w:hAnsi="Verdana" w:cs="Verdana"/>
          <w:sz w:val="18"/>
          <w:szCs w:val="18"/>
        </w:rPr>
        <w:t xml:space="preserve">……………………………………………………… </w:t>
      </w:r>
    </w:p>
    <w:p w14:paraId="05ED70DC" w14:textId="77777777" w:rsidR="00325520" w:rsidRPr="005D317B" w:rsidRDefault="00325520" w:rsidP="00325520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10F6E6F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80C48E1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1A54AE31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DAB538F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0B172E8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C6A23CE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EEC60C5" w14:textId="11905C9A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5D317B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6D4916B8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5D317B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27F970AE" w14:textId="77777777" w:rsidR="00325520" w:rsidRPr="005D317B" w:rsidRDefault="00325520" w:rsidP="0032552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5D317B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3F898395" w14:textId="77777777" w:rsidR="009A31D0" w:rsidRDefault="009A31D0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39E638D" w14:textId="77777777" w:rsidR="009A31D0" w:rsidRDefault="009A31D0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78BE56B" w14:textId="77777777" w:rsidR="009A31D0" w:rsidRDefault="009A31D0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20251DC" w14:textId="77777777" w:rsidR="009A31D0" w:rsidRDefault="009A31D0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6C7B6EB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EF1BD1E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12ED8AC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E66223C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D610FEA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FADC122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A36241F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F7C3F3A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59E3734" w14:textId="77777777" w:rsidR="00C91669" w:rsidRDefault="00C91669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76482FA" w14:textId="4CED2DC9" w:rsidR="00325520" w:rsidRPr="005D317B" w:rsidRDefault="00325520" w:rsidP="00325520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>Załącznik nr 2 do umowy</w:t>
      </w:r>
    </w:p>
    <w:p w14:paraId="56017A66" w14:textId="77777777" w:rsidR="00325520" w:rsidRPr="005D317B" w:rsidRDefault="00325520" w:rsidP="00325520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11C18322" w14:textId="77777777" w:rsidR="00325520" w:rsidRPr="005D317B" w:rsidRDefault="00325520" w:rsidP="00325520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7D06E4B" w14:textId="77777777" w:rsidR="00325520" w:rsidRPr="005D317B" w:rsidRDefault="00325520" w:rsidP="00325520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>.....................................… </w:t>
      </w:r>
    </w:p>
    <w:p w14:paraId="2223FCE7" w14:textId="77777777" w:rsidR="00325520" w:rsidRPr="005D317B" w:rsidRDefault="00325520" w:rsidP="00325520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>Nazwa Wykonawcy</w:t>
      </w:r>
    </w:p>
    <w:p w14:paraId="59A9F299" w14:textId="77777777" w:rsidR="00325520" w:rsidRPr="005D317B" w:rsidRDefault="00325520" w:rsidP="00325520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7CCB8C3" w14:textId="77777777" w:rsidR="00325520" w:rsidRPr="005D317B" w:rsidRDefault="00325520" w:rsidP="00325520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>.....................................…</w:t>
      </w:r>
    </w:p>
    <w:p w14:paraId="33D9013C" w14:textId="77777777" w:rsidR="00325520" w:rsidRPr="005D317B" w:rsidRDefault="00325520" w:rsidP="00325520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>NIP</w:t>
      </w:r>
      <w:r w:rsidRPr="005D317B">
        <w:rPr>
          <w:sz w:val="24"/>
          <w:szCs w:val="24"/>
          <w:lang w:val="pl-PL"/>
        </w:rPr>
        <w:tab/>
        <w:t> </w:t>
      </w:r>
    </w:p>
    <w:p w14:paraId="27111FF5" w14:textId="77777777" w:rsidR="00325520" w:rsidRPr="005D317B" w:rsidRDefault="00325520" w:rsidP="0032552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03C694" w14:textId="77777777" w:rsidR="00325520" w:rsidRPr="005D317B" w:rsidRDefault="00325520" w:rsidP="0032552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6E60E08" w14:textId="77777777" w:rsidR="00325520" w:rsidRPr="005D317B" w:rsidRDefault="00325520" w:rsidP="00325520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2B522D3" w14:textId="77777777" w:rsidR="00325520" w:rsidRPr="005D317B" w:rsidRDefault="00325520" w:rsidP="00325520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A05AAED" w14:textId="77777777" w:rsidR="00325520" w:rsidRPr="005D317B" w:rsidRDefault="00325520" w:rsidP="00325520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5D317B">
        <w:rPr>
          <w:b/>
          <w:bCs/>
          <w:sz w:val="24"/>
          <w:szCs w:val="24"/>
          <w:lang w:val="pl-PL"/>
        </w:rPr>
        <w:t>OŚWIADCZENIE DLA CELÓW PODATKOWYCH</w:t>
      </w:r>
    </w:p>
    <w:p w14:paraId="467B41BB" w14:textId="77777777" w:rsidR="00325520" w:rsidRPr="005D317B" w:rsidRDefault="00325520" w:rsidP="00325520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5D317B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0195889E" w14:textId="77777777" w:rsidR="00325520" w:rsidRPr="005D317B" w:rsidRDefault="00325520" w:rsidP="00325520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0A6B52B" w14:textId="77777777" w:rsidR="00325520" w:rsidRPr="005D317B" w:rsidRDefault="00325520" w:rsidP="00325520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5D317B">
        <w:rPr>
          <w:sz w:val="24"/>
          <w:szCs w:val="24"/>
          <w:lang w:val="pl-PL"/>
        </w:rPr>
        <w:t>Działając w imieniu ………………………………, (dalej jako: „</w:t>
      </w:r>
      <w:r w:rsidRPr="005D317B">
        <w:rPr>
          <w:b/>
          <w:bCs/>
          <w:sz w:val="24"/>
          <w:szCs w:val="24"/>
          <w:lang w:val="pl-PL"/>
        </w:rPr>
        <w:t>Podmiot</w:t>
      </w:r>
      <w:r w:rsidRPr="005D317B">
        <w:rPr>
          <w:sz w:val="24"/>
          <w:szCs w:val="24"/>
          <w:lang w:val="pl-PL"/>
        </w:rPr>
        <w:t>”) niniejszym oświadcza, że Podmiot:</w:t>
      </w:r>
    </w:p>
    <w:p w14:paraId="76810D0F" w14:textId="77777777" w:rsidR="00325520" w:rsidRPr="005D317B" w:rsidRDefault="00325520" w:rsidP="00325520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5D317B">
        <w:rPr>
          <w:b/>
          <w:bCs/>
          <w:sz w:val="24"/>
          <w:szCs w:val="24"/>
          <w:lang w:val="pl-PL"/>
        </w:rPr>
        <w:t>jest / nie jest</w:t>
      </w:r>
      <w:r w:rsidRPr="005D317B">
        <w:rPr>
          <w:sz w:val="24"/>
          <w:szCs w:val="24"/>
          <w:vertAlign w:val="superscript"/>
          <w:lang w:val="pl-PL"/>
        </w:rPr>
        <w:footnoteReference w:id="1"/>
      </w:r>
      <w:r w:rsidRPr="005D317B">
        <w:rPr>
          <w:sz w:val="24"/>
          <w:szCs w:val="24"/>
          <w:lang w:val="pl-PL"/>
        </w:rPr>
        <w:t xml:space="preserve"> podmiotem powiązanym z Akademią Górniczo-Hutniczą </w:t>
      </w:r>
      <w:r w:rsidRPr="005D317B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5D317B">
        <w:rPr>
          <w:sz w:val="24"/>
          <w:szCs w:val="24"/>
          <w:vertAlign w:val="superscript"/>
          <w:lang w:val="pl-PL"/>
        </w:rPr>
        <w:footnoteReference w:id="2"/>
      </w:r>
      <w:r w:rsidRPr="005D317B">
        <w:rPr>
          <w:sz w:val="24"/>
          <w:szCs w:val="24"/>
          <w:lang w:val="pl-PL"/>
        </w:rPr>
        <w:t>;</w:t>
      </w:r>
    </w:p>
    <w:p w14:paraId="4FDEE6F8" w14:textId="77777777" w:rsidR="00325520" w:rsidRPr="005D317B" w:rsidRDefault="00325520" w:rsidP="00325520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5D317B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5D317B">
        <w:rPr>
          <w:rFonts w:eastAsia="Calibri"/>
          <w:sz w:val="24"/>
          <w:szCs w:val="24"/>
          <w:lang w:val="pl-PL" w:eastAsia="en-US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5D317B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5D317B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5D317B">
        <w:rPr>
          <w:rFonts w:eastAsia="Calibri"/>
          <w:sz w:val="24"/>
          <w:szCs w:val="24"/>
          <w:lang w:val="pl-PL" w:eastAsia="en-US"/>
        </w:rPr>
        <w:t xml:space="preserve"> </w:t>
      </w:r>
    </w:p>
    <w:p w14:paraId="354F8EF0" w14:textId="77777777" w:rsidR="00325520" w:rsidRPr="005D317B" w:rsidRDefault="00325520" w:rsidP="00325520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5D317B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5D317B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5D317B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5D317B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5D317B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5D317B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5D317B">
        <w:rPr>
          <w:rFonts w:eastAsia="Calibri"/>
          <w:sz w:val="24"/>
          <w:szCs w:val="24"/>
          <w:lang w:val="pl-PL" w:eastAsia="en-US"/>
        </w:rPr>
        <w:t xml:space="preserve"> </w:t>
      </w:r>
    </w:p>
    <w:p w14:paraId="482B54AB" w14:textId="77777777" w:rsidR="00325520" w:rsidRPr="005D317B" w:rsidRDefault="00325520" w:rsidP="00325520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5D317B">
        <w:rPr>
          <w:rFonts w:eastAsia="Calibri"/>
          <w:sz w:val="24"/>
          <w:szCs w:val="24"/>
          <w:lang w:val="pl-PL" w:eastAsia="en-US"/>
        </w:rPr>
        <w:t xml:space="preserve">Podmiot </w:t>
      </w:r>
      <w:r w:rsidRPr="005D317B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5D317B">
        <w:rPr>
          <w:sz w:val="24"/>
          <w:szCs w:val="24"/>
          <w:vertAlign w:val="superscript"/>
          <w:lang w:val="pl-PL"/>
        </w:rPr>
        <w:footnoteReference w:id="7"/>
      </w:r>
      <w:r w:rsidRPr="005D317B">
        <w:rPr>
          <w:sz w:val="24"/>
          <w:szCs w:val="24"/>
          <w:lang w:val="pl-PL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5D317B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5D317B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5D317B">
        <w:rPr>
          <w:rFonts w:eastAsia="Calibri"/>
          <w:sz w:val="24"/>
          <w:szCs w:val="24"/>
          <w:lang w:val="pl-PL" w:eastAsia="en-US"/>
        </w:rPr>
        <w:t xml:space="preserve"> </w:t>
      </w:r>
      <w:r w:rsidRPr="005D317B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415C08E6" w14:textId="77777777" w:rsidR="00325520" w:rsidRPr="005D317B" w:rsidRDefault="00325520" w:rsidP="00325520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02CE4529" w14:textId="77777777" w:rsidR="00325520" w:rsidRPr="005D317B" w:rsidRDefault="00325520" w:rsidP="00325520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5D317B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5D317B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3E3FF50F" w14:textId="77777777" w:rsidR="00325520" w:rsidRPr="005D317B" w:rsidRDefault="00325520" w:rsidP="0032552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6A91F03" w14:textId="77777777" w:rsidR="00325520" w:rsidRPr="005D317B" w:rsidRDefault="00325520" w:rsidP="0032552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117896A" w14:textId="77777777" w:rsidR="00325520" w:rsidRPr="005D317B" w:rsidRDefault="00325520" w:rsidP="0032552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EFF5A62" w14:textId="77777777" w:rsidR="00325520" w:rsidRPr="005D317B" w:rsidRDefault="00325520" w:rsidP="00325520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325520" w:rsidRPr="007B193A" w14:paraId="139060E7" w14:textId="77777777" w:rsidTr="00325520">
        <w:tc>
          <w:tcPr>
            <w:tcW w:w="4105" w:type="dxa"/>
            <w:hideMark/>
          </w:tcPr>
          <w:p w14:paraId="353B4841" w14:textId="77777777" w:rsidR="00325520" w:rsidRPr="005D317B" w:rsidRDefault="00325520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5D317B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3E4FB99C" w14:textId="77777777" w:rsidR="00325520" w:rsidRPr="005D317B" w:rsidRDefault="00325520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24E23F7B" w14:textId="77777777" w:rsidR="00325520" w:rsidRPr="005D317B" w:rsidRDefault="00325520" w:rsidP="00325520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254C02F3" w14:textId="77777777" w:rsidR="00496551" w:rsidRPr="005D317B" w:rsidRDefault="00496551" w:rsidP="00325520">
      <w:pPr>
        <w:rPr>
          <w:sz w:val="24"/>
          <w:szCs w:val="24"/>
          <w:lang w:val="pl-PL"/>
        </w:rPr>
      </w:pPr>
    </w:p>
    <w:sectPr w:rsidR="00496551" w:rsidRPr="005D31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F927C" w14:textId="77777777" w:rsidR="00C71EF3" w:rsidRDefault="00C71EF3">
      <w:r>
        <w:separator/>
      </w:r>
    </w:p>
  </w:endnote>
  <w:endnote w:type="continuationSeparator" w:id="0">
    <w:p w14:paraId="49C7025E" w14:textId="77777777" w:rsidR="00C71EF3" w:rsidRDefault="00C7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D573" w14:textId="77777777" w:rsidR="005F6159" w:rsidRDefault="005F61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4CB" w14:textId="77777777" w:rsidR="005F6159" w:rsidRDefault="005F61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B033D" w14:textId="77777777" w:rsidR="005F6159" w:rsidRDefault="005F6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33B5C" w14:textId="77777777" w:rsidR="00C71EF3" w:rsidRDefault="00C71EF3">
      <w:r>
        <w:separator/>
      </w:r>
    </w:p>
  </w:footnote>
  <w:footnote w:type="continuationSeparator" w:id="0">
    <w:p w14:paraId="7839756A" w14:textId="77777777" w:rsidR="00C71EF3" w:rsidRDefault="00C71EF3">
      <w:r>
        <w:continuationSeparator/>
      </w:r>
    </w:p>
  </w:footnote>
  <w:footnote w:id="1">
    <w:p w14:paraId="490191A8" w14:textId="77777777" w:rsidR="00325520" w:rsidRDefault="00325520" w:rsidP="0032552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C3DBAD6" w14:textId="77777777" w:rsidR="00325520" w:rsidRDefault="00325520" w:rsidP="0032552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3597A8" w14:textId="77777777" w:rsidR="00325520" w:rsidRDefault="00325520" w:rsidP="00325520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7E1CB" w14:textId="77777777" w:rsidR="00325520" w:rsidRDefault="00325520" w:rsidP="00325520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6E19D0" w14:textId="77777777" w:rsidR="00325520" w:rsidRDefault="00325520" w:rsidP="00325520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E11E25" w14:textId="77777777" w:rsidR="00325520" w:rsidRDefault="00325520" w:rsidP="00325520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4E6CA0" w14:textId="77777777" w:rsidR="00325520" w:rsidRDefault="00325520" w:rsidP="0032552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AA0148" w14:textId="77777777" w:rsidR="00325520" w:rsidRDefault="00325520" w:rsidP="00325520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3FFE1C0" w14:textId="77777777" w:rsidR="00325520" w:rsidRDefault="00325520" w:rsidP="00325520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845E3C" w14:textId="77777777" w:rsidR="00325520" w:rsidRDefault="00325520" w:rsidP="00325520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201BAE" w14:textId="77777777" w:rsidR="00325520" w:rsidRDefault="00325520" w:rsidP="00325520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D2D407" w14:textId="77777777" w:rsidR="00325520" w:rsidRDefault="00325520" w:rsidP="00325520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1CE717" w14:textId="77777777" w:rsidR="00325520" w:rsidRDefault="00325520" w:rsidP="0032552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FDA08F6" w14:textId="77777777" w:rsidR="00325520" w:rsidRDefault="00325520" w:rsidP="0032552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A96BAA2" w14:textId="77777777" w:rsidR="00325520" w:rsidRDefault="00325520" w:rsidP="0032552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382A50E" w14:textId="77777777" w:rsidR="00325520" w:rsidRDefault="00325520" w:rsidP="0032552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02D982" w14:textId="77777777" w:rsidR="00325520" w:rsidRDefault="00325520" w:rsidP="00325520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65F3EC0" w14:textId="77777777" w:rsidR="00325520" w:rsidRDefault="00325520" w:rsidP="00325520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EF6FC27" w14:textId="77777777" w:rsidR="00325520" w:rsidRDefault="00325520" w:rsidP="00325520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344B0B" w14:textId="77777777" w:rsidR="00325520" w:rsidRDefault="00325520" w:rsidP="0032552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52FCDE6" w14:textId="77777777" w:rsidR="00325520" w:rsidRDefault="00325520" w:rsidP="0032552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FAAF6C" w14:textId="77777777" w:rsidR="00325520" w:rsidRDefault="00325520" w:rsidP="0032552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D2884EB" w14:textId="77777777" w:rsidR="00325520" w:rsidRDefault="00325520" w:rsidP="0032552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6801E89" w14:textId="77777777" w:rsidR="00325520" w:rsidRDefault="00325520" w:rsidP="0032552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C204EA7" w14:textId="77777777" w:rsidR="00325520" w:rsidRDefault="00325520" w:rsidP="0032552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E763130" w14:textId="77777777" w:rsidR="00325520" w:rsidRDefault="00325520" w:rsidP="0032552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749D414" w14:textId="77777777" w:rsidR="00325520" w:rsidRDefault="00325520" w:rsidP="0032552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659F4B5" w14:textId="77777777" w:rsidR="00325520" w:rsidRDefault="00325520" w:rsidP="0032552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40D9DBF" w14:textId="77777777" w:rsidR="00325520" w:rsidRDefault="00325520" w:rsidP="0032552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6961A2" w14:textId="77777777" w:rsidR="00325520" w:rsidRDefault="00325520" w:rsidP="0032552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94310" w14:textId="77777777" w:rsidR="005F6159" w:rsidRDefault="005F6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BE02B" w14:textId="77777777" w:rsidR="005F6159" w:rsidRDefault="005F6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F25FE" w14:textId="77777777" w:rsidR="005F6159" w:rsidRDefault="005F61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9644B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771B5F"/>
    <w:multiLevelType w:val="hybridMultilevel"/>
    <w:tmpl w:val="9EDAB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 w16cid:durableId="1638585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29799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128464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40691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62422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2865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90153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339749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237076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56212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80609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4996811">
    <w:abstractNumId w:val="12"/>
  </w:num>
  <w:num w:numId="13" w16cid:durableId="203495880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179427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463924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960572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827757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488043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0721807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193872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96377522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10259764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9254367">
    <w:abstractNumId w:val="26"/>
  </w:num>
  <w:num w:numId="24" w16cid:durableId="753265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49047482">
    <w:abstractNumId w:val="6"/>
  </w:num>
  <w:num w:numId="26" w16cid:durableId="91751112">
    <w:abstractNumId w:val="13"/>
  </w:num>
  <w:num w:numId="27" w16cid:durableId="1898474444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2D7"/>
    <w:rsid w:val="000033EA"/>
    <w:rsid w:val="0002467C"/>
    <w:rsid w:val="00040A7A"/>
    <w:rsid w:val="00044023"/>
    <w:rsid w:val="00065D37"/>
    <w:rsid w:val="0007315E"/>
    <w:rsid w:val="000936CA"/>
    <w:rsid w:val="00097182"/>
    <w:rsid w:val="000B1A00"/>
    <w:rsid w:val="000B3DCE"/>
    <w:rsid w:val="000C0F66"/>
    <w:rsid w:val="001432D7"/>
    <w:rsid w:val="001764D4"/>
    <w:rsid w:val="001A7E06"/>
    <w:rsid w:val="001F341B"/>
    <w:rsid w:val="002305B2"/>
    <w:rsid w:val="002430FD"/>
    <w:rsid w:val="00267340"/>
    <w:rsid w:val="00275C59"/>
    <w:rsid w:val="0029248B"/>
    <w:rsid w:val="00325520"/>
    <w:rsid w:val="00337165"/>
    <w:rsid w:val="003974EB"/>
    <w:rsid w:val="003C6167"/>
    <w:rsid w:val="003F1749"/>
    <w:rsid w:val="00476C12"/>
    <w:rsid w:val="00496551"/>
    <w:rsid w:val="00497227"/>
    <w:rsid w:val="004A692C"/>
    <w:rsid w:val="004C283A"/>
    <w:rsid w:val="004C4EC3"/>
    <w:rsid w:val="004C7A8E"/>
    <w:rsid w:val="004D63C6"/>
    <w:rsid w:val="0050219D"/>
    <w:rsid w:val="00512FD2"/>
    <w:rsid w:val="00523F87"/>
    <w:rsid w:val="00550BE0"/>
    <w:rsid w:val="00563D58"/>
    <w:rsid w:val="00582D90"/>
    <w:rsid w:val="00590D16"/>
    <w:rsid w:val="00593CEB"/>
    <w:rsid w:val="005C1D3D"/>
    <w:rsid w:val="005C3EBD"/>
    <w:rsid w:val="005C6D38"/>
    <w:rsid w:val="005D2104"/>
    <w:rsid w:val="005D317B"/>
    <w:rsid w:val="005F6159"/>
    <w:rsid w:val="00614C95"/>
    <w:rsid w:val="00635379"/>
    <w:rsid w:val="00660027"/>
    <w:rsid w:val="006750CB"/>
    <w:rsid w:val="00680966"/>
    <w:rsid w:val="0069339E"/>
    <w:rsid w:val="00697D85"/>
    <w:rsid w:val="006F51B5"/>
    <w:rsid w:val="006F7905"/>
    <w:rsid w:val="007024D8"/>
    <w:rsid w:val="00714F51"/>
    <w:rsid w:val="00717476"/>
    <w:rsid w:val="00731F6E"/>
    <w:rsid w:val="00746757"/>
    <w:rsid w:val="007A2EF1"/>
    <w:rsid w:val="007B00D4"/>
    <w:rsid w:val="007B193A"/>
    <w:rsid w:val="007D703B"/>
    <w:rsid w:val="007F76FE"/>
    <w:rsid w:val="00800261"/>
    <w:rsid w:val="00806515"/>
    <w:rsid w:val="00841B63"/>
    <w:rsid w:val="0086736E"/>
    <w:rsid w:val="008A6493"/>
    <w:rsid w:val="008C6761"/>
    <w:rsid w:val="008D3AF3"/>
    <w:rsid w:val="008E0730"/>
    <w:rsid w:val="008E1DA2"/>
    <w:rsid w:val="008E6546"/>
    <w:rsid w:val="00906E22"/>
    <w:rsid w:val="0092337E"/>
    <w:rsid w:val="0092730E"/>
    <w:rsid w:val="009561DA"/>
    <w:rsid w:val="00976F75"/>
    <w:rsid w:val="00981891"/>
    <w:rsid w:val="009823AD"/>
    <w:rsid w:val="0098432D"/>
    <w:rsid w:val="00997B0E"/>
    <w:rsid w:val="009A31D0"/>
    <w:rsid w:val="009A694A"/>
    <w:rsid w:val="009A7064"/>
    <w:rsid w:val="009D7BD1"/>
    <w:rsid w:val="009F7ECA"/>
    <w:rsid w:val="00A57131"/>
    <w:rsid w:val="00A601F8"/>
    <w:rsid w:val="00A701A7"/>
    <w:rsid w:val="00A70EA7"/>
    <w:rsid w:val="00AA7F39"/>
    <w:rsid w:val="00AB0842"/>
    <w:rsid w:val="00AD28BF"/>
    <w:rsid w:val="00AF7449"/>
    <w:rsid w:val="00B45512"/>
    <w:rsid w:val="00B528C6"/>
    <w:rsid w:val="00B865BA"/>
    <w:rsid w:val="00BA1B11"/>
    <w:rsid w:val="00BA5498"/>
    <w:rsid w:val="00BD0C12"/>
    <w:rsid w:val="00BD5E3D"/>
    <w:rsid w:val="00C0090E"/>
    <w:rsid w:val="00C07E7C"/>
    <w:rsid w:val="00C12A61"/>
    <w:rsid w:val="00C14141"/>
    <w:rsid w:val="00C2196F"/>
    <w:rsid w:val="00C23E95"/>
    <w:rsid w:val="00C71EF3"/>
    <w:rsid w:val="00C74D2A"/>
    <w:rsid w:val="00C91669"/>
    <w:rsid w:val="00C923E8"/>
    <w:rsid w:val="00C93478"/>
    <w:rsid w:val="00C94684"/>
    <w:rsid w:val="00CD12B0"/>
    <w:rsid w:val="00D03706"/>
    <w:rsid w:val="00D432AD"/>
    <w:rsid w:val="00D46DCD"/>
    <w:rsid w:val="00D603FB"/>
    <w:rsid w:val="00D70657"/>
    <w:rsid w:val="00D90ED3"/>
    <w:rsid w:val="00D9696A"/>
    <w:rsid w:val="00D97E9A"/>
    <w:rsid w:val="00DD0EDB"/>
    <w:rsid w:val="00DE2464"/>
    <w:rsid w:val="00E05220"/>
    <w:rsid w:val="00E13592"/>
    <w:rsid w:val="00E256BD"/>
    <w:rsid w:val="00E26528"/>
    <w:rsid w:val="00E27575"/>
    <w:rsid w:val="00E3334C"/>
    <w:rsid w:val="00E41699"/>
    <w:rsid w:val="00E41EFD"/>
    <w:rsid w:val="00E4751B"/>
    <w:rsid w:val="00E874DC"/>
    <w:rsid w:val="00ED7A5A"/>
    <w:rsid w:val="00EE3C8B"/>
    <w:rsid w:val="00EE6740"/>
    <w:rsid w:val="00EF0390"/>
    <w:rsid w:val="00F70272"/>
    <w:rsid w:val="00F735E6"/>
    <w:rsid w:val="00FB2C80"/>
    <w:rsid w:val="00FB4F4A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13ECD"/>
  <w15:chartTrackingRefBased/>
  <w15:docId w15:val="{1197580B-F5B4-45EB-979F-4F9E199E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20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9</Pages>
  <Words>2676</Words>
  <Characters>17866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20501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Małgorzata Waligórska</dc:creator>
  <cp:keywords/>
  <cp:lastModifiedBy>Katarzyna Breguła</cp:lastModifiedBy>
  <cp:revision>5</cp:revision>
  <cp:lastPrinted>1899-12-31T23:00:00Z</cp:lastPrinted>
  <dcterms:created xsi:type="dcterms:W3CDTF">2024-03-05T09:27:00Z</dcterms:created>
  <dcterms:modified xsi:type="dcterms:W3CDTF">2024-03-05T10:00:00Z</dcterms:modified>
</cp:coreProperties>
</file>