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4F3C1E" w:rsidP="006A1FFA">
      <w:pPr>
        <w:spacing w:after="240"/>
        <w:jc w:val="right"/>
        <w:rPr>
          <w:sz w:val="22"/>
          <w:szCs w:val="22"/>
        </w:rPr>
      </w:pPr>
      <w:r w:rsidRPr="004F3C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F3C1E">
        <w:rPr>
          <w:sz w:val="22"/>
          <w:szCs w:val="22"/>
        </w:rPr>
        <w:t>2024-03-05</w:t>
      </w:r>
      <w:bookmarkStart w:id="0" w:name="_GoBack"/>
      <w:bookmarkEnd w:id="0"/>
    </w:p>
    <w:p w:rsidR="004F3C1E" w:rsidRPr="004F3C1E" w:rsidRDefault="004F3C1E" w:rsidP="00577BC6">
      <w:pPr>
        <w:spacing w:after="40"/>
        <w:rPr>
          <w:b/>
          <w:bCs/>
          <w:sz w:val="22"/>
          <w:szCs w:val="22"/>
        </w:rPr>
      </w:pPr>
      <w:r w:rsidRPr="004F3C1E">
        <w:rPr>
          <w:b/>
          <w:bCs/>
          <w:sz w:val="22"/>
          <w:szCs w:val="22"/>
        </w:rPr>
        <w:t>Akademia Górniczo - Hutnicza</w:t>
      </w:r>
    </w:p>
    <w:p w:rsidR="004F3C1E" w:rsidRPr="004F3C1E" w:rsidRDefault="004F3C1E" w:rsidP="00577BC6">
      <w:pPr>
        <w:spacing w:after="40"/>
        <w:rPr>
          <w:b/>
          <w:bCs/>
          <w:sz w:val="22"/>
          <w:szCs w:val="22"/>
        </w:rPr>
      </w:pPr>
      <w:r w:rsidRPr="004F3C1E">
        <w:rPr>
          <w:b/>
          <w:bCs/>
          <w:sz w:val="22"/>
          <w:szCs w:val="22"/>
        </w:rPr>
        <w:t>im. Stanisława Staszica w Krakowie</w:t>
      </w:r>
    </w:p>
    <w:p w:rsidR="00D665F5" w:rsidRPr="00D91931" w:rsidRDefault="004F3C1E" w:rsidP="00577BC6">
      <w:pPr>
        <w:spacing w:after="40"/>
        <w:rPr>
          <w:b/>
          <w:bCs/>
          <w:sz w:val="22"/>
          <w:szCs w:val="22"/>
        </w:rPr>
      </w:pPr>
      <w:r w:rsidRPr="004F3C1E">
        <w:rPr>
          <w:b/>
          <w:bCs/>
          <w:sz w:val="22"/>
          <w:szCs w:val="22"/>
        </w:rPr>
        <w:t>Dział Zamówień Publicznych</w:t>
      </w:r>
    </w:p>
    <w:p w:rsidR="00D665F5" w:rsidRPr="00BD5546" w:rsidRDefault="004F3C1E" w:rsidP="00D665F5">
      <w:pPr>
        <w:rPr>
          <w:sz w:val="22"/>
          <w:szCs w:val="22"/>
        </w:rPr>
      </w:pPr>
      <w:r w:rsidRPr="004F3C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F3C1E">
        <w:rPr>
          <w:sz w:val="22"/>
          <w:szCs w:val="22"/>
        </w:rPr>
        <w:t>30</w:t>
      </w:r>
    </w:p>
    <w:p w:rsidR="00D665F5" w:rsidRPr="00BD5546" w:rsidRDefault="004F3C1E" w:rsidP="00D665F5">
      <w:pPr>
        <w:rPr>
          <w:sz w:val="22"/>
          <w:szCs w:val="22"/>
        </w:rPr>
      </w:pPr>
      <w:r w:rsidRPr="004F3C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F3C1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3C1E" w:rsidRPr="004F3C1E">
        <w:rPr>
          <w:b/>
          <w:sz w:val="22"/>
          <w:szCs w:val="22"/>
        </w:rPr>
        <w:t>DE-dzp.272-71/24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F3C1E" w:rsidRPr="004F3C1E">
        <w:rPr>
          <w:sz w:val="22"/>
          <w:szCs w:val="22"/>
        </w:rPr>
        <w:t xml:space="preserve">Tryb podstawowy bez negocjacji - art. 275 pkt. 1 ustawy </w:t>
      </w:r>
      <w:proofErr w:type="spellStart"/>
      <w:r w:rsidR="004F3C1E" w:rsidRPr="004F3C1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F3C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F3C1E">
        <w:rPr>
          <w:b/>
          <w:sz w:val="22"/>
          <w:szCs w:val="22"/>
        </w:rPr>
        <w:t>kompleksowe mycie mechaniczne, ciśnieniowe, za pomocą środków czyszczących i grzybobójczych elewacji w budynkach domów studenckich na terenie MS AGH w Krakowie - DE-dzp.272-71/24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3C1E" w:rsidRPr="004F3C1E">
        <w:rPr>
          <w:sz w:val="22"/>
          <w:szCs w:val="22"/>
        </w:rPr>
        <w:t>05/03/2024</w:t>
      </w:r>
      <w:r w:rsidR="00FF4AB1" w:rsidRPr="00577BC6">
        <w:rPr>
          <w:sz w:val="22"/>
          <w:szCs w:val="22"/>
        </w:rPr>
        <w:t xml:space="preserve"> o godz. </w:t>
      </w:r>
      <w:r w:rsidR="004F3C1E" w:rsidRPr="004F3C1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t>1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r w:rsidRPr="004F3C1E">
              <w:t>EJAS</w:t>
            </w:r>
            <w:r w:rsidR="006A1FFA">
              <w:t xml:space="preserve"> Sp. z o.o.</w:t>
            </w:r>
          </w:p>
          <w:p w:rsidR="004F3C1E" w:rsidRPr="00490DC0" w:rsidRDefault="006A1FFA" w:rsidP="00BF7584">
            <w:r>
              <w:t>Polna 27</w:t>
            </w:r>
          </w:p>
          <w:p w:rsidR="004F3C1E" w:rsidRPr="00490DC0" w:rsidRDefault="006A1FFA" w:rsidP="00BF7584">
            <w:pPr>
              <w:spacing w:after="40"/>
              <w:jc w:val="both"/>
            </w:pPr>
            <w:r>
              <w:t>32-040 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50 626.80 zł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t>2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proofErr w:type="spellStart"/>
            <w:r w:rsidRPr="004F3C1E">
              <w:t>Cleantom</w:t>
            </w:r>
            <w:proofErr w:type="spellEnd"/>
            <w:r w:rsidRPr="004F3C1E">
              <w:t xml:space="preserve"> Tomasz Jamroży</w:t>
            </w:r>
          </w:p>
          <w:p w:rsidR="004F3C1E" w:rsidRPr="00490DC0" w:rsidRDefault="004F3C1E" w:rsidP="00BF7584">
            <w:r w:rsidRPr="004F3C1E">
              <w:t>Niemcewicza</w:t>
            </w:r>
            <w:r w:rsidRPr="00490DC0">
              <w:t xml:space="preserve"> </w:t>
            </w:r>
            <w:r w:rsidRPr="004F3C1E">
              <w:t>14/15</w:t>
            </w:r>
            <w:r w:rsidRPr="00490DC0">
              <w:t xml:space="preserve"> </w:t>
            </w:r>
          </w:p>
          <w:p w:rsidR="004F3C1E" w:rsidRPr="00490DC0" w:rsidRDefault="004F3C1E" w:rsidP="00BF7584">
            <w:pPr>
              <w:spacing w:after="40"/>
              <w:jc w:val="both"/>
            </w:pPr>
            <w:r w:rsidRPr="004F3C1E">
              <w:t>71-520</w:t>
            </w:r>
            <w:r w:rsidRPr="00490DC0">
              <w:t xml:space="preserve"> </w:t>
            </w:r>
            <w:r w:rsidRPr="004F3C1E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62 000.00 zł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t>3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proofErr w:type="spellStart"/>
            <w:r w:rsidRPr="004F3C1E">
              <w:t>Climbtech</w:t>
            </w:r>
            <w:proofErr w:type="spellEnd"/>
            <w:r w:rsidRPr="004F3C1E">
              <w:t xml:space="preserve"> Dawid Grudzień</w:t>
            </w:r>
          </w:p>
          <w:p w:rsidR="004F3C1E" w:rsidRPr="00490DC0" w:rsidRDefault="004F3C1E" w:rsidP="00BF7584">
            <w:r w:rsidRPr="004F3C1E">
              <w:t>Marii Curie Skłodowskiej</w:t>
            </w:r>
            <w:r w:rsidRPr="00490DC0">
              <w:t xml:space="preserve"> </w:t>
            </w:r>
            <w:r w:rsidRPr="004F3C1E">
              <w:t>6</w:t>
            </w:r>
            <w:r w:rsidRPr="00490DC0">
              <w:t xml:space="preserve"> </w:t>
            </w:r>
          </w:p>
          <w:p w:rsidR="004F3C1E" w:rsidRPr="00490DC0" w:rsidRDefault="004F3C1E" w:rsidP="00BF7584">
            <w:pPr>
              <w:spacing w:after="40"/>
              <w:jc w:val="both"/>
            </w:pPr>
            <w:r w:rsidRPr="004F3C1E">
              <w:t>32-566</w:t>
            </w:r>
            <w:r w:rsidRPr="00490DC0">
              <w:t xml:space="preserve"> </w:t>
            </w:r>
            <w:r w:rsidRPr="004F3C1E">
              <w:t>Alwernia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81 868.80 zł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t>4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r w:rsidRPr="004F3C1E">
              <w:t xml:space="preserve">Fioletowi.pl </w:t>
            </w:r>
            <w:proofErr w:type="spellStart"/>
            <w:r w:rsidRPr="004F3C1E">
              <w:t>Sp.</w:t>
            </w:r>
            <w:r w:rsidR="006A1FFA">
              <w:t>z</w:t>
            </w:r>
            <w:r w:rsidRPr="004F3C1E">
              <w:t>.o.o</w:t>
            </w:r>
            <w:proofErr w:type="spellEnd"/>
            <w:r w:rsidRPr="004F3C1E">
              <w:t>.</w:t>
            </w:r>
          </w:p>
          <w:p w:rsidR="004F3C1E" w:rsidRPr="00490DC0" w:rsidRDefault="004F3C1E" w:rsidP="00BF7584">
            <w:r w:rsidRPr="004F3C1E">
              <w:t>Floriana</w:t>
            </w:r>
            <w:r w:rsidRPr="00490DC0">
              <w:t xml:space="preserve"> </w:t>
            </w:r>
            <w:r w:rsidRPr="004F3C1E">
              <w:t>7</w:t>
            </w:r>
            <w:r w:rsidRPr="00490DC0">
              <w:t xml:space="preserve"> </w:t>
            </w:r>
          </w:p>
          <w:p w:rsidR="004F3C1E" w:rsidRPr="00490DC0" w:rsidRDefault="004F3C1E" w:rsidP="00BF7584">
            <w:pPr>
              <w:spacing w:after="40"/>
              <w:jc w:val="both"/>
            </w:pPr>
            <w:r w:rsidRPr="004F3C1E">
              <w:t>44-190</w:t>
            </w:r>
            <w:r w:rsidRPr="00490DC0">
              <w:t xml:space="preserve"> </w:t>
            </w:r>
            <w:r w:rsidRPr="004F3C1E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283 422.75 zł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t>5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r w:rsidRPr="004F3C1E">
              <w:t xml:space="preserve">Budownictwo Specjalistyczne Bartłomiej </w:t>
            </w:r>
            <w:proofErr w:type="spellStart"/>
            <w:r w:rsidRPr="004F3C1E">
              <w:t>Hencz</w:t>
            </w:r>
            <w:proofErr w:type="spellEnd"/>
          </w:p>
          <w:p w:rsidR="004F3C1E" w:rsidRPr="00490DC0" w:rsidRDefault="004F3C1E" w:rsidP="00BF7584">
            <w:r w:rsidRPr="004F3C1E">
              <w:t xml:space="preserve">ul. </w:t>
            </w:r>
            <w:proofErr w:type="spellStart"/>
            <w:r w:rsidRPr="004F3C1E">
              <w:t>Ksiecia</w:t>
            </w:r>
            <w:proofErr w:type="spellEnd"/>
            <w:r w:rsidRPr="004F3C1E">
              <w:t xml:space="preserve"> Konrada II</w:t>
            </w:r>
            <w:r w:rsidRPr="00490DC0">
              <w:t xml:space="preserve"> </w:t>
            </w:r>
            <w:r w:rsidRPr="004F3C1E">
              <w:t>11 /16</w:t>
            </w:r>
            <w:r w:rsidRPr="00490DC0">
              <w:t xml:space="preserve"> </w:t>
            </w:r>
          </w:p>
          <w:p w:rsidR="004F3C1E" w:rsidRPr="00490DC0" w:rsidRDefault="004F3C1E" w:rsidP="00BF7584">
            <w:pPr>
              <w:spacing w:after="40"/>
              <w:jc w:val="both"/>
            </w:pPr>
            <w:r w:rsidRPr="004F3C1E">
              <w:t>06-400</w:t>
            </w:r>
            <w:r w:rsidRPr="00490DC0">
              <w:t xml:space="preserve"> </w:t>
            </w:r>
            <w:r w:rsidRPr="004F3C1E">
              <w:t>Ciechanów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273 060.00 zł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t>6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r w:rsidRPr="004F3C1E">
              <w:t>Brillant Feniks sp. z o.o.</w:t>
            </w:r>
          </w:p>
          <w:p w:rsidR="004F3C1E" w:rsidRPr="00490DC0" w:rsidRDefault="004F3C1E" w:rsidP="00BF7584">
            <w:r w:rsidRPr="004F3C1E">
              <w:t>Jana Kilińskiego</w:t>
            </w:r>
            <w:r w:rsidRPr="00490DC0">
              <w:t xml:space="preserve"> </w:t>
            </w:r>
            <w:r w:rsidRPr="004F3C1E">
              <w:t>78A</w:t>
            </w:r>
            <w:r w:rsidRPr="00490DC0">
              <w:t xml:space="preserve"> </w:t>
            </w:r>
          </w:p>
          <w:p w:rsidR="004F3C1E" w:rsidRPr="00490DC0" w:rsidRDefault="004F3C1E" w:rsidP="00BF7584">
            <w:pPr>
              <w:spacing w:after="40"/>
              <w:jc w:val="both"/>
            </w:pPr>
            <w:r w:rsidRPr="004F3C1E">
              <w:t>33-300</w:t>
            </w:r>
            <w:r w:rsidRPr="00490DC0">
              <w:t xml:space="preserve"> </w:t>
            </w:r>
            <w:r w:rsidRPr="004F3C1E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153 504.00 zł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t>7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r w:rsidRPr="004F3C1E">
              <w:t>RH Technology Rafał Hubert</w:t>
            </w:r>
          </w:p>
          <w:p w:rsidR="004F3C1E" w:rsidRPr="00490DC0" w:rsidRDefault="004F3C1E" w:rsidP="00BF7584">
            <w:r w:rsidRPr="004F3C1E">
              <w:t>Komisji Edukacji Narodowej</w:t>
            </w:r>
            <w:r w:rsidRPr="00490DC0">
              <w:t xml:space="preserve"> </w:t>
            </w:r>
            <w:r w:rsidRPr="004F3C1E">
              <w:t>18</w:t>
            </w:r>
            <w:r w:rsidRPr="00490DC0">
              <w:t xml:space="preserve"> </w:t>
            </w:r>
          </w:p>
          <w:p w:rsidR="004F3C1E" w:rsidRPr="00490DC0" w:rsidRDefault="004F3C1E" w:rsidP="00BF7584">
            <w:pPr>
              <w:spacing w:after="40"/>
              <w:jc w:val="both"/>
            </w:pPr>
            <w:r w:rsidRPr="004F3C1E">
              <w:t>37-100</w:t>
            </w:r>
            <w:r w:rsidRPr="00490DC0">
              <w:t xml:space="preserve"> </w:t>
            </w:r>
            <w:r w:rsidRPr="004F3C1E">
              <w:t>Łańcut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80 317.88 zł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t>8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r w:rsidRPr="004F3C1E">
              <w:t xml:space="preserve">Usługi Wysokościowe Extreme </w:t>
            </w:r>
            <w:proofErr w:type="spellStart"/>
            <w:r w:rsidRPr="004F3C1E">
              <w:t>Work</w:t>
            </w:r>
            <w:proofErr w:type="spellEnd"/>
            <w:r w:rsidRPr="004F3C1E">
              <w:t xml:space="preserve"> Radwan Piotr</w:t>
            </w:r>
          </w:p>
          <w:p w:rsidR="004F3C1E" w:rsidRPr="00490DC0" w:rsidRDefault="004F3C1E" w:rsidP="00BF7584">
            <w:r w:rsidRPr="004F3C1E">
              <w:t>Warmijska</w:t>
            </w:r>
            <w:r w:rsidRPr="00490DC0">
              <w:t xml:space="preserve"> </w:t>
            </w:r>
            <w:r w:rsidRPr="004F3C1E">
              <w:t>9/6</w:t>
            </w:r>
            <w:r w:rsidRPr="00490DC0">
              <w:t xml:space="preserve"> </w:t>
            </w:r>
          </w:p>
          <w:p w:rsidR="004F3C1E" w:rsidRPr="00490DC0" w:rsidRDefault="004F3C1E" w:rsidP="00BF7584">
            <w:pPr>
              <w:spacing w:after="40"/>
              <w:jc w:val="both"/>
            </w:pPr>
            <w:r w:rsidRPr="004F3C1E">
              <w:t>30-069</w:t>
            </w:r>
            <w:r w:rsidRPr="00490DC0">
              <w:t xml:space="preserve"> </w:t>
            </w:r>
            <w:r w:rsidRPr="004F3C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28 142.40 zł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lastRenderedPageBreak/>
              <w:t>9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r w:rsidRPr="004F3C1E">
              <w:t>ALPIN-GROUP S.C.</w:t>
            </w:r>
          </w:p>
          <w:p w:rsidR="004F3C1E" w:rsidRPr="00490DC0" w:rsidRDefault="004F3C1E" w:rsidP="00BF7584">
            <w:r w:rsidRPr="004F3C1E">
              <w:t>Grenadierów</w:t>
            </w:r>
            <w:r w:rsidRPr="00490DC0">
              <w:t xml:space="preserve"> </w:t>
            </w:r>
            <w:r w:rsidRPr="004F3C1E">
              <w:t>14/26</w:t>
            </w:r>
            <w:r w:rsidRPr="00490DC0">
              <w:t xml:space="preserve"> </w:t>
            </w:r>
          </w:p>
          <w:p w:rsidR="004F3C1E" w:rsidRPr="00490DC0" w:rsidRDefault="004F3C1E" w:rsidP="00BF7584">
            <w:pPr>
              <w:spacing w:after="40"/>
              <w:jc w:val="both"/>
            </w:pPr>
            <w:r w:rsidRPr="004F3C1E">
              <w:t>26-600</w:t>
            </w:r>
            <w:r w:rsidRPr="00490DC0">
              <w:t xml:space="preserve"> </w:t>
            </w:r>
            <w:r w:rsidRPr="004F3C1E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86 985.60 zł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t>10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r w:rsidRPr="004F3C1E">
              <w:t>Progress Andrzej Paczek</w:t>
            </w:r>
          </w:p>
          <w:p w:rsidR="004F3C1E" w:rsidRPr="00490DC0" w:rsidRDefault="004F3C1E" w:rsidP="00BF7584">
            <w:proofErr w:type="spellStart"/>
            <w:r w:rsidRPr="004F3C1E">
              <w:t>Kajetanowska</w:t>
            </w:r>
            <w:proofErr w:type="spellEnd"/>
            <w:r w:rsidRPr="00490DC0">
              <w:t xml:space="preserve"> </w:t>
            </w:r>
            <w:r w:rsidRPr="004F3C1E">
              <w:t>2</w:t>
            </w:r>
            <w:r w:rsidRPr="00490DC0">
              <w:t xml:space="preserve"> </w:t>
            </w:r>
          </w:p>
          <w:p w:rsidR="004F3C1E" w:rsidRPr="00490DC0" w:rsidRDefault="004F3C1E" w:rsidP="00BF7584">
            <w:pPr>
              <w:spacing w:after="40"/>
              <w:jc w:val="both"/>
            </w:pPr>
            <w:r w:rsidRPr="004F3C1E">
              <w:t>05-830</w:t>
            </w:r>
            <w:r w:rsidRPr="00490DC0">
              <w:t xml:space="preserve"> </w:t>
            </w:r>
            <w:r w:rsidRPr="004F3C1E">
              <w:t>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102 336.00 zł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t>11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r w:rsidRPr="004F3C1E">
              <w:t xml:space="preserve"> NEZHAPOL </w:t>
            </w:r>
            <w:r w:rsidR="006A1FFA">
              <w:t xml:space="preserve">Sp. z </w:t>
            </w:r>
            <w:proofErr w:type="spellStart"/>
            <w:r w:rsidR="006A1FFA">
              <w:t>o.o</w:t>
            </w:r>
            <w:proofErr w:type="spellEnd"/>
          </w:p>
          <w:p w:rsidR="004F3C1E" w:rsidRPr="00490DC0" w:rsidRDefault="004F3C1E" w:rsidP="00BF7584">
            <w:r w:rsidRPr="004F3C1E">
              <w:t>Lucerniana</w:t>
            </w:r>
            <w:r w:rsidRPr="00490DC0">
              <w:t xml:space="preserve"> </w:t>
            </w:r>
            <w:r w:rsidRPr="004F3C1E">
              <w:t>15</w:t>
            </w:r>
            <w:r w:rsidRPr="00490DC0">
              <w:t xml:space="preserve"> </w:t>
            </w:r>
          </w:p>
          <w:p w:rsidR="004F3C1E" w:rsidRPr="00490DC0" w:rsidRDefault="004F3C1E" w:rsidP="00BF7584">
            <w:pPr>
              <w:spacing w:after="40"/>
              <w:jc w:val="both"/>
            </w:pPr>
            <w:r w:rsidRPr="004F3C1E">
              <w:t>95-030</w:t>
            </w:r>
            <w:r w:rsidRPr="00490DC0">
              <w:t xml:space="preserve"> </w:t>
            </w:r>
            <w:r w:rsidRPr="004F3C1E">
              <w:t>Stara Gadka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177 120.00 zł</w:t>
            </w:r>
          </w:p>
        </w:tc>
      </w:tr>
      <w:tr w:rsidR="004F3C1E" w:rsidRPr="00493F8C" w:rsidTr="00BF7584">
        <w:tc>
          <w:tcPr>
            <w:tcW w:w="993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center"/>
            </w:pPr>
            <w:r w:rsidRPr="004F3C1E">
              <w:t>12</w:t>
            </w:r>
          </w:p>
        </w:tc>
        <w:tc>
          <w:tcPr>
            <w:tcW w:w="5244" w:type="dxa"/>
            <w:shd w:val="clear" w:color="auto" w:fill="auto"/>
          </w:tcPr>
          <w:p w:rsidR="004F3C1E" w:rsidRPr="00490DC0" w:rsidRDefault="004F3C1E" w:rsidP="00BF7584">
            <w:pPr>
              <w:spacing w:before="40"/>
            </w:pPr>
            <w:proofErr w:type="spellStart"/>
            <w:r w:rsidRPr="004F3C1E">
              <w:t>Upworks</w:t>
            </w:r>
            <w:proofErr w:type="spellEnd"/>
            <w:r w:rsidRPr="004F3C1E">
              <w:t xml:space="preserve"> Kamil Gaik Anna Janowska Spółka Cywilna</w:t>
            </w:r>
          </w:p>
          <w:p w:rsidR="004F3C1E" w:rsidRPr="00490DC0" w:rsidRDefault="004F3C1E" w:rsidP="00BF7584">
            <w:r w:rsidRPr="004F3C1E">
              <w:t>os. Karola Szymanowskiego</w:t>
            </w:r>
            <w:r w:rsidRPr="00490DC0">
              <w:t xml:space="preserve"> </w:t>
            </w:r>
            <w:r w:rsidRPr="004F3C1E">
              <w:t>12/17</w:t>
            </w:r>
            <w:r w:rsidRPr="00490DC0">
              <w:t xml:space="preserve"> </w:t>
            </w:r>
          </w:p>
          <w:p w:rsidR="004F3C1E" w:rsidRPr="00490DC0" w:rsidRDefault="004F3C1E" w:rsidP="00BF7584">
            <w:pPr>
              <w:spacing w:after="40"/>
              <w:jc w:val="both"/>
            </w:pPr>
            <w:r w:rsidRPr="004F3C1E">
              <w:t>32-020</w:t>
            </w:r>
            <w:r w:rsidRPr="00490DC0">
              <w:t xml:space="preserve"> </w:t>
            </w:r>
            <w:r w:rsidRPr="004F3C1E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3C1E" w:rsidRPr="00490DC0" w:rsidRDefault="004F3C1E" w:rsidP="00BF7584">
            <w:pPr>
              <w:spacing w:before="120" w:after="120"/>
              <w:jc w:val="both"/>
            </w:pPr>
            <w:r w:rsidRPr="004F3C1E">
              <w:t>76 076.00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C57" w:rsidRDefault="00AF6C57">
      <w:r>
        <w:separator/>
      </w:r>
    </w:p>
  </w:endnote>
  <w:endnote w:type="continuationSeparator" w:id="0">
    <w:p w:rsidR="00AF6C57" w:rsidRDefault="00AF6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C57" w:rsidRDefault="00AF6C57">
      <w:r>
        <w:separator/>
      </w:r>
    </w:p>
  </w:footnote>
  <w:footnote w:type="continuationSeparator" w:id="0">
    <w:p w:rsidR="00AF6C57" w:rsidRDefault="00AF6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1E" w:rsidRDefault="004F3C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1E" w:rsidRDefault="004F3C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1E" w:rsidRDefault="004F3C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C57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4F3C1E"/>
    <w:rsid w:val="005324A5"/>
    <w:rsid w:val="00577BC6"/>
    <w:rsid w:val="00601802"/>
    <w:rsid w:val="0069085C"/>
    <w:rsid w:val="006A1FFA"/>
    <w:rsid w:val="0073323E"/>
    <w:rsid w:val="007965DC"/>
    <w:rsid w:val="00843263"/>
    <w:rsid w:val="00861E75"/>
    <w:rsid w:val="009D19BD"/>
    <w:rsid w:val="009F189D"/>
    <w:rsid w:val="00A67C20"/>
    <w:rsid w:val="00A80738"/>
    <w:rsid w:val="00AF6C5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6740AB"/>
  <w15:chartTrackingRefBased/>
  <w15:docId w15:val="{2FC4EC6A-8663-403E-B183-D3631F504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2024-03-05T12:17:00Z</cp:lastPrinted>
  <dcterms:created xsi:type="dcterms:W3CDTF">2024-03-05T12:17:00Z</dcterms:created>
  <dcterms:modified xsi:type="dcterms:W3CDTF">2024-03-05T12:17:00Z</dcterms:modified>
</cp:coreProperties>
</file>