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D2A32" w14:textId="77777777" w:rsidR="00A22D26" w:rsidRPr="00240E71" w:rsidRDefault="00A22D26" w:rsidP="00A22D2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6088E63" w14:textId="77777777" w:rsidR="00A22D26" w:rsidRDefault="00A22D26" w:rsidP="00A22D2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14B5E14" w14:textId="77777777" w:rsidR="00A22D26" w:rsidRPr="0022732C" w:rsidRDefault="00A22D26" w:rsidP="00A22D2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365179A" w14:textId="77777777" w:rsidR="00A22D26" w:rsidRDefault="00A22D26" w:rsidP="00A22D2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8477658" w14:textId="77777777" w:rsidR="00A22D26" w:rsidRPr="0022732C" w:rsidRDefault="00A22D26" w:rsidP="00A22D2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893CA23" w14:textId="77777777" w:rsidR="00A22D26" w:rsidRPr="0022732C" w:rsidRDefault="00A22D26" w:rsidP="00A22D2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8BE7516" w14:textId="77777777" w:rsidR="00A22D26" w:rsidRPr="0022732C" w:rsidRDefault="00A22D26" w:rsidP="00A22D2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D9E94B2" w14:textId="77777777" w:rsidR="00A22D26" w:rsidRPr="0022732C" w:rsidRDefault="00A22D26" w:rsidP="00A22D2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7BB6A59" w14:textId="77777777" w:rsidR="00A22D26" w:rsidRPr="0022732C" w:rsidRDefault="00A22D26" w:rsidP="00A22D2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B27B0">
        <w:rPr>
          <w:sz w:val="22"/>
          <w:lang w:val="en-US"/>
        </w:rPr>
        <w:t>……………………………………………………………………………………………..</w:t>
      </w:r>
    </w:p>
    <w:p w14:paraId="5BEBB192" w14:textId="77777777" w:rsidR="00A22D26" w:rsidRPr="0022732C" w:rsidRDefault="00A22D26" w:rsidP="00A22D2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B27B0">
        <w:rPr>
          <w:sz w:val="22"/>
          <w:lang w:val="en-US"/>
        </w:rPr>
        <w:t>…………………………………………………………………………………………….</w:t>
      </w:r>
    </w:p>
    <w:p w14:paraId="7C0814B0" w14:textId="77777777" w:rsidR="00A22D26" w:rsidRPr="0022732C" w:rsidRDefault="00A22D26" w:rsidP="00A22D2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D0E9E4B" w14:textId="77777777" w:rsidR="00A22D26" w:rsidRPr="0022732C" w:rsidRDefault="00A22D26" w:rsidP="00A22D2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4DB94EA" w14:textId="77777777" w:rsidR="00A22D26" w:rsidRPr="0022732C" w:rsidRDefault="00A22D26" w:rsidP="00A22D2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6EC9D8A" w14:textId="77777777" w:rsidR="00A22D26" w:rsidRDefault="00A22D26" w:rsidP="00A22D26">
      <w:pPr>
        <w:spacing w:line="360" w:lineRule="auto"/>
      </w:pPr>
      <w:r>
        <w:t>Do: Nazwa i siedziba Zamawiającego:</w:t>
      </w:r>
    </w:p>
    <w:p w14:paraId="7E648A60" w14:textId="77777777" w:rsidR="00A22D26" w:rsidRPr="00EF79DE" w:rsidRDefault="00A22D26" w:rsidP="00A22D26">
      <w:pPr>
        <w:ind w:right="-110"/>
        <w:rPr>
          <w:b/>
        </w:rPr>
      </w:pPr>
      <w:r w:rsidRPr="00EF79DE">
        <w:rPr>
          <w:b/>
        </w:rPr>
        <w:t>Akademia Górniczo - Hutnicza</w:t>
      </w:r>
    </w:p>
    <w:p w14:paraId="721D7D82" w14:textId="77777777" w:rsidR="00A22D26" w:rsidRPr="00EF79DE" w:rsidRDefault="00A22D26" w:rsidP="00A22D26">
      <w:pPr>
        <w:ind w:right="-110"/>
        <w:rPr>
          <w:b/>
        </w:rPr>
      </w:pPr>
      <w:r w:rsidRPr="00EF79DE">
        <w:rPr>
          <w:b/>
        </w:rPr>
        <w:t>im. Stanisława Staszica w Krakowie</w:t>
      </w:r>
    </w:p>
    <w:p w14:paraId="7064CF26" w14:textId="77777777" w:rsidR="00A22D26" w:rsidRDefault="00A22D26" w:rsidP="00A22D26">
      <w:pPr>
        <w:ind w:right="-110"/>
        <w:rPr>
          <w:b/>
        </w:rPr>
      </w:pPr>
      <w:r w:rsidRPr="00EF79DE">
        <w:rPr>
          <w:b/>
        </w:rPr>
        <w:t>Dział Zamówień Publicznych</w:t>
      </w:r>
      <w:r>
        <w:rPr>
          <w:b/>
        </w:rPr>
        <w:t xml:space="preserve">  </w:t>
      </w:r>
    </w:p>
    <w:p w14:paraId="666BC66F" w14:textId="77777777" w:rsidR="00A22D26" w:rsidRDefault="00A22D26" w:rsidP="00A22D26">
      <w:pPr>
        <w:ind w:right="-110"/>
        <w:rPr>
          <w:b/>
        </w:rPr>
      </w:pPr>
      <w:r w:rsidRPr="00EF79DE">
        <w:rPr>
          <w:b/>
        </w:rPr>
        <w:t>Al. Mickiewicza</w:t>
      </w:r>
      <w:r>
        <w:rPr>
          <w:b/>
        </w:rPr>
        <w:t xml:space="preserve"> </w:t>
      </w:r>
      <w:r w:rsidRPr="00EF79DE">
        <w:rPr>
          <w:b/>
        </w:rPr>
        <w:t>30</w:t>
      </w:r>
      <w:r>
        <w:rPr>
          <w:b/>
        </w:rPr>
        <w:t xml:space="preserve"> </w:t>
      </w:r>
    </w:p>
    <w:p w14:paraId="4FA8843D" w14:textId="77777777" w:rsidR="00A22D26" w:rsidRDefault="00A22D26" w:rsidP="00A22D26">
      <w:pPr>
        <w:rPr>
          <w:b/>
        </w:rPr>
      </w:pPr>
      <w:r w:rsidRPr="00EF79DE">
        <w:rPr>
          <w:b/>
        </w:rPr>
        <w:t>30-059</w:t>
      </w:r>
      <w:r>
        <w:rPr>
          <w:b/>
        </w:rPr>
        <w:t xml:space="preserve"> </w:t>
      </w:r>
      <w:r w:rsidRPr="00EF79DE">
        <w:rPr>
          <w:b/>
        </w:rPr>
        <w:t>Kraków</w:t>
      </w:r>
      <w:r>
        <w:rPr>
          <w:b/>
        </w:rPr>
        <w:t xml:space="preserve">,  </w:t>
      </w:r>
    </w:p>
    <w:p w14:paraId="0EE5F1ED" w14:textId="77777777" w:rsidR="00A22D26" w:rsidRDefault="00A22D26" w:rsidP="00A22D26">
      <w:pPr>
        <w:ind w:firstLine="3969"/>
        <w:rPr>
          <w:b/>
        </w:rPr>
      </w:pPr>
    </w:p>
    <w:p w14:paraId="267EDBCE" w14:textId="25B97700" w:rsidR="00A22D26" w:rsidRDefault="00A22D26" w:rsidP="00A22D2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7684C" w:rsidRPr="00C7684C">
        <w:rPr>
          <w:b/>
        </w:rPr>
        <w:t>Dostawa system</w:t>
      </w:r>
      <w:r w:rsidR="00054694">
        <w:rPr>
          <w:b/>
        </w:rPr>
        <w:t>u</w:t>
      </w:r>
      <w:r w:rsidR="00C7684C" w:rsidRPr="00C7684C">
        <w:rPr>
          <w:b/>
        </w:rPr>
        <w:t xml:space="preserve"> cyfrowej korelacji obrazu w skali mikro na potrzeby </w:t>
      </w:r>
      <w:proofErr w:type="spellStart"/>
      <w:r w:rsidR="00C7684C" w:rsidRPr="00C7684C">
        <w:rPr>
          <w:b/>
        </w:rPr>
        <w:t>WIMiIP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DE-dzp.272-90/24 </w:t>
      </w:r>
      <w:r>
        <w:t>oferuję realizację przedmiotu zamówienia, zgodnie z zasadami określonymi w specyfikacji istotnych warunków zamówienia.</w:t>
      </w:r>
    </w:p>
    <w:p w14:paraId="6BC324FB" w14:textId="77777777" w:rsidR="00A22D26" w:rsidRDefault="00A22D26" w:rsidP="00A22D26">
      <w:pPr>
        <w:tabs>
          <w:tab w:val="right" w:pos="9000"/>
        </w:tabs>
      </w:pPr>
    </w:p>
    <w:p w14:paraId="386EA566" w14:textId="77777777" w:rsidR="00A22D26" w:rsidRDefault="00A22D26" w:rsidP="00A22D2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07CC0968" w14:textId="77777777" w:rsidR="00A22D26" w:rsidRDefault="00A22D26" w:rsidP="00A22D26">
      <w:pPr>
        <w:widowControl w:val="0"/>
        <w:spacing w:line="264" w:lineRule="auto"/>
        <w:ind w:right="1"/>
        <w:rPr>
          <w:b/>
        </w:rPr>
      </w:pPr>
    </w:p>
    <w:p w14:paraId="39919BF8" w14:textId="77777777" w:rsidR="00A22D26" w:rsidRDefault="00A22D26" w:rsidP="00A22D2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21953FC" w14:textId="77777777" w:rsidR="00A22D26" w:rsidRPr="00FB1B4F" w:rsidRDefault="00A22D26" w:rsidP="00A22D2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0B7AAB0" w14:textId="77777777" w:rsidR="00A22D26" w:rsidRPr="00FB1B4F" w:rsidRDefault="00A22D26" w:rsidP="00A22D26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11BE7FE" w14:textId="77777777" w:rsidR="00A22D26" w:rsidRPr="00FB1B4F" w:rsidRDefault="00A22D26" w:rsidP="00A22D2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69FF51C" w14:textId="77777777" w:rsidR="00A22D26" w:rsidRDefault="00A22D26" w:rsidP="00A22D26">
      <w:pPr>
        <w:pStyle w:val="Tekstpodstawowy"/>
      </w:pPr>
      <w:r>
        <w:t>Powyższa cena zawiera podatek VAT w wysokości 23 % tj.…………………….PLN</w:t>
      </w:r>
    </w:p>
    <w:p w14:paraId="418AF3FC" w14:textId="77777777" w:rsidR="00A22D26" w:rsidRDefault="00A22D26" w:rsidP="00A22D26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0ABEE8F6" w14:textId="125C9C90" w:rsidR="00A22D26" w:rsidRDefault="00A22D26" w:rsidP="00A22D2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40073A">
        <w:rPr>
          <w:b/>
          <w:bCs/>
        </w:rPr>
        <w:t xml:space="preserve">do </w:t>
      </w:r>
      <w:r>
        <w:rPr>
          <w:b/>
          <w:bCs/>
        </w:rPr>
        <w:t xml:space="preserve">………………. </w:t>
      </w:r>
      <w:r w:rsidRPr="0040073A">
        <w:rPr>
          <w:b/>
          <w:bCs/>
        </w:rPr>
        <w:t>dni od daty podpisania umowy.</w:t>
      </w:r>
      <w:r w:rsidRPr="00DB27B0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14:paraId="58FBD3BF" w14:textId="77777777" w:rsidR="00A22D26" w:rsidRDefault="00A22D26" w:rsidP="00A22D2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 xml:space="preserve">12 miesięcy </w:t>
      </w:r>
    </w:p>
    <w:p w14:paraId="4FF730EF" w14:textId="77777777" w:rsidR="00A22D26" w:rsidRPr="00FE545C" w:rsidRDefault="00A22D26" w:rsidP="00A22D2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91D25E7" w14:textId="77777777" w:rsidR="00A22D26" w:rsidRPr="00FE545C" w:rsidRDefault="00A22D26" w:rsidP="00A22D2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E43EA08" w14:textId="77777777" w:rsidR="00A22D26" w:rsidRDefault="00A22D26" w:rsidP="00A22D26">
      <w:pPr>
        <w:rPr>
          <w:b/>
          <w:sz w:val="22"/>
          <w:szCs w:val="22"/>
          <w:u w:val="single"/>
        </w:rPr>
      </w:pPr>
    </w:p>
    <w:p w14:paraId="1E7609F4" w14:textId="77777777" w:rsidR="00A22D26" w:rsidRDefault="00A22D26" w:rsidP="00A22D26">
      <w:pPr>
        <w:rPr>
          <w:b/>
          <w:sz w:val="22"/>
          <w:szCs w:val="22"/>
          <w:u w:val="single"/>
        </w:rPr>
      </w:pPr>
    </w:p>
    <w:p w14:paraId="31688F56" w14:textId="77777777" w:rsidR="00A22D26" w:rsidRDefault="00A22D26" w:rsidP="00A22D2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34FAAD7" w14:textId="77777777" w:rsidR="00A22D26" w:rsidRPr="00730EFE" w:rsidRDefault="00A22D26" w:rsidP="00A22D2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259B05A" w14:textId="77777777" w:rsidR="00A22D26" w:rsidRPr="001D671E" w:rsidRDefault="00A22D26" w:rsidP="00A22D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5CF5A03" w14:textId="77777777" w:rsidR="00A22D26" w:rsidRDefault="00A22D26" w:rsidP="00A22D2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EBD25E5" w14:textId="77777777" w:rsidR="00A22D26" w:rsidRDefault="00A22D26" w:rsidP="00A22D2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637EF6" w14:textId="77777777" w:rsidR="00A22D26" w:rsidRDefault="00A22D26" w:rsidP="00A22D2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0A62C1" w14:textId="77777777" w:rsidR="00A22D26" w:rsidRPr="001D671E" w:rsidRDefault="00A22D26" w:rsidP="00A22D2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22D26" w:rsidRPr="00FE545C" w14:paraId="0A0B68F9" w14:textId="77777777" w:rsidTr="008B754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B7994" w14:textId="77777777" w:rsidR="00A22D26" w:rsidRPr="00FE545C" w:rsidRDefault="00A22D26" w:rsidP="008B754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3F915" w14:textId="77777777" w:rsidR="00A22D26" w:rsidRPr="00FE545C" w:rsidRDefault="00A22D26" w:rsidP="008B754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7A77E0F" w14:textId="77777777" w:rsidR="00A22D26" w:rsidRPr="00FE545C" w:rsidRDefault="00A22D26" w:rsidP="008B754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BE0CA" w14:textId="77777777" w:rsidR="00A22D26" w:rsidRPr="00FE545C" w:rsidRDefault="00A22D26" w:rsidP="008B754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22D26" w:rsidRPr="00FE545C" w14:paraId="1EED3EA5" w14:textId="77777777" w:rsidTr="008B754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6C5C9" w14:textId="77777777" w:rsidR="00A22D26" w:rsidRPr="00FE545C" w:rsidRDefault="00A22D26" w:rsidP="008B754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EAC1A" w14:textId="77777777" w:rsidR="00A22D26" w:rsidRPr="00FE545C" w:rsidRDefault="00A22D26" w:rsidP="008B754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D337E" w14:textId="77777777" w:rsidR="00A22D26" w:rsidRPr="00FE545C" w:rsidRDefault="00A22D26" w:rsidP="008B754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2D26" w:rsidRPr="00FE545C" w14:paraId="50A84551" w14:textId="77777777" w:rsidTr="008B754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8F991" w14:textId="77777777" w:rsidR="00A22D26" w:rsidRPr="00FE545C" w:rsidRDefault="00A22D26" w:rsidP="008B754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AD6F0" w14:textId="77777777" w:rsidR="00A22D26" w:rsidRPr="00FE545C" w:rsidRDefault="00A22D26" w:rsidP="008B754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495EB" w14:textId="77777777" w:rsidR="00A22D26" w:rsidRPr="00FE545C" w:rsidRDefault="00A22D26" w:rsidP="008B754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278124F" w14:textId="77777777" w:rsidR="00A22D26" w:rsidRDefault="00A22D26" w:rsidP="00A22D2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3635164" w14:textId="77777777" w:rsidR="00A22D26" w:rsidRPr="00D638CC" w:rsidRDefault="00A22D26" w:rsidP="00A22D2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4364A5D" w14:textId="77777777" w:rsidR="00A22D26" w:rsidRPr="002F276A" w:rsidRDefault="00A22D26" w:rsidP="00A22D2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1CF8DE1" w14:textId="77777777" w:rsidR="00A22D26" w:rsidRPr="002F276A" w:rsidRDefault="00A22D26" w:rsidP="00A22D2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282BE25" w14:textId="77777777" w:rsidR="00A22D26" w:rsidRPr="002F276A" w:rsidRDefault="00A22D26" w:rsidP="00A22D2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C536E7" w14:textId="77777777" w:rsidR="00A22D26" w:rsidRPr="002F276A" w:rsidRDefault="00A22D26" w:rsidP="00A22D2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4D8353A" w14:textId="77777777" w:rsidR="00A22D26" w:rsidRPr="002F276A" w:rsidRDefault="00A22D26" w:rsidP="00A22D2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57EE5D5" w14:textId="77777777" w:rsidR="00A22D26" w:rsidRDefault="00A22D26" w:rsidP="00A22D2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0440E93" w14:textId="77777777" w:rsidR="00A22D26" w:rsidRDefault="00A22D26" w:rsidP="00A22D2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DEFC9FC" w14:textId="77777777" w:rsidR="00A22D26" w:rsidRDefault="00A22D26" w:rsidP="00A22D2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24A550" w14:textId="77777777" w:rsidR="00A22D26" w:rsidRDefault="00A22D26" w:rsidP="00A22D2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FE6AAFB" w14:textId="77777777" w:rsidR="00A22D26" w:rsidRDefault="00A22D26" w:rsidP="00A22D2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F3A2C83" w14:textId="77777777" w:rsidR="00A22D26" w:rsidRDefault="00A22D26" w:rsidP="00A22D2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5CA7974" w14:textId="77777777" w:rsidR="00A22D26" w:rsidRDefault="00A22D26" w:rsidP="00A22D2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3A22524" w14:textId="77777777" w:rsidR="00A22D26" w:rsidRPr="000B45FE" w:rsidRDefault="00A22D26" w:rsidP="00A22D2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E77B349" w14:textId="77777777" w:rsidR="00A22D26" w:rsidRDefault="00A22D26" w:rsidP="00A22D26">
      <w:pPr>
        <w:jc w:val="both"/>
        <w:rPr>
          <w:sz w:val="22"/>
          <w:szCs w:val="22"/>
        </w:rPr>
      </w:pPr>
    </w:p>
    <w:p w14:paraId="0125F63A" w14:textId="77777777" w:rsidR="00A22D26" w:rsidRPr="00423B06" w:rsidRDefault="00A22D26" w:rsidP="00A22D2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863C88B" w14:textId="77777777" w:rsidR="00A22D26" w:rsidRPr="0041794B" w:rsidRDefault="00A22D26" w:rsidP="00A22D26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7113C30" w14:textId="77777777" w:rsidR="00A22D26" w:rsidRPr="0015143B" w:rsidRDefault="00A22D26" w:rsidP="00A22D26"/>
    <w:p w14:paraId="0B3ECB8E" w14:textId="77777777" w:rsidR="00A22D26" w:rsidRPr="00DB27B0" w:rsidRDefault="00A22D26" w:rsidP="00A22D26"/>
    <w:p w14:paraId="3C38E7F4" w14:textId="77777777" w:rsidR="00FE545C" w:rsidRPr="00A22D26" w:rsidRDefault="00FE545C" w:rsidP="00A22D26"/>
    <w:sectPr w:rsidR="00FE545C" w:rsidRPr="00A22D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02CCA" w14:textId="77777777" w:rsidR="00E11DAB" w:rsidRDefault="00E11DAB">
      <w:r>
        <w:separator/>
      </w:r>
    </w:p>
  </w:endnote>
  <w:endnote w:type="continuationSeparator" w:id="0">
    <w:p w14:paraId="3AAE6340" w14:textId="77777777" w:rsidR="00E11DAB" w:rsidRDefault="00E11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72101" w14:textId="77777777" w:rsidR="009C330F" w:rsidRDefault="009C33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69B5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433C1" w14:textId="77777777" w:rsidR="009C330F" w:rsidRDefault="009C33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22E14" w14:textId="77777777" w:rsidR="00E11DAB" w:rsidRDefault="00E11DAB">
      <w:r>
        <w:separator/>
      </w:r>
    </w:p>
  </w:footnote>
  <w:footnote w:type="continuationSeparator" w:id="0">
    <w:p w14:paraId="4342AF34" w14:textId="77777777" w:rsidR="00E11DAB" w:rsidRDefault="00E11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AB3DB" w14:textId="77777777" w:rsidR="009C330F" w:rsidRDefault="009C33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FBDA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88DA2" w14:textId="77777777" w:rsidR="009C330F" w:rsidRDefault="009C33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42190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2568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9355258">
    <w:abstractNumId w:val="0"/>
  </w:num>
  <w:num w:numId="4" w16cid:durableId="1809282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1DAB"/>
    <w:rsid w:val="00012286"/>
    <w:rsid w:val="0005469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330F"/>
    <w:rsid w:val="00A0022B"/>
    <w:rsid w:val="00A22D26"/>
    <w:rsid w:val="00A346FE"/>
    <w:rsid w:val="00A47B4D"/>
    <w:rsid w:val="00A83018"/>
    <w:rsid w:val="00B774DC"/>
    <w:rsid w:val="00C7684C"/>
    <w:rsid w:val="00C969A6"/>
    <w:rsid w:val="00CA7D36"/>
    <w:rsid w:val="00D24208"/>
    <w:rsid w:val="00D60C38"/>
    <w:rsid w:val="00D66893"/>
    <w:rsid w:val="00D90ACB"/>
    <w:rsid w:val="00DC1500"/>
    <w:rsid w:val="00E11DAB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DE3A3"/>
  <w15:chartTrackingRefBased/>
  <w15:docId w15:val="{4DAAA684-12B1-4BD4-AB8E-8BAB44BBA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D2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450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2024-03-04T11:22:00Z</cp:lastPrinted>
  <dcterms:created xsi:type="dcterms:W3CDTF">2024-03-04T11:23:00Z</dcterms:created>
  <dcterms:modified xsi:type="dcterms:W3CDTF">2024-03-04T11:23:00Z</dcterms:modified>
</cp:coreProperties>
</file>