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568D" w14:textId="0F82BD8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C4DF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17E501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5D264E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376E69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379DAF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4D13B7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9E273D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F82900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EDCAB6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52A9154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BA1B30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55E383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AA03914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FBA819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10A691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76DFB6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152A823" w14:textId="36345C3D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00E1D" w:rsidRPr="00600E1D">
        <w:rPr>
          <w:rFonts w:eastAsia="Times New Roman" w:cs="Calibri"/>
          <w:b/>
          <w:lang w:eastAsia="pl-PL"/>
        </w:rPr>
        <w:t>Dostawa system</w:t>
      </w:r>
      <w:r w:rsidR="003B175A">
        <w:rPr>
          <w:rFonts w:eastAsia="Times New Roman" w:cs="Calibri"/>
          <w:b/>
          <w:lang w:eastAsia="pl-PL"/>
        </w:rPr>
        <w:t>u</w:t>
      </w:r>
      <w:r w:rsidR="00600E1D" w:rsidRPr="00600E1D">
        <w:rPr>
          <w:rFonts w:eastAsia="Times New Roman" w:cs="Calibri"/>
          <w:b/>
          <w:lang w:eastAsia="pl-PL"/>
        </w:rPr>
        <w:t xml:space="preserve"> cyfrowej korelacji obrazu w skali mikro na potrzeby WIMiIP</w:t>
      </w:r>
      <w:r w:rsidRPr="00432E10">
        <w:rPr>
          <w:rFonts w:eastAsia="Times New Roman" w:cs="Calibri"/>
          <w:lang w:eastAsia="pl-PL"/>
        </w:rPr>
        <w:t xml:space="preserve">, </w:t>
      </w:r>
      <w:r w:rsidR="001C4DF3">
        <w:rPr>
          <w:rFonts w:eastAsia="Times New Roman" w:cs="Calibri"/>
          <w:lang w:eastAsia="pl-PL"/>
        </w:rPr>
        <w:t xml:space="preserve">nr sprawy: </w:t>
      </w:r>
      <w:r w:rsidR="001C4DF3" w:rsidRPr="001C4DF3">
        <w:rPr>
          <w:rFonts w:eastAsia="Times New Roman" w:cs="Calibri"/>
          <w:b/>
          <w:bCs/>
          <w:lang w:eastAsia="pl-PL"/>
        </w:rPr>
        <w:t>DE-dzp.272-90/24</w:t>
      </w:r>
      <w:r w:rsidR="001C4DF3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B091B2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763C29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292C2A6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1E62FF8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6F145D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112F9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B5C39B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C1F8E6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1A6F81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D889DE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D1E004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0DD7CB5" w14:textId="31023AF6" w:rsidR="005103B9" w:rsidRPr="009475A8" w:rsidRDefault="008F3D36" w:rsidP="00600E1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D0D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19013" w14:textId="77777777" w:rsidR="007D0D90" w:rsidRDefault="007D0D90" w:rsidP="0038231F">
      <w:pPr>
        <w:spacing w:after="0" w:line="240" w:lineRule="auto"/>
      </w:pPr>
      <w:r>
        <w:separator/>
      </w:r>
    </w:p>
  </w:endnote>
  <w:endnote w:type="continuationSeparator" w:id="0">
    <w:p w14:paraId="72F81224" w14:textId="77777777" w:rsidR="007D0D90" w:rsidRDefault="007D0D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0A081" w14:textId="77777777" w:rsidR="000F2B1D" w:rsidRDefault="000F2B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DFDF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B53E98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D5F5C" w14:textId="77777777" w:rsidR="000F2B1D" w:rsidRDefault="000F2B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6810" w14:textId="77777777" w:rsidR="007D0D90" w:rsidRDefault="007D0D90" w:rsidP="0038231F">
      <w:pPr>
        <w:spacing w:after="0" w:line="240" w:lineRule="auto"/>
      </w:pPr>
      <w:r>
        <w:separator/>
      </w:r>
    </w:p>
  </w:footnote>
  <w:footnote w:type="continuationSeparator" w:id="0">
    <w:p w14:paraId="70292832" w14:textId="77777777" w:rsidR="007D0D90" w:rsidRDefault="007D0D90" w:rsidP="0038231F">
      <w:pPr>
        <w:spacing w:after="0" w:line="240" w:lineRule="auto"/>
      </w:pPr>
      <w:r>
        <w:continuationSeparator/>
      </w:r>
    </w:p>
  </w:footnote>
  <w:footnote w:id="1">
    <w:p w14:paraId="1588DA3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3E28C6A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44D" w14:textId="77777777" w:rsidR="000F2B1D" w:rsidRDefault="000F2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4285" w14:textId="77777777" w:rsidR="000F2B1D" w:rsidRDefault="000F2B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4060D" w14:textId="77777777" w:rsidR="000F2B1D" w:rsidRDefault="000F2B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8674">
    <w:abstractNumId w:val="7"/>
  </w:num>
  <w:num w:numId="2" w16cid:durableId="23025323">
    <w:abstractNumId w:val="0"/>
  </w:num>
  <w:num w:numId="3" w16cid:durableId="330375296">
    <w:abstractNumId w:val="6"/>
  </w:num>
  <w:num w:numId="4" w16cid:durableId="131099258">
    <w:abstractNumId w:val="9"/>
  </w:num>
  <w:num w:numId="5" w16cid:durableId="411392111">
    <w:abstractNumId w:val="8"/>
  </w:num>
  <w:num w:numId="6" w16cid:durableId="1711031858">
    <w:abstractNumId w:val="5"/>
  </w:num>
  <w:num w:numId="7" w16cid:durableId="1083599475">
    <w:abstractNumId w:val="1"/>
  </w:num>
  <w:num w:numId="8" w16cid:durableId="214196175">
    <w:abstractNumId w:val="3"/>
  </w:num>
  <w:num w:numId="9" w16cid:durableId="1540051110">
    <w:abstractNumId w:val="2"/>
  </w:num>
  <w:num w:numId="10" w16cid:durableId="871264419">
    <w:abstractNumId w:val="4"/>
  </w:num>
  <w:num w:numId="11" w16cid:durableId="20373871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D9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2B1D"/>
    <w:rsid w:val="001902D2"/>
    <w:rsid w:val="001C4DF3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175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0E1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D90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5A5E5"/>
  <w15:chartTrackingRefBased/>
  <w15:docId w15:val="{33EEDEBD-0D09-4125-8A1E-3E29913F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5</cp:revision>
  <cp:lastPrinted>2024-02-23T12:30:00Z</cp:lastPrinted>
  <dcterms:created xsi:type="dcterms:W3CDTF">2024-02-23T12:29:00Z</dcterms:created>
  <dcterms:modified xsi:type="dcterms:W3CDTF">2024-03-04T11:23:00Z</dcterms:modified>
</cp:coreProperties>
</file>