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82E84" w14:textId="7305BCAA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 xml:space="preserve">egzemplarz dla Wykonawcy */ AGH*   </w:t>
      </w:r>
    </w:p>
    <w:p w14:paraId="424D2F2E" w14:textId="77777777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37CCF97B" w14:textId="77777777" w:rsidR="00AB2B25" w:rsidRDefault="00AB2B25" w:rsidP="00963479">
      <w:pPr>
        <w:pStyle w:val="Nagwek1"/>
        <w:jc w:val="right"/>
        <w:rPr>
          <w:sz w:val="22"/>
          <w:szCs w:val="22"/>
        </w:rPr>
      </w:pPr>
    </w:p>
    <w:p w14:paraId="1696D31A" w14:textId="7AC6CDAA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832C8FE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25E3FE16" w:rsidR="00963479" w:rsidRPr="00467E21" w:rsidRDefault="00963479" w:rsidP="00EF57AE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77CE1D1" w14:textId="5ADC4122" w:rsidR="001D0DE3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1D0DE3">
        <w:rPr>
          <w:sz w:val="22"/>
          <w:szCs w:val="22"/>
        </w:rPr>
        <w:t xml:space="preserve"> </w:t>
      </w:r>
      <w:r w:rsidR="001D0DE3" w:rsidRPr="001D0DE3">
        <w:rPr>
          <w:sz w:val="22"/>
          <w:szCs w:val="22"/>
          <w:lang w:eastAsia="zh-CN"/>
        </w:rPr>
        <w:tab/>
        <w:t>załadunek, odbiór i transport odpadów niebezpiecznych i innych niż niebezpieczne do miejsca dalszego zagospodarowania wraz z ich unieszkodliwieniem powstających w wyniku działalności prowadzonej przez Jednostki AGH</w:t>
      </w:r>
      <w:r w:rsidRPr="00960B79">
        <w:rPr>
          <w:sz w:val="22"/>
          <w:szCs w:val="22"/>
        </w:rPr>
        <w:t xml:space="preserve">. </w:t>
      </w:r>
    </w:p>
    <w:p w14:paraId="1696D331" w14:textId="2169F28A" w:rsidR="00963479" w:rsidRPr="00960B79" w:rsidRDefault="001D0DE3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388DAFE6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  <w:r w:rsidR="00214733">
        <w:rPr>
          <w:sz w:val="22"/>
          <w:szCs w:val="22"/>
        </w:rPr>
        <w:t xml:space="preserve"> </w:t>
      </w:r>
      <w:r w:rsidR="00214733" w:rsidRPr="00214733">
        <w:rPr>
          <w:sz w:val="22"/>
          <w:szCs w:val="22"/>
        </w:rPr>
        <w:t>lub do wyczerpania kwoty</w:t>
      </w:r>
      <w:r w:rsidR="00214733">
        <w:rPr>
          <w:sz w:val="22"/>
          <w:szCs w:val="22"/>
        </w:rPr>
        <w:t xml:space="preserve"> opisanej  w </w:t>
      </w:r>
      <w:r w:rsidR="00214733" w:rsidRPr="00214733">
        <w:rPr>
          <w:sz w:val="22"/>
          <w:szCs w:val="22"/>
        </w:rPr>
        <w:t>§ 3</w:t>
      </w:r>
      <w:r w:rsidR="00214733">
        <w:rPr>
          <w:sz w:val="22"/>
          <w:szCs w:val="22"/>
        </w:rPr>
        <w:t xml:space="preserve"> ust.1 niniejszej umowy.</w:t>
      </w:r>
    </w:p>
    <w:p w14:paraId="1696D335" w14:textId="5E6F91CB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</w:t>
      </w:r>
      <w:r w:rsidR="00693820">
        <w:rPr>
          <w:sz w:val="22"/>
          <w:szCs w:val="22"/>
        </w:rPr>
        <w:t xml:space="preserve"> </w:t>
      </w:r>
      <w:r w:rsidR="00693820" w:rsidRPr="00693820">
        <w:rPr>
          <w:sz w:val="22"/>
          <w:szCs w:val="22"/>
        </w:rPr>
        <w:t xml:space="preserve">od zgłoszenia zapotrzebowania przez </w:t>
      </w:r>
      <w:r w:rsidR="00693820">
        <w:rPr>
          <w:sz w:val="22"/>
          <w:szCs w:val="22"/>
        </w:rPr>
        <w:t>Zleceniodawcę</w:t>
      </w:r>
      <w:r w:rsidR="00693820" w:rsidRPr="00693820">
        <w:rPr>
          <w:sz w:val="22"/>
          <w:szCs w:val="22"/>
        </w:rPr>
        <w:t>.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bookmarkStart w:id="0" w:name="_Hlk120518801"/>
      <w:r w:rsidRPr="00960B79">
        <w:rPr>
          <w:sz w:val="22"/>
          <w:szCs w:val="22"/>
        </w:rPr>
        <w:t>§ 3</w:t>
      </w:r>
    </w:p>
    <w:bookmarkEnd w:id="0"/>
    <w:p w14:paraId="1696D33A" w14:textId="2EA1D961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214733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</w:p>
    <w:p w14:paraId="1696D33B" w14:textId="067BA340" w:rsidR="00963479" w:rsidRPr="008375AC" w:rsidRDefault="00214733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3E28BCEA" w:rsidR="00A875D1" w:rsidRPr="00047312" w:rsidRDefault="00214733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22D52" w:rsidRPr="008375AC">
        <w:rPr>
          <w:sz w:val="22"/>
          <w:szCs w:val="22"/>
        </w:rPr>
        <w:t xml:space="preserve"> Minimalna wielkość świadczonej usługi </w:t>
      </w:r>
      <w:r w:rsidR="00422D52" w:rsidRPr="00047312">
        <w:rPr>
          <w:sz w:val="22"/>
          <w:szCs w:val="22"/>
        </w:rPr>
        <w:t>wynosi</w:t>
      </w:r>
      <w:r w:rsidR="00467E21" w:rsidRPr="00047312">
        <w:rPr>
          <w:sz w:val="22"/>
          <w:szCs w:val="22"/>
        </w:rPr>
        <w:t xml:space="preserve"> </w:t>
      </w:r>
      <w:r w:rsidR="00047312" w:rsidRPr="00047312">
        <w:rPr>
          <w:sz w:val="22"/>
          <w:szCs w:val="22"/>
        </w:rPr>
        <w:t>70%.</w:t>
      </w:r>
      <w:r w:rsidR="00D13393">
        <w:rPr>
          <w:sz w:val="22"/>
          <w:szCs w:val="22"/>
        </w:rPr>
        <w:t xml:space="preserve"> </w:t>
      </w:r>
      <w:r w:rsidR="00D13393" w:rsidRPr="00D13393">
        <w:rPr>
          <w:sz w:val="22"/>
          <w:szCs w:val="22"/>
        </w:rPr>
        <w:t>Zamawiający zastrzega sobie prawo zwiększenia załadunku, odbioru i transportu jednego typu odpadów kosztem  zmniejszenia ilości załadunku, odbioru i transportu odpadów innych typów. Powyższe zmiany nie mogą spowodować  zmian cen jednostkowych oraz przekroczenia wartości umowy brutto.</w:t>
      </w:r>
    </w:p>
    <w:p w14:paraId="32A65F62" w14:textId="3AC30F67" w:rsidR="00A875D1" w:rsidRPr="008375AC" w:rsidRDefault="00214733" w:rsidP="008375AC">
      <w:pPr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4</w:t>
      </w:r>
      <w:r w:rsidR="00A875D1" w:rsidRPr="00047312">
        <w:rPr>
          <w:sz w:val="22"/>
          <w:szCs w:val="22"/>
        </w:rPr>
        <w:t>. Wykonawca zobowiązuje się do zatrudnienia (przez siebie</w:t>
      </w:r>
      <w:r w:rsidR="00A875D1" w:rsidRPr="008375AC">
        <w:rPr>
          <w:sz w:val="22"/>
          <w:szCs w:val="22"/>
        </w:rPr>
        <w:t xml:space="preserve">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FAC48F6" w:rsidR="00A875D1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 w:rsidRPr="007003C7">
        <w:rPr>
          <w:bCs/>
          <w:iCs/>
          <w:sz w:val="22"/>
          <w:szCs w:val="22"/>
          <w:lang w:eastAsia="zh-CN"/>
        </w:rPr>
        <w:t xml:space="preserve">W odniesieniu do osób wykonujących czynności polegające na wykonywaniu pracy w rozumieniu art. 22 §1 Kodeksu pracy, o których mowa powyżej, na żądanie Zamawiającego na każdym etapie realizacji Umowy </w:t>
      </w:r>
      <w:r w:rsidRPr="007003C7">
        <w:rPr>
          <w:bCs/>
          <w:iCs/>
          <w:sz w:val="22"/>
          <w:szCs w:val="22"/>
          <w:lang w:eastAsia="zh-CN"/>
        </w:rPr>
        <w:lastRenderedPageBreak/>
        <w:t>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3E3329C1" w14:textId="058065CD" w:rsidR="00620317" w:rsidRP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5. </w:t>
      </w:r>
      <w:r w:rsidRPr="00620317">
        <w:rPr>
          <w:sz w:val="22"/>
          <w:szCs w:val="22"/>
        </w:rPr>
        <w:t>Po podpisaniu umowy nadzór nad jej realizacją sprawuje:</w:t>
      </w:r>
    </w:p>
    <w:p w14:paraId="4BD5AB67" w14:textId="41FC6719" w:rsidR="00620317" w:rsidRP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Zleceniodawcy</w:t>
      </w:r>
      <w:r w:rsidRPr="00620317">
        <w:rPr>
          <w:sz w:val="22"/>
          <w:szCs w:val="22"/>
        </w:rPr>
        <w:t>: …………………………..… Tel. …………………., e-mail ……………………..</w:t>
      </w:r>
    </w:p>
    <w:p w14:paraId="2B4056B4" w14:textId="643DF5BC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Zleceniobiorcy</w:t>
      </w:r>
      <w:r w:rsidRPr="00620317">
        <w:rPr>
          <w:sz w:val="22"/>
          <w:szCs w:val="22"/>
        </w:rPr>
        <w:t>: ………………………………… Tel. …………………., e-mail …………………</w:t>
      </w:r>
    </w:p>
    <w:p w14:paraId="3936CC85" w14:textId="77777777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</w:p>
    <w:p w14:paraId="1696D33C" w14:textId="5638EC98" w:rsidR="00963479" w:rsidRPr="00960B79" w:rsidRDefault="00620317" w:rsidP="00EF57AE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</w:p>
    <w:p w14:paraId="1696D33E" w14:textId="70DFA2A7" w:rsidR="00963479" w:rsidRPr="00A21999" w:rsidRDefault="003E749C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 w:rsidRPr="003E749C">
        <w:rPr>
          <w:sz w:val="22"/>
          <w:szCs w:val="22"/>
        </w:rPr>
        <w:tab/>
      </w:r>
      <w:r w:rsidR="000F20BA" w:rsidRPr="000F20BA">
        <w:rPr>
          <w:sz w:val="22"/>
          <w:szCs w:val="22"/>
        </w:rPr>
        <w:t xml:space="preserve">Należność, o której mowa w § 3 będzie regulowana przez Zleceniodawcę w terminie do 21 dni od dnia otrzymania prawidłowo wystawionej faktury przez Zleceniobiorcę, </w:t>
      </w:r>
      <w:r w:rsidR="00EF57AE">
        <w:rPr>
          <w:sz w:val="22"/>
          <w:szCs w:val="22"/>
        </w:rPr>
        <w:t>w okresach miesięcznych,</w:t>
      </w:r>
      <w:r w:rsidR="000F20BA" w:rsidRPr="000F20BA">
        <w:rPr>
          <w:sz w:val="22"/>
          <w:szCs w:val="22"/>
        </w:rPr>
        <w:t xml:space="preserve"> w oparciu o karty przekazania odpadów. Na fakturze Zleceniobiorca umieści numer niniejszej umowy.</w:t>
      </w:r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578DA847" w:rsidR="001619B5" w:rsidRPr="00620317" w:rsidRDefault="00620317" w:rsidP="00620317">
      <w:pPr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643B1D">
        <w:rPr>
          <w:sz w:val="22"/>
          <w:szCs w:val="22"/>
        </w:rPr>
        <w:t xml:space="preserve"> </w:t>
      </w:r>
      <w:r w:rsidR="001619B5" w:rsidRPr="00620317">
        <w:rPr>
          <w:sz w:val="22"/>
          <w:szCs w:val="22"/>
        </w:rPr>
        <w:t>Za niedotrzymanie terminu płatności faktury Zleceniobiorca może naliczyć odsetki w ustawowej wysokości.</w:t>
      </w:r>
    </w:p>
    <w:p w14:paraId="1696D344" w14:textId="6001A0B9" w:rsidR="001619B5" w:rsidRPr="00620317" w:rsidRDefault="00620317" w:rsidP="006203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1619B5" w:rsidRPr="00620317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63BA2015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</w:t>
      </w:r>
      <w:r w:rsidR="00620317">
        <w:rPr>
          <w:sz w:val="22"/>
          <w:szCs w:val="22"/>
        </w:rPr>
        <w:t xml:space="preserve"> </w:t>
      </w:r>
      <w:r w:rsidR="00EF57AE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3D64E78F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9D37C0">
        <w:rPr>
          <w:sz w:val="22"/>
          <w:szCs w:val="22"/>
        </w:rPr>
        <w:t>1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287D3C28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9D37C0">
        <w:rPr>
          <w:sz w:val="22"/>
          <w:szCs w:val="22"/>
        </w:rPr>
        <w:t>1</w:t>
      </w:r>
      <w:r w:rsidRPr="007003C7">
        <w:rPr>
          <w:sz w:val="22"/>
          <w:szCs w:val="22"/>
        </w:rPr>
        <w:t>;</w:t>
      </w:r>
    </w:p>
    <w:p w14:paraId="1696D34F" w14:textId="715B3C34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191E1EDC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>;</w:t>
      </w:r>
    </w:p>
    <w:p w14:paraId="1696D352" w14:textId="15D01D8F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73C8340E" w:rsidR="00963479" w:rsidRPr="00643B1D" w:rsidRDefault="00643B1D" w:rsidP="00643B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963479" w:rsidRPr="00643B1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08D2A80A" w:rsidR="00595842" w:rsidRPr="007003C7" w:rsidRDefault="00643B1D" w:rsidP="00643B1D">
      <w:pPr>
        <w:pStyle w:val="Tekstpodstawowy"/>
        <w:spacing w:line="240" w:lineRule="atLeast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595842" w:rsidRPr="007003C7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EF57AE">
        <w:rPr>
          <w:sz w:val="22"/>
          <w:szCs w:val="22"/>
        </w:rPr>
        <w:t>brutto,</w:t>
      </w:r>
      <w:r w:rsidR="00595842" w:rsidRPr="007003C7">
        <w:rPr>
          <w:sz w:val="22"/>
          <w:szCs w:val="22"/>
        </w:rPr>
        <w:t xml:space="preserve"> o którym mowa w § 3ust. </w:t>
      </w:r>
      <w:r w:rsidR="00EF57AE">
        <w:rPr>
          <w:sz w:val="22"/>
          <w:szCs w:val="22"/>
        </w:rPr>
        <w:t>1</w:t>
      </w:r>
      <w:r w:rsidR="00595842" w:rsidRPr="007003C7">
        <w:rPr>
          <w:sz w:val="22"/>
          <w:szCs w:val="22"/>
        </w:rPr>
        <w:t xml:space="preserve"> umowy.</w:t>
      </w:r>
    </w:p>
    <w:p w14:paraId="0D86BEBC" w14:textId="46511B40" w:rsidR="00595842" w:rsidRDefault="00595842" w:rsidP="00595842">
      <w:pPr>
        <w:pStyle w:val="Akapitzlist"/>
        <w:jc w:val="both"/>
        <w:rPr>
          <w:sz w:val="22"/>
          <w:szCs w:val="22"/>
        </w:rPr>
      </w:pPr>
    </w:p>
    <w:p w14:paraId="308F3E38" w14:textId="0252A744" w:rsidR="00EF57AE" w:rsidRDefault="00EF57AE" w:rsidP="00595842">
      <w:pPr>
        <w:pStyle w:val="Akapitzlist"/>
        <w:jc w:val="both"/>
        <w:rPr>
          <w:sz w:val="22"/>
          <w:szCs w:val="22"/>
        </w:rPr>
      </w:pPr>
    </w:p>
    <w:p w14:paraId="37E782AB" w14:textId="77777777" w:rsidR="00EF57AE" w:rsidRPr="00960B79" w:rsidRDefault="00EF57AE" w:rsidP="00595842">
      <w:pPr>
        <w:pStyle w:val="Akapitzlist"/>
        <w:jc w:val="both"/>
        <w:rPr>
          <w:sz w:val="22"/>
          <w:szCs w:val="22"/>
        </w:rPr>
      </w:pPr>
    </w:p>
    <w:p w14:paraId="1696D355" w14:textId="66D64CE7" w:rsidR="00963479" w:rsidRPr="00B576A1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                                                                            </w:t>
      </w:r>
      <w:r w:rsidR="00963479" w:rsidRPr="00B576A1">
        <w:rPr>
          <w:sz w:val="22"/>
          <w:szCs w:val="22"/>
        </w:rPr>
        <w:t xml:space="preserve">§ </w:t>
      </w:r>
      <w:r w:rsidR="00EF57AE">
        <w:rPr>
          <w:sz w:val="22"/>
          <w:szCs w:val="22"/>
        </w:rPr>
        <w:t>6</w:t>
      </w:r>
    </w:p>
    <w:p w14:paraId="6D00BFBC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50C87174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455 ust. 1 </w:t>
      </w:r>
      <w:proofErr w:type="spellStart"/>
      <w:r w:rsidRPr="00643B1D">
        <w:rPr>
          <w:color w:val="000000"/>
          <w:kern w:val="2"/>
          <w:sz w:val="22"/>
          <w:szCs w:val="22"/>
        </w:rPr>
        <w:t>ppkt</w:t>
      </w:r>
      <w:proofErr w:type="spellEnd"/>
      <w:r w:rsidRPr="00643B1D">
        <w:rPr>
          <w:color w:val="000000"/>
          <w:kern w:val="2"/>
          <w:sz w:val="22"/>
          <w:szCs w:val="22"/>
        </w:rPr>
        <w:t xml:space="preserve"> 1 ustawy Prawo zamówień publicznych. </w:t>
      </w:r>
    </w:p>
    <w:p w14:paraId="34B55292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Pr="00643B1D">
        <w:rPr>
          <w:kern w:val="2"/>
          <w:sz w:val="22"/>
          <w:szCs w:val="22"/>
        </w:rPr>
        <w:t xml:space="preserve">przypadku: </w:t>
      </w:r>
    </w:p>
    <w:p w14:paraId="2B2D864E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a/ </w:t>
      </w:r>
      <w:r w:rsidRPr="00643B1D">
        <w:rPr>
          <w:kern w:val="2"/>
          <w:sz w:val="22"/>
          <w:szCs w:val="22"/>
        </w:rPr>
        <w:tab/>
        <w:t xml:space="preserve">wystąpienia </w:t>
      </w:r>
      <w:r w:rsidRPr="00643B1D">
        <w:rPr>
          <w:kern w:val="2"/>
          <w:sz w:val="22"/>
          <w:szCs w:val="22"/>
        </w:rPr>
        <w:tab/>
        <w:t xml:space="preserve">siły wyższej. Jako siłę wyższą rozumie się w szczególności: kataklizmy sił przyrody, wojny, strajki, lokauty, </w:t>
      </w:r>
      <w:proofErr w:type="spellStart"/>
      <w:r w:rsidRPr="00643B1D">
        <w:rPr>
          <w:kern w:val="2"/>
          <w:sz w:val="22"/>
          <w:szCs w:val="22"/>
        </w:rPr>
        <w:t>lockdowny</w:t>
      </w:r>
      <w:proofErr w:type="spellEnd"/>
      <w:r w:rsidRPr="00643B1D">
        <w:rPr>
          <w:kern w:val="2"/>
          <w:sz w:val="22"/>
          <w:szCs w:val="22"/>
        </w:rPr>
        <w:t xml:space="preserve">, zarządzenia władz, brak możliwości wykonania usługi lub zmniejszony jej zakres na skutek sytuacji epidemicznej, itp., których Strony nie mogły przewidzieć i nie znały w chwili podpisania niniejszej Umowy. </w:t>
      </w:r>
    </w:p>
    <w:p w14:paraId="0C861AF5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b/ gdy nastąpiła zmiana  przepisów prawa powszechnie obowiązującego, która ma wpływ na termin, sposób lub zakres realizacji przedmiot umowy, </w:t>
      </w:r>
    </w:p>
    <w:p w14:paraId="0FC4DA76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0DFD8FDA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53844D66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5. </w:t>
      </w:r>
      <w:r w:rsidRPr="00643B1D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159A2C88" w14:textId="56AB152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6.</w:t>
      </w:r>
      <w:r w:rsidRPr="00643B1D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7C575866" w14:textId="77777777" w:rsidR="00643B1D" w:rsidRPr="006E4EF1" w:rsidRDefault="00643B1D" w:rsidP="00643B1D">
      <w:pPr>
        <w:suppressAutoHyphens/>
        <w:jc w:val="both"/>
        <w:rPr>
          <w:kern w:val="2"/>
          <w:sz w:val="24"/>
          <w:szCs w:val="24"/>
        </w:rPr>
      </w:pPr>
    </w:p>
    <w:p w14:paraId="6EC68B25" w14:textId="78BBF140" w:rsidR="00D650EF" w:rsidRPr="00643B1D" w:rsidRDefault="00D650EF" w:rsidP="00D650EF">
      <w:pPr>
        <w:jc w:val="center"/>
        <w:rPr>
          <w:sz w:val="22"/>
          <w:szCs w:val="22"/>
        </w:rPr>
      </w:pPr>
      <w:r w:rsidRPr="00643B1D">
        <w:rPr>
          <w:sz w:val="22"/>
          <w:szCs w:val="22"/>
        </w:rPr>
        <w:t>§</w:t>
      </w:r>
      <w:r w:rsidR="00643B1D" w:rsidRPr="00643B1D">
        <w:rPr>
          <w:sz w:val="22"/>
          <w:szCs w:val="22"/>
        </w:rPr>
        <w:t xml:space="preserve"> </w:t>
      </w:r>
      <w:r w:rsidR="00EF57AE">
        <w:rPr>
          <w:sz w:val="22"/>
          <w:szCs w:val="22"/>
        </w:rPr>
        <w:t>7</w:t>
      </w:r>
    </w:p>
    <w:p w14:paraId="51D4F630" w14:textId="6911D50C" w:rsidR="00D650EF" w:rsidRPr="00643B1D" w:rsidRDefault="00D650EF" w:rsidP="00D650EF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1. Strony przewidują możliwość zmiany poziomu maksymalnego wynagrodzenia, o którym mowa w § </w:t>
      </w:r>
      <w:r w:rsidR="00EF57AE">
        <w:rPr>
          <w:sz w:val="22"/>
          <w:szCs w:val="22"/>
        </w:rPr>
        <w:t xml:space="preserve">3 </w:t>
      </w:r>
      <w:r w:rsidRPr="00643B1D">
        <w:rPr>
          <w:sz w:val="22"/>
          <w:szCs w:val="22"/>
        </w:rPr>
        <w:t>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1F57111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przez zmianę wysokości wynagrodzenia rozumie się jego podwyższenie, jak i obniżenie;</w:t>
      </w:r>
    </w:p>
    <w:p w14:paraId="6FFF8D03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9D1A566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bookmarkStart w:id="1" w:name="_Hlk153287805"/>
      <w:bookmarkEnd w:id="1"/>
      <w:r w:rsidRPr="00643B1D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3AC316E4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95204B0" w14:textId="77777777" w:rsidR="00D650EF" w:rsidRPr="00643B1D" w:rsidRDefault="00D650EF" w:rsidP="00D650EF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2. Zmiana wynagrodzenia, może zostać wprowadzona na wniosek Stron, zgodnie z poniższymi zasadami: </w:t>
      </w:r>
    </w:p>
    <w:p w14:paraId="0A8AC84E" w14:textId="77777777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9330F30" w14:textId="77777777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waloryzacja wynagrodzenia Wykonawcy będzie dotyczyła tylko niezrealizowanej części zamówienia,</w:t>
      </w:r>
    </w:p>
    <w:p w14:paraId="06DA566B" w14:textId="19FC74A6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EF57AE">
        <w:rPr>
          <w:sz w:val="22"/>
          <w:szCs w:val="22"/>
        </w:rPr>
        <w:t>3</w:t>
      </w:r>
      <w:r w:rsidRPr="00643B1D">
        <w:rPr>
          <w:sz w:val="22"/>
          <w:szCs w:val="22"/>
        </w:rPr>
        <w:t xml:space="preserve"> ust. </w:t>
      </w:r>
      <w:r w:rsidR="00EF57AE">
        <w:rPr>
          <w:sz w:val="22"/>
          <w:szCs w:val="22"/>
        </w:rPr>
        <w:t>1</w:t>
      </w:r>
      <w:r w:rsidRPr="00643B1D">
        <w:rPr>
          <w:sz w:val="22"/>
          <w:szCs w:val="22"/>
        </w:rPr>
        <w:t xml:space="preserve"> niniejszej Umowy, </w:t>
      </w:r>
    </w:p>
    <w:p w14:paraId="62755787" w14:textId="73631974" w:rsidR="00620317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B588A82" w14:textId="77777777" w:rsidR="00D650EF" w:rsidRDefault="00D650EF" w:rsidP="00963479">
      <w:pPr>
        <w:jc w:val="center"/>
        <w:rPr>
          <w:sz w:val="22"/>
          <w:szCs w:val="22"/>
        </w:rPr>
      </w:pPr>
    </w:p>
    <w:p w14:paraId="1696D35E" w14:textId="27403311" w:rsidR="00BA77B3" w:rsidRPr="00B576A1" w:rsidRDefault="00BA77B3" w:rsidP="00963479">
      <w:pPr>
        <w:jc w:val="center"/>
        <w:rPr>
          <w:sz w:val="22"/>
          <w:szCs w:val="22"/>
        </w:rPr>
      </w:pPr>
      <w:r w:rsidRPr="00B576A1">
        <w:rPr>
          <w:sz w:val="22"/>
          <w:szCs w:val="22"/>
        </w:rPr>
        <w:t xml:space="preserve">    § </w:t>
      </w:r>
      <w:r w:rsidR="00EF57AE">
        <w:rPr>
          <w:sz w:val="22"/>
          <w:szCs w:val="22"/>
        </w:rPr>
        <w:t>8</w:t>
      </w:r>
    </w:p>
    <w:p w14:paraId="1696D35F" w14:textId="77777777" w:rsidR="00FE4F38" w:rsidRPr="00B576A1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B576A1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lastRenderedPageBreak/>
        <w:t xml:space="preserve"> w przypadku podjęcia likwidacji firmy przez Zleceniobiorcę lub co najmniej jednego </w:t>
      </w:r>
      <w:r w:rsidRPr="00B576A1">
        <w:rPr>
          <w:sz w:val="22"/>
          <w:szCs w:val="22"/>
        </w:rPr>
        <w:br/>
      </w:r>
      <w:r w:rsidRPr="00B576A1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  <w:bookmarkStart w:id="2" w:name="_GoBack"/>
      <w:bookmarkEnd w:id="2"/>
    </w:p>
    <w:p w14:paraId="1696D366" w14:textId="7904503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F57AE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40CB7019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57985775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0A5FFE52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43969E69" w:rsidR="00777FE8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0448068D" w14:textId="5A3011FC" w:rsidR="00EB7AF8" w:rsidRDefault="00EB7AF8" w:rsidP="00777FE8">
      <w:pPr>
        <w:rPr>
          <w:rFonts w:eastAsia="Calibri"/>
          <w:i/>
          <w:sz w:val="22"/>
          <w:szCs w:val="22"/>
          <w:lang w:eastAsia="en-US"/>
        </w:rPr>
      </w:pPr>
    </w:p>
    <w:p w14:paraId="14CC5AD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4F22CF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9ABE5B8" w14:textId="7EC5CA63" w:rsidR="00EB7AF8" w:rsidRPr="00E505FC" w:rsidRDefault="00EB7AF8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Załącznik nr 2 do umowy</w:t>
      </w:r>
    </w:p>
    <w:p w14:paraId="72988E65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19BAEA0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C872CBB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.....................................… </w:t>
      </w:r>
    </w:p>
    <w:p w14:paraId="58CBDE65" w14:textId="77777777" w:rsidR="00EB7AF8" w:rsidRPr="00E505FC" w:rsidRDefault="00EB7AF8" w:rsidP="00EB7A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Nazwa Wykonawcy</w:t>
      </w:r>
    </w:p>
    <w:p w14:paraId="201FA814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97FC381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.....................................…</w:t>
      </w:r>
    </w:p>
    <w:p w14:paraId="357C2D91" w14:textId="77777777" w:rsidR="00EB7AF8" w:rsidRPr="00E505FC" w:rsidRDefault="00EB7AF8" w:rsidP="00EB7A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NIP</w:t>
      </w:r>
      <w:r w:rsidRPr="00E505FC">
        <w:rPr>
          <w:rFonts w:ascii="Verdana" w:hAnsi="Verdana" w:cs="Calibri"/>
        </w:rPr>
        <w:tab/>
      </w:r>
      <w:r w:rsidRPr="00E505FC">
        <w:rPr>
          <w:rFonts w:ascii="Verdana" w:hAnsi="Verdana" w:cs="Arial"/>
        </w:rPr>
        <w:t> </w:t>
      </w:r>
    </w:p>
    <w:p w14:paraId="77ECD755" w14:textId="77777777" w:rsidR="00EB7AF8" w:rsidRPr="00E505FC" w:rsidRDefault="00EB7AF8" w:rsidP="00EB7A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470E07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</w:rPr>
      </w:pPr>
    </w:p>
    <w:p w14:paraId="6AF202E6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1662205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>OŚWIADCZENIE DLA CELÓW PODATKOWYCH</w:t>
      </w:r>
    </w:p>
    <w:p w14:paraId="26340C62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 xml:space="preserve">DOTYCZĄCE PODMIOTÓW POWIĄZANYCH </w:t>
      </w:r>
    </w:p>
    <w:p w14:paraId="35CBDB07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89E63B2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Działając w imieniu ………………………………, (dalej jako: „</w:t>
      </w:r>
      <w:r w:rsidRPr="00E505FC">
        <w:rPr>
          <w:rFonts w:ascii="Verdana" w:hAnsi="Verdana" w:cs="Arial"/>
          <w:b/>
          <w:bCs/>
        </w:rPr>
        <w:t>Podmiot</w:t>
      </w:r>
      <w:r w:rsidRPr="00E505FC">
        <w:rPr>
          <w:rFonts w:ascii="Verdana" w:hAnsi="Verdana" w:cs="Arial"/>
        </w:rPr>
        <w:t>”) niniejszym oświadcza, że Podmiot:</w:t>
      </w:r>
    </w:p>
    <w:p w14:paraId="1F63A0CC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  <w:b/>
          <w:bCs/>
        </w:rPr>
        <w:t>jest / nie jest</w:t>
      </w:r>
      <w:r w:rsidRPr="00E505FC">
        <w:rPr>
          <w:rFonts w:ascii="Verdana" w:hAnsi="Verdana" w:cs="Arial"/>
          <w:vertAlign w:val="superscript"/>
        </w:rPr>
        <w:footnoteReference w:id="1"/>
      </w:r>
      <w:r w:rsidRPr="00E505FC">
        <w:rPr>
          <w:rFonts w:ascii="Verdana" w:hAnsi="Verdana" w:cs="Arial"/>
        </w:rPr>
        <w:t xml:space="preserve"> podmiotem powiązanym z Akademią Górniczo-Hutniczą </w:t>
      </w:r>
      <w:r w:rsidRPr="00E505FC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E505FC">
        <w:rPr>
          <w:rFonts w:ascii="Verdana" w:hAnsi="Verdana" w:cs="Arial"/>
          <w:vertAlign w:val="superscript"/>
        </w:rPr>
        <w:footnoteReference w:id="2"/>
      </w:r>
      <w:r w:rsidRPr="00E505FC">
        <w:rPr>
          <w:rFonts w:ascii="Verdana" w:hAnsi="Verdana" w:cs="Arial"/>
        </w:rPr>
        <w:t>;</w:t>
      </w:r>
    </w:p>
    <w:p w14:paraId="4C1C729F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b/>
          <w:bCs/>
          <w:lang w:eastAsia="en-US"/>
        </w:rPr>
        <w:lastRenderedPageBreak/>
        <w:t>jest / nie</w:t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>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7A6626A8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lang w:eastAsia="en-US"/>
        </w:rPr>
        <w:t>rzeczywisty właściciel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E505FC">
        <w:rPr>
          <w:rFonts w:ascii="Verdana" w:eastAsia="Calibri" w:hAnsi="Verdana" w:cs="Arial"/>
          <w:lang w:eastAsia="en-US"/>
        </w:rPr>
        <w:t xml:space="preserve"> Podmiotu </w:t>
      </w:r>
      <w:r w:rsidRPr="00E505FC">
        <w:rPr>
          <w:rFonts w:ascii="Verdana" w:eastAsia="Calibri" w:hAnsi="Verdana" w:cs="Arial"/>
          <w:b/>
          <w:bCs/>
          <w:lang w:eastAsia="en-US"/>
        </w:rPr>
        <w:t>jest / nie 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t>4</w:t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3BE606A0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Podmiot </w:t>
      </w:r>
      <w:r w:rsidRPr="00E505FC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E505FC">
        <w:rPr>
          <w:rFonts w:ascii="Verdana" w:hAnsi="Verdana" w:cs="Arial"/>
          <w:vertAlign w:val="superscript"/>
        </w:rPr>
        <w:footnoteReference w:id="7"/>
      </w:r>
      <w:r w:rsidRPr="00E505FC">
        <w:rPr>
          <w:rFonts w:ascii="Verdana" w:hAnsi="Verdana" w:cs="Arial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0298EAE4" w14:textId="77777777" w:rsidR="00EB7AF8" w:rsidRPr="00E505FC" w:rsidRDefault="00EB7AF8" w:rsidP="00EB7AF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2777D5FA" w14:textId="4AF475D2" w:rsidR="00EB7AF8" w:rsidRPr="00EB7AF8" w:rsidRDefault="00EB7AF8" w:rsidP="00EB7A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E505FC">
        <w:rPr>
          <w:rFonts w:ascii="Verdana" w:eastAsia="Calibri" w:hAnsi="Verdana" w:cs="Arial"/>
          <w:lang w:eastAsia="en-US"/>
        </w:rPr>
        <w:br/>
        <w:t>o zaistniałej zmianie.</w:t>
      </w: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B7AF8" w:rsidRPr="00E505FC" w14:paraId="658351EF" w14:textId="77777777" w:rsidTr="00457B34">
        <w:tc>
          <w:tcPr>
            <w:tcW w:w="4105" w:type="dxa"/>
            <w:hideMark/>
          </w:tcPr>
          <w:p w14:paraId="3B58A512" w14:textId="77777777" w:rsidR="00EB7AF8" w:rsidRPr="00E505FC" w:rsidRDefault="00EB7AF8" w:rsidP="00457B34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E505FC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2C187CB" w14:textId="77777777" w:rsidR="00EB7AF8" w:rsidRPr="00E505FC" w:rsidRDefault="00EB7AF8" w:rsidP="00457B34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BF2136" w14:textId="77777777" w:rsidR="0065381C" w:rsidRDefault="0065381C">
      <w:r>
        <w:separator/>
      </w:r>
    </w:p>
  </w:endnote>
  <w:endnote w:type="continuationSeparator" w:id="0">
    <w:p w14:paraId="2ED1687E" w14:textId="77777777" w:rsidR="0065381C" w:rsidRDefault="0065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53919" w14:textId="77777777" w:rsidR="0065381C" w:rsidRDefault="0065381C">
      <w:r>
        <w:separator/>
      </w:r>
    </w:p>
  </w:footnote>
  <w:footnote w:type="continuationSeparator" w:id="0">
    <w:p w14:paraId="32862868" w14:textId="77777777" w:rsidR="0065381C" w:rsidRDefault="0065381C">
      <w:r>
        <w:continuationSeparator/>
      </w:r>
    </w:p>
  </w:footnote>
  <w:footnote w:id="1">
    <w:p w14:paraId="5460B273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CAAC324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5E0CFBFE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32C16CA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D732337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51ADB09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251AAE1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21565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9F466C1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016C74A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4E83F2B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1CCC33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0F10D19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1A90578B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E7B32B5" w14:textId="77777777" w:rsidR="00EB7AF8" w:rsidRDefault="00EB7AF8" w:rsidP="00EB7A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5520F8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7DEB46B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BC3D0C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17EB679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52B13E1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0A662FF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A30BCB0" w14:textId="77777777" w:rsidR="00EB7AF8" w:rsidRDefault="00EB7AF8" w:rsidP="00EB7A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C35C91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C2FC19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A4E0142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D9300F7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B98E236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2B33B1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B6AF3BB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1150C07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1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0"/>
  </w:num>
  <w:num w:numId="19">
    <w:abstractNumId w:val="16"/>
  </w:num>
  <w:num w:numId="20">
    <w:abstractNumId w:val="22"/>
  </w:num>
  <w:num w:numId="21">
    <w:abstractNumId w:val="26"/>
  </w:num>
  <w:num w:numId="22">
    <w:abstractNumId w:val="25"/>
  </w:num>
  <w:num w:numId="23">
    <w:abstractNumId w:val="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47312"/>
    <w:rsid w:val="000E6EAF"/>
    <w:rsid w:val="000F20BA"/>
    <w:rsid w:val="00101BBD"/>
    <w:rsid w:val="00104172"/>
    <w:rsid w:val="00120230"/>
    <w:rsid w:val="00135C78"/>
    <w:rsid w:val="001619B5"/>
    <w:rsid w:val="001761C3"/>
    <w:rsid w:val="00181657"/>
    <w:rsid w:val="00181D64"/>
    <w:rsid w:val="001836C1"/>
    <w:rsid w:val="00195139"/>
    <w:rsid w:val="001D0DE3"/>
    <w:rsid w:val="00214733"/>
    <w:rsid w:val="00225BCB"/>
    <w:rsid w:val="002702D1"/>
    <w:rsid w:val="00283349"/>
    <w:rsid w:val="002847DD"/>
    <w:rsid w:val="002D5E0A"/>
    <w:rsid w:val="002D726C"/>
    <w:rsid w:val="00303EED"/>
    <w:rsid w:val="00335ACD"/>
    <w:rsid w:val="003B6771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16427"/>
    <w:rsid w:val="00620317"/>
    <w:rsid w:val="00643B1D"/>
    <w:rsid w:val="0065381C"/>
    <w:rsid w:val="00691104"/>
    <w:rsid w:val="00693820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37C0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B2B25"/>
    <w:rsid w:val="00AE506E"/>
    <w:rsid w:val="00AF42D3"/>
    <w:rsid w:val="00AF69C7"/>
    <w:rsid w:val="00B46180"/>
    <w:rsid w:val="00B46AF2"/>
    <w:rsid w:val="00B576A1"/>
    <w:rsid w:val="00B75500"/>
    <w:rsid w:val="00B8264E"/>
    <w:rsid w:val="00BA77B3"/>
    <w:rsid w:val="00C25F37"/>
    <w:rsid w:val="00C53875"/>
    <w:rsid w:val="00CD54F3"/>
    <w:rsid w:val="00D13393"/>
    <w:rsid w:val="00D15551"/>
    <w:rsid w:val="00D30F74"/>
    <w:rsid w:val="00D3177B"/>
    <w:rsid w:val="00D650EF"/>
    <w:rsid w:val="00D679EB"/>
    <w:rsid w:val="00D67DB9"/>
    <w:rsid w:val="00D765EF"/>
    <w:rsid w:val="00DA1BE1"/>
    <w:rsid w:val="00DB133F"/>
    <w:rsid w:val="00DB18CD"/>
    <w:rsid w:val="00DD743C"/>
    <w:rsid w:val="00E06996"/>
    <w:rsid w:val="00E260F7"/>
    <w:rsid w:val="00E30CC6"/>
    <w:rsid w:val="00E32983"/>
    <w:rsid w:val="00E33D08"/>
    <w:rsid w:val="00E73A2C"/>
    <w:rsid w:val="00EB7AF8"/>
    <w:rsid w:val="00ED2BA1"/>
    <w:rsid w:val="00ED4B4C"/>
    <w:rsid w:val="00EF57AE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7A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7AF8"/>
    <w:rPr>
      <w:lang w:val="en-US"/>
    </w:rPr>
  </w:style>
  <w:style w:type="paragraph" w:customStyle="1" w:styleId="paragraph">
    <w:name w:val="paragraph"/>
    <w:basedOn w:val="Normalny"/>
    <w:rsid w:val="00EB7A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EB7AF8"/>
    <w:rPr>
      <w:vertAlign w:val="superscript"/>
    </w:rPr>
  </w:style>
  <w:style w:type="character" w:customStyle="1" w:styleId="normaltextrun">
    <w:name w:val="normaltextrun"/>
    <w:rsid w:val="00EB7AF8"/>
  </w:style>
  <w:style w:type="character" w:customStyle="1" w:styleId="eop">
    <w:name w:val="eop"/>
    <w:rsid w:val="00EB7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0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B7E32-9E1E-4E5B-B9D1-05EFA6114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1901</Words>
  <Characters>12778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2024-02-16T13:07:00Z</cp:lastPrinted>
  <dcterms:created xsi:type="dcterms:W3CDTF">2024-02-16T13:07:00Z</dcterms:created>
  <dcterms:modified xsi:type="dcterms:W3CDTF">2024-02-16T13:07:00Z</dcterms:modified>
</cp:coreProperties>
</file>