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DD924D3" w14:textId="77777777" w:rsidR="00843A88" w:rsidRPr="00171C52" w:rsidRDefault="00544901" w:rsidP="00FD4AEC">
      <w:pPr>
        <w:spacing w:after="480"/>
        <w:jc w:val="right"/>
      </w:pPr>
      <w:r w:rsidRPr="00171C52">
        <w:t>Niepołomice</w:t>
      </w:r>
      <w:r w:rsidR="00843A88" w:rsidRPr="00171C52">
        <w:t xml:space="preserve"> dnia: </w:t>
      </w:r>
      <w:r w:rsidRPr="00171C52">
        <w:t>2024-03-04</w:t>
      </w:r>
    </w:p>
    <w:p w14:paraId="3E669795" w14:textId="77777777" w:rsidR="00843A88" w:rsidRPr="00171C52" w:rsidRDefault="00544901" w:rsidP="00843A88">
      <w:pPr>
        <w:spacing w:line="360" w:lineRule="auto"/>
        <w:rPr>
          <w:b/>
          <w:bCs/>
        </w:rPr>
      </w:pPr>
      <w:r w:rsidRPr="00171C52">
        <w:rPr>
          <w:b/>
          <w:bCs/>
        </w:rPr>
        <w:t>GMINA NIEPOŁOMICE</w:t>
      </w:r>
    </w:p>
    <w:p w14:paraId="00D21350" w14:textId="77777777" w:rsidR="00843A88" w:rsidRPr="00171C52" w:rsidRDefault="00544901" w:rsidP="00843A88">
      <w:pPr>
        <w:spacing w:line="360" w:lineRule="auto"/>
      </w:pPr>
      <w:r w:rsidRPr="00171C52">
        <w:t>Pl. Zwycięstwa</w:t>
      </w:r>
      <w:r w:rsidR="00843A88" w:rsidRPr="00171C52">
        <w:t xml:space="preserve"> </w:t>
      </w:r>
      <w:r w:rsidRPr="00171C52">
        <w:t>13</w:t>
      </w:r>
    </w:p>
    <w:p w14:paraId="163B91EC" w14:textId="77777777" w:rsidR="00843A88" w:rsidRDefault="00544901" w:rsidP="00843A88">
      <w:r w:rsidRPr="00171C52">
        <w:t>32-005</w:t>
      </w:r>
      <w:r w:rsidR="00843A88" w:rsidRPr="00171C52">
        <w:t xml:space="preserve"> </w:t>
      </w:r>
      <w:r w:rsidRPr="00171C52">
        <w:t>Niepołomice</w:t>
      </w:r>
    </w:p>
    <w:p w14:paraId="5AD3EB11" w14:textId="03E0755F" w:rsidR="004B4BF9" w:rsidRDefault="004B4BF9" w:rsidP="00843A88">
      <w:r>
        <w:t>Pismo nr: ZP.271.4.2024.1</w:t>
      </w:r>
    </w:p>
    <w:p w14:paraId="7E188257" w14:textId="77777777" w:rsidR="004B4BF9" w:rsidRPr="00171C52" w:rsidRDefault="004B4BF9" w:rsidP="00843A88"/>
    <w:p w14:paraId="3CD6BE3D" w14:textId="77777777" w:rsidR="00843A88" w:rsidRPr="00171C52" w:rsidRDefault="00843A88" w:rsidP="004E4B64">
      <w:pPr>
        <w:tabs>
          <w:tab w:val="left" w:pos="708"/>
          <w:tab w:val="center" w:pos="4536"/>
          <w:tab w:val="right" w:pos="9072"/>
        </w:tabs>
        <w:spacing w:after="20" w:line="360" w:lineRule="auto"/>
        <w:ind w:left="5103"/>
        <w:rPr>
          <w:b/>
        </w:rPr>
      </w:pPr>
      <w:r w:rsidRPr="00171C52">
        <w:rPr>
          <w:b/>
        </w:rPr>
        <w:t>WYKONAWCY</w:t>
      </w:r>
    </w:p>
    <w:p w14:paraId="154CF1F2" w14:textId="77777777" w:rsidR="00843A88" w:rsidRPr="00171C52" w:rsidRDefault="00843A88" w:rsidP="004E4B64">
      <w:pPr>
        <w:tabs>
          <w:tab w:val="left" w:pos="708"/>
          <w:tab w:val="center" w:pos="4536"/>
          <w:tab w:val="right" w:pos="9072"/>
        </w:tabs>
        <w:spacing w:after="480" w:line="360" w:lineRule="auto"/>
        <w:ind w:left="5103"/>
      </w:pPr>
      <w:r w:rsidRPr="00171C52">
        <w:t>ubiegający się o zamówienie</w:t>
      </w:r>
    </w:p>
    <w:p w14:paraId="43EA84D7" w14:textId="77777777" w:rsidR="004E4B64" w:rsidRPr="00171C52" w:rsidRDefault="004E4B64" w:rsidP="004E4B64">
      <w:pPr>
        <w:spacing w:after="120" w:line="360" w:lineRule="auto"/>
        <w:jc w:val="both"/>
        <w:rPr>
          <w:rFonts w:eastAsia="Calibri"/>
          <w:lang w:eastAsia="en-US"/>
        </w:rPr>
      </w:pPr>
      <w:r w:rsidRPr="00171C52">
        <w:rPr>
          <w:rFonts w:eastAsia="Calibri"/>
          <w:lang w:eastAsia="en-US"/>
        </w:rPr>
        <w:t xml:space="preserve">Dotyczy: </w:t>
      </w:r>
      <w:r w:rsidRPr="00171C52">
        <w:t>postępowania o udzielenie zamówienia publicznego</w:t>
      </w:r>
      <w:r w:rsidRPr="00171C52">
        <w:rPr>
          <w:rFonts w:eastAsia="Calibri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4E4B64" w:rsidRPr="00171C52" w14:paraId="4365D2C5" w14:textId="77777777" w:rsidTr="00FD4AEC">
        <w:tc>
          <w:tcPr>
            <w:tcW w:w="2269" w:type="dxa"/>
            <w:shd w:val="clear" w:color="auto" w:fill="auto"/>
          </w:tcPr>
          <w:p w14:paraId="16F7013A" w14:textId="77777777" w:rsidR="004E4B64" w:rsidRPr="00171C52" w:rsidRDefault="004E4B64" w:rsidP="00C46732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</w:pPr>
            <w:r w:rsidRPr="00171C52"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1CF6CEBC" w14:textId="2D8CC9FA" w:rsidR="004E4B64" w:rsidRPr="00171C52" w:rsidRDefault="00544901" w:rsidP="00C4673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</w:rPr>
            </w:pPr>
            <w:r w:rsidRPr="00171C52">
              <w:rPr>
                <w:bCs/>
              </w:rPr>
              <w:t>Realizacja przedsięwzięć niskoemisyjnych budynków jednorodzinnych w ramach programu STOP SMOG dla Gminy Niepołomice - Etap III - montaż kotłów gazowych i kotłów na biomasę wraz z termomodernizacją.</w:t>
            </w:r>
          </w:p>
        </w:tc>
      </w:tr>
      <w:tr w:rsidR="00544901" w:rsidRPr="00171C52" w14:paraId="33BBB6F0" w14:textId="77777777" w:rsidTr="00E1285D">
        <w:tc>
          <w:tcPr>
            <w:tcW w:w="2269" w:type="dxa"/>
            <w:shd w:val="clear" w:color="auto" w:fill="auto"/>
          </w:tcPr>
          <w:p w14:paraId="3453AC8E" w14:textId="77777777" w:rsidR="00544901" w:rsidRPr="00171C52" w:rsidRDefault="00544901" w:rsidP="00E1285D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</w:pPr>
            <w:r w:rsidRPr="00171C52"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090F8706" w14:textId="77777777" w:rsidR="00544901" w:rsidRPr="00171C52" w:rsidRDefault="00544901" w:rsidP="00E1285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</w:rPr>
            </w:pPr>
            <w:r w:rsidRPr="00171C52">
              <w:rPr>
                <w:bCs/>
              </w:rPr>
              <w:t>ZP.271.4.2024</w:t>
            </w:r>
          </w:p>
        </w:tc>
      </w:tr>
    </w:tbl>
    <w:p w14:paraId="4365F326" w14:textId="77777777" w:rsidR="004E4B64" w:rsidRPr="00171C52" w:rsidRDefault="004E4B64" w:rsidP="00FD4AEC">
      <w:pPr>
        <w:tabs>
          <w:tab w:val="left" w:pos="708"/>
          <w:tab w:val="center" w:pos="4536"/>
          <w:tab w:val="right" w:pos="9072"/>
        </w:tabs>
        <w:spacing w:after="120" w:line="360" w:lineRule="auto"/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178"/>
      </w:tblGrid>
      <w:tr w:rsidR="00843A88" w:rsidRPr="00171C52" w14:paraId="2CAF245C" w14:textId="77777777" w:rsidTr="00C46732">
        <w:tc>
          <w:tcPr>
            <w:tcW w:w="9330" w:type="dxa"/>
            <w:shd w:val="clear" w:color="auto" w:fill="F2F2F2"/>
            <w:hideMark/>
          </w:tcPr>
          <w:p w14:paraId="392DCA1A" w14:textId="77777777" w:rsidR="00843A88" w:rsidRPr="00171C52" w:rsidRDefault="00843A88" w:rsidP="00843A88">
            <w:pPr>
              <w:keepNext/>
              <w:spacing w:before="240" w:after="240"/>
              <w:jc w:val="center"/>
              <w:outlineLvl w:val="0"/>
              <w:rPr>
                <w:b/>
                <w:spacing w:val="50"/>
                <w:kern w:val="28"/>
              </w:rPr>
            </w:pPr>
            <w:r w:rsidRPr="00171C52">
              <w:rPr>
                <w:b/>
                <w:spacing w:val="50"/>
                <w:kern w:val="28"/>
              </w:rPr>
              <w:t>WYJAŚNIENIA TREŚCI SWZ</w:t>
            </w:r>
          </w:p>
        </w:tc>
      </w:tr>
    </w:tbl>
    <w:p w14:paraId="561299E3" w14:textId="77777777" w:rsidR="0012774F" w:rsidRPr="00171C52" w:rsidRDefault="00520165" w:rsidP="004E4B64">
      <w:pPr>
        <w:spacing w:before="600" w:after="240" w:line="360" w:lineRule="auto"/>
        <w:jc w:val="both"/>
      </w:pPr>
      <w:r w:rsidRPr="00171C52">
        <w:t xml:space="preserve">Zamawiający, </w:t>
      </w:r>
      <w:r w:rsidR="00544901" w:rsidRPr="00171C52">
        <w:rPr>
          <w:b/>
        </w:rPr>
        <w:t>GMINA NIEPOŁOMICE</w:t>
      </w:r>
      <w:r w:rsidRPr="00171C52">
        <w:t xml:space="preserve">, działając na podstawie art. </w:t>
      </w:r>
      <w:r w:rsidR="00E74BC3" w:rsidRPr="00171C52">
        <w:t>284</w:t>
      </w:r>
      <w:r w:rsidRPr="00171C52">
        <w:t xml:space="preserve"> ust. </w:t>
      </w:r>
      <w:r w:rsidR="0029606A" w:rsidRPr="00171C52">
        <w:t>6</w:t>
      </w:r>
      <w:r w:rsidRPr="00171C52">
        <w:t xml:space="preserve"> ustawy z dnia </w:t>
      </w:r>
      <w:r w:rsidR="0029606A" w:rsidRPr="00171C52">
        <w:t>11</w:t>
      </w:r>
      <w:r w:rsidRPr="00171C52">
        <w:t xml:space="preserve"> </w:t>
      </w:r>
      <w:r w:rsidR="0029606A" w:rsidRPr="00171C52">
        <w:t xml:space="preserve">września </w:t>
      </w:r>
      <w:r w:rsidRPr="00171C52">
        <w:t>20</w:t>
      </w:r>
      <w:r w:rsidR="0029606A" w:rsidRPr="00171C52">
        <w:t>19</w:t>
      </w:r>
      <w:r w:rsidRPr="00171C52">
        <w:t xml:space="preserve"> r</w:t>
      </w:r>
      <w:r w:rsidR="0029606A" w:rsidRPr="00171C52">
        <w:t>.</w:t>
      </w:r>
      <w:r w:rsidRPr="00171C52">
        <w:t xml:space="preserve"> Prawo </w:t>
      </w:r>
      <w:r w:rsidR="0029606A" w:rsidRPr="00171C52">
        <w:t>z</w:t>
      </w:r>
      <w:r w:rsidRPr="00171C52">
        <w:t xml:space="preserve">amówień </w:t>
      </w:r>
      <w:r w:rsidR="0029606A" w:rsidRPr="00171C52">
        <w:t>p</w:t>
      </w:r>
      <w:r w:rsidRPr="00171C52">
        <w:t xml:space="preserve">ublicznych </w:t>
      </w:r>
      <w:r w:rsidR="00544901" w:rsidRPr="00171C52">
        <w:t>(</w:t>
      </w:r>
      <w:proofErr w:type="spellStart"/>
      <w:r w:rsidR="00544901" w:rsidRPr="00171C52">
        <w:t>t.j</w:t>
      </w:r>
      <w:proofErr w:type="spellEnd"/>
      <w:r w:rsidR="00544901" w:rsidRPr="00171C52">
        <w:t>. Dz. U. z 2023r. poz. 1605)</w:t>
      </w:r>
      <w:r w:rsidR="00BE7BFD" w:rsidRPr="00171C52">
        <w:t xml:space="preserve">, </w:t>
      </w:r>
      <w:r w:rsidR="00E74BC3" w:rsidRPr="00171C52">
        <w:t>udostępnia</w:t>
      </w:r>
      <w:r w:rsidR="00BE7BFD" w:rsidRPr="00171C52">
        <w:t xml:space="preserve"> poniżej treść zapytań do S</w:t>
      </w:r>
      <w:r w:rsidR="0012774F" w:rsidRPr="00171C52">
        <w:t>pecyfikacji Warunków Zamówienia (</w:t>
      </w:r>
      <w:r w:rsidR="0012774F" w:rsidRPr="00171C52">
        <w:rPr>
          <w:lang w:eastAsia="ar-SA"/>
        </w:rPr>
        <w:t>zwanej dalej</w:t>
      </w:r>
      <w:r w:rsidR="0012774F" w:rsidRPr="00171C52">
        <w:rPr>
          <w:b/>
          <w:lang w:eastAsia="ar-SA"/>
        </w:rPr>
        <w:t xml:space="preserve"> </w:t>
      </w:r>
      <w:r w:rsidR="0012774F" w:rsidRPr="00171C52">
        <w:rPr>
          <w:bCs/>
          <w:lang w:eastAsia="ar-SA"/>
        </w:rPr>
        <w:t>”SWZ”)</w:t>
      </w:r>
      <w:r w:rsidR="00E74BC3" w:rsidRPr="00171C52">
        <w:rPr>
          <w:bCs/>
          <w:lang w:eastAsia="ar-SA"/>
        </w:rPr>
        <w:t xml:space="preserve"> </w:t>
      </w:r>
      <w:r w:rsidR="00E74BC3" w:rsidRPr="00171C52">
        <w:t>wraz z wyjaśnieniami</w:t>
      </w:r>
      <w:r w:rsidR="0012774F" w:rsidRPr="00171C52">
        <w:rPr>
          <w:bCs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544901" w:rsidRPr="00171C52" w14:paraId="5F7BB846" w14:textId="77777777" w:rsidTr="00E1285D">
        <w:tc>
          <w:tcPr>
            <w:tcW w:w="9356" w:type="dxa"/>
            <w:shd w:val="clear" w:color="auto" w:fill="auto"/>
          </w:tcPr>
          <w:p w14:paraId="22A689B6" w14:textId="7822E513" w:rsidR="00544901" w:rsidRPr="00171C52" w:rsidRDefault="00544901" w:rsidP="00E1285D">
            <w:pPr>
              <w:spacing w:before="60" w:after="60" w:line="276" w:lineRule="auto"/>
              <w:ind w:left="30" w:right="-72"/>
              <w:rPr>
                <w:b/>
                <w:bCs/>
              </w:rPr>
            </w:pPr>
            <w:r w:rsidRPr="00171C52">
              <w:rPr>
                <w:b/>
                <w:bCs/>
              </w:rPr>
              <w:t>Pytani</w:t>
            </w:r>
            <w:r w:rsidR="00171C52">
              <w:rPr>
                <w:b/>
                <w:bCs/>
              </w:rPr>
              <w:t>e</w:t>
            </w:r>
          </w:p>
          <w:p w14:paraId="4715586D" w14:textId="7FE2EA45" w:rsidR="00544901" w:rsidRPr="00171C52" w:rsidRDefault="00544901" w:rsidP="004B4BF9">
            <w:pPr>
              <w:spacing w:after="120" w:line="360" w:lineRule="auto"/>
              <w:ind w:right="-72"/>
              <w:jc w:val="both"/>
            </w:pPr>
            <w:r w:rsidRPr="00171C52">
              <w:t>Zamówienie musi zostać zrealizowane w terminie:</w:t>
            </w:r>
          </w:p>
          <w:p w14:paraId="18EE18C1" w14:textId="77777777" w:rsidR="00544901" w:rsidRPr="00171C52" w:rsidRDefault="00544901" w:rsidP="00E1285D">
            <w:pPr>
              <w:spacing w:after="120" w:line="360" w:lineRule="auto"/>
              <w:ind w:left="30" w:right="-72"/>
              <w:jc w:val="both"/>
            </w:pPr>
            <w:r w:rsidRPr="00171C52">
              <w:t>Do 30 kwietnia 2024r. z zastrzeżeniem, że od dnia rozpoczęcia prac w budynku termin wykonania robót będzie nie dłuższy niż 30 dni – dla części zamówienia: 1, 2</w:t>
            </w:r>
          </w:p>
          <w:p w14:paraId="01385EB6" w14:textId="3B8A9435" w:rsidR="00544901" w:rsidRPr="00171C52" w:rsidRDefault="00544901" w:rsidP="00E1285D">
            <w:pPr>
              <w:spacing w:after="120" w:line="360" w:lineRule="auto"/>
              <w:ind w:left="30" w:right="-72"/>
              <w:jc w:val="both"/>
            </w:pPr>
            <w:r w:rsidRPr="00171C52">
              <w:t>Proszę o wyjaśnienie podanego terminu sam fakt złożenia jest na 15.03.2024</w:t>
            </w:r>
            <w:r w:rsidR="00171C52">
              <w:t>r.</w:t>
            </w:r>
            <w:r w:rsidRPr="00171C52">
              <w:t>, związanie ofertą do 13.04.2024 ponadto żadna firma nie jest wstanie zrealizować tego zagadnienia w 30 dni</w:t>
            </w:r>
            <w:r w:rsidR="00171C52">
              <w:t>.</w:t>
            </w:r>
          </w:p>
          <w:p w14:paraId="2EE6C702" w14:textId="77777777" w:rsidR="004B4BF9" w:rsidRDefault="004B4BF9" w:rsidP="00E1285D">
            <w:pPr>
              <w:spacing w:after="40" w:line="276" w:lineRule="auto"/>
              <w:ind w:left="30" w:right="-72"/>
              <w:rPr>
                <w:b/>
                <w:bCs/>
              </w:rPr>
            </w:pPr>
          </w:p>
          <w:p w14:paraId="1D33BD7A" w14:textId="138AE9A2" w:rsidR="00544901" w:rsidRPr="004B4BF9" w:rsidRDefault="00544901" w:rsidP="004B4BF9">
            <w:pPr>
              <w:spacing w:after="40" w:line="360" w:lineRule="auto"/>
              <w:ind w:left="30" w:right="-72"/>
              <w:rPr>
                <w:b/>
                <w:bCs/>
              </w:rPr>
            </w:pPr>
            <w:r w:rsidRPr="00171C52">
              <w:rPr>
                <w:b/>
                <w:bCs/>
              </w:rPr>
              <w:t>Stanowisko (wyjaśnienie) Zamawiającego:</w:t>
            </w:r>
          </w:p>
          <w:p w14:paraId="1C86190D" w14:textId="5A1139A0" w:rsidR="00AA3AB2" w:rsidRPr="00171C52" w:rsidRDefault="00AA3AB2" w:rsidP="00E1285D">
            <w:pPr>
              <w:spacing w:after="60" w:line="360" w:lineRule="auto"/>
              <w:ind w:left="30" w:right="-72"/>
              <w:jc w:val="both"/>
              <w:rPr>
                <w:highlight w:val="darkGray"/>
              </w:rPr>
            </w:pPr>
            <w:r w:rsidRPr="00AA3AB2">
              <w:t xml:space="preserve">Zamawiający </w:t>
            </w:r>
            <w:r w:rsidR="004B4BF9" w:rsidRPr="003546AF">
              <w:t xml:space="preserve">nie </w:t>
            </w:r>
            <w:r w:rsidR="004B4BF9">
              <w:t>dokonuje</w:t>
            </w:r>
            <w:r w:rsidR="004B4BF9" w:rsidRPr="003546AF">
              <w:t xml:space="preserve"> </w:t>
            </w:r>
            <w:r w:rsidR="004B4BF9">
              <w:t>zmiany</w:t>
            </w:r>
            <w:r>
              <w:t xml:space="preserve"> </w:t>
            </w:r>
            <w:r w:rsidR="004B4BF9">
              <w:t>terminu realizacji przedmiotu umowy.</w:t>
            </w:r>
          </w:p>
        </w:tc>
      </w:tr>
    </w:tbl>
    <w:p w14:paraId="28594A3F" w14:textId="77777777" w:rsidR="00BE7BFD" w:rsidRPr="00171C52" w:rsidRDefault="00BE7BFD" w:rsidP="00520165">
      <w:pPr>
        <w:jc w:val="both"/>
      </w:pPr>
    </w:p>
    <w:sectPr w:rsidR="00BE7BFD" w:rsidRPr="00171C52" w:rsidSect="00170B4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35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0A00631" w14:textId="77777777" w:rsidR="00170B42" w:rsidRDefault="00170B42">
      <w:r>
        <w:separator/>
      </w:r>
    </w:p>
  </w:endnote>
  <w:endnote w:type="continuationSeparator" w:id="0">
    <w:p w14:paraId="164DD364" w14:textId="77777777" w:rsidR="00170B42" w:rsidRDefault="00170B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970150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D1A626F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E0B658" w14:textId="77777777" w:rsidR="00843A88" w:rsidRPr="00171C52" w:rsidRDefault="00843A88" w:rsidP="00171C52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A13199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4F8C128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2616D7B3" w14:textId="77777777" w:rsidR="006D4AB3" w:rsidRDefault="006D4AB3">
    <w:pPr>
      <w:pStyle w:val="Stopka"/>
      <w:tabs>
        <w:tab w:val="clear" w:pos="4536"/>
        <w:tab w:val="left" w:pos="6237"/>
      </w:tabs>
    </w:pPr>
  </w:p>
  <w:p w14:paraId="555DC265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1DBC788" w14:textId="77777777" w:rsidR="00170B42" w:rsidRDefault="00170B42">
      <w:r>
        <w:separator/>
      </w:r>
    </w:p>
  </w:footnote>
  <w:footnote w:type="continuationSeparator" w:id="0">
    <w:p w14:paraId="11939C89" w14:textId="77777777" w:rsidR="00170B42" w:rsidRDefault="00170B4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6333FE" w14:textId="77777777" w:rsidR="00544901" w:rsidRDefault="0054490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651758" w14:textId="77777777" w:rsidR="00544901" w:rsidRDefault="0054490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CDF2C3" w14:textId="77777777" w:rsidR="00544901" w:rsidRDefault="0054490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110683A"/>
    <w:multiLevelType w:val="hybridMultilevel"/>
    <w:tmpl w:val="1C0C6E5C"/>
    <w:lvl w:ilvl="0" w:tplc="A91AE1A6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5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2062751727">
    <w:abstractNumId w:val="3"/>
  </w:num>
  <w:num w:numId="2" w16cid:durableId="1612014467">
    <w:abstractNumId w:val="7"/>
  </w:num>
  <w:num w:numId="3" w16cid:durableId="1997799788">
    <w:abstractNumId w:val="2"/>
  </w:num>
  <w:num w:numId="4" w16cid:durableId="1170876217">
    <w:abstractNumId w:val="6"/>
  </w:num>
  <w:num w:numId="5" w16cid:durableId="1609312179">
    <w:abstractNumId w:val="0"/>
  </w:num>
  <w:num w:numId="6" w16cid:durableId="709258172">
    <w:abstractNumId w:val="1"/>
  </w:num>
  <w:num w:numId="7" w16cid:durableId="1209729923">
    <w:abstractNumId w:val="5"/>
  </w:num>
  <w:num w:numId="8" w16cid:durableId="83874028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70B42"/>
    <w:rsid w:val="00031374"/>
    <w:rsid w:val="000A1097"/>
    <w:rsid w:val="000E2A8F"/>
    <w:rsid w:val="0012774F"/>
    <w:rsid w:val="00144B7A"/>
    <w:rsid w:val="00170B42"/>
    <w:rsid w:val="00171C52"/>
    <w:rsid w:val="00180C6E"/>
    <w:rsid w:val="0029606A"/>
    <w:rsid w:val="003B57F4"/>
    <w:rsid w:val="004848F3"/>
    <w:rsid w:val="004A75F2"/>
    <w:rsid w:val="004B4BF9"/>
    <w:rsid w:val="004E4B64"/>
    <w:rsid w:val="005144A9"/>
    <w:rsid w:val="00520165"/>
    <w:rsid w:val="00544901"/>
    <w:rsid w:val="005B1B08"/>
    <w:rsid w:val="00632C3C"/>
    <w:rsid w:val="00662BDB"/>
    <w:rsid w:val="006A5DF1"/>
    <w:rsid w:val="006B7198"/>
    <w:rsid w:val="006D4AB3"/>
    <w:rsid w:val="006F3B81"/>
    <w:rsid w:val="007D7198"/>
    <w:rsid w:val="00843A88"/>
    <w:rsid w:val="00864A4B"/>
    <w:rsid w:val="00870F9F"/>
    <w:rsid w:val="008804B6"/>
    <w:rsid w:val="00897AB0"/>
    <w:rsid w:val="008A3553"/>
    <w:rsid w:val="00A905AC"/>
    <w:rsid w:val="00AA3AB2"/>
    <w:rsid w:val="00BA6584"/>
    <w:rsid w:val="00BE7BFD"/>
    <w:rsid w:val="00C370F2"/>
    <w:rsid w:val="00C44EEC"/>
    <w:rsid w:val="00C46732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C5957"/>
    <w:rsid w:val="00FD265E"/>
    <w:rsid w:val="00FD4AEC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5AFF182"/>
  <w15:chartTrackingRefBased/>
  <w15:docId w15:val="{2A1F7E04-E718-48CC-A1B2-A3B644578B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172</Words>
  <Characters>1104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1274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Agnieszka Raniszewska</dc:creator>
  <cp:keywords/>
  <cp:lastModifiedBy>Agnieszka Raniszewska</cp:lastModifiedBy>
  <cp:revision>2</cp:revision>
  <cp:lastPrinted>2024-03-04T14:11:00Z</cp:lastPrinted>
  <dcterms:created xsi:type="dcterms:W3CDTF">2024-03-04T14:20:00Z</dcterms:created>
  <dcterms:modified xsi:type="dcterms:W3CDTF">2024-03-04T14:20:00Z</dcterms:modified>
</cp:coreProperties>
</file>