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1CC17" w14:textId="41AF9FAF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54F54B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F71B97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8E4BA9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DF1CFD3" w14:textId="77777777" w:rsidR="001C4E19" w:rsidRPr="00A216A2" w:rsidRDefault="001C4E19" w:rsidP="001C4E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14:paraId="70BEC0C5" w14:textId="77777777" w:rsidR="001C4E19" w:rsidRPr="00A216A2" w:rsidRDefault="001C4E19" w:rsidP="001C4E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0F62DCA" w14:textId="77777777" w:rsidR="001C4E19" w:rsidRPr="00A216A2" w:rsidRDefault="001C4E19" w:rsidP="001C4E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14:paraId="5F4791B2" w14:textId="77777777" w:rsidR="001C4E19" w:rsidRPr="00A216A2" w:rsidRDefault="001C4E19" w:rsidP="001C4E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14:paraId="57AD4868" w14:textId="77777777" w:rsidR="001C4E19" w:rsidRPr="00A216A2" w:rsidRDefault="001C4E19" w:rsidP="001C4E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DBFA974" w14:textId="77777777" w:rsidR="001C4E19" w:rsidRPr="00A216A2" w:rsidRDefault="001C4E19" w:rsidP="001C4E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14:paraId="2CD4A1A8" w14:textId="77777777" w:rsidR="001C4E19" w:rsidRPr="00A216A2" w:rsidRDefault="001C4E19" w:rsidP="001C4E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14:paraId="744A6DB0" w14:textId="77777777" w:rsidR="001C4E19" w:rsidRPr="00A216A2" w:rsidRDefault="001C4E19" w:rsidP="001C4E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14:paraId="665EF9F6" w14:textId="77777777" w:rsidR="001C4E19" w:rsidRPr="00A216A2" w:rsidRDefault="001C4E19" w:rsidP="001C4E1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14:paraId="2FEFA1D5" w14:textId="64A84A7A" w:rsidR="008D2AB8" w:rsidRPr="0022732C" w:rsidRDefault="001C4E19" w:rsidP="001C4E19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14:paraId="1720229A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6DC2697" w14:textId="77777777" w:rsidR="007E4D25" w:rsidRPr="007E4D25" w:rsidRDefault="007E4D25" w:rsidP="008D2AB8">
      <w:pPr>
        <w:ind w:right="-110"/>
        <w:rPr>
          <w:b/>
        </w:rPr>
      </w:pPr>
      <w:r w:rsidRPr="007E4D25">
        <w:rPr>
          <w:b/>
        </w:rPr>
        <w:t>Akademia Górniczo - Hutnicza</w:t>
      </w:r>
    </w:p>
    <w:p w14:paraId="06C154FD" w14:textId="77777777" w:rsidR="007E4D25" w:rsidRPr="007E4D25" w:rsidRDefault="007E4D25" w:rsidP="008D2AB8">
      <w:pPr>
        <w:ind w:right="-110"/>
        <w:rPr>
          <w:b/>
        </w:rPr>
      </w:pPr>
      <w:r w:rsidRPr="007E4D25">
        <w:rPr>
          <w:b/>
        </w:rPr>
        <w:t>im. Stanisława Staszica w Krakowie</w:t>
      </w:r>
    </w:p>
    <w:p w14:paraId="41E61120" w14:textId="77777777" w:rsidR="008D2AB8" w:rsidRDefault="007E4D25" w:rsidP="008D2AB8">
      <w:pPr>
        <w:ind w:right="-110"/>
        <w:rPr>
          <w:b/>
        </w:rPr>
      </w:pPr>
      <w:r w:rsidRPr="007E4D25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22BE0B4" w14:textId="77777777" w:rsidR="008D2AB8" w:rsidRDefault="007E4D25" w:rsidP="008D2AB8">
      <w:pPr>
        <w:ind w:right="-110"/>
        <w:rPr>
          <w:b/>
        </w:rPr>
      </w:pPr>
      <w:r w:rsidRPr="007E4D25">
        <w:rPr>
          <w:b/>
        </w:rPr>
        <w:t>Al. Mickiewicza</w:t>
      </w:r>
      <w:r w:rsidR="008D2AB8">
        <w:rPr>
          <w:b/>
        </w:rPr>
        <w:t xml:space="preserve"> </w:t>
      </w:r>
      <w:r w:rsidRPr="007E4D25">
        <w:rPr>
          <w:b/>
        </w:rPr>
        <w:t>30</w:t>
      </w:r>
      <w:r w:rsidR="008D2AB8">
        <w:rPr>
          <w:b/>
        </w:rPr>
        <w:t xml:space="preserve"> </w:t>
      </w:r>
    </w:p>
    <w:p w14:paraId="58581854" w14:textId="77777777" w:rsidR="008D2AB8" w:rsidRDefault="007E4D25" w:rsidP="008D2AB8">
      <w:pPr>
        <w:rPr>
          <w:b/>
        </w:rPr>
      </w:pPr>
      <w:r w:rsidRPr="007E4D25">
        <w:rPr>
          <w:b/>
        </w:rPr>
        <w:t>30-059</w:t>
      </w:r>
      <w:r w:rsidR="008D2AB8">
        <w:rPr>
          <w:b/>
        </w:rPr>
        <w:t xml:space="preserve"> </w:t>
      </w:r>
      <w:r w:rsidRPr="007E4D25">
        <w:rPr>
          <w:b/>
        </w:rPr>
        <w:t>Kraków</w:t>
      </w:r>
      <w:r w:rsidR="008D2AB8">
        <w:rPr>
          <w:b/>
        </w:rPr>
        <w:t xml:space="preserve">,  </w:t>
      </w:r>
    </w:p>
    <w:p w14:paraId="46AA3E89" w14:textId="77777777" w:rsidR="008D2AB8" w:rsidRDefault="008D2AB8" w:rsidP="008D2AB8">
      <w:pPr>
        <w:ind w:firstLine="3969"/>
        <w:rPr>
          <w:b/>
        </w:rPr>
      </w:pPr>
    </w:p>
    <w:p w14:paraId="0C2DD674" w14:textId="565A44B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E4D25" w:rsidRPr="007E4D25">
        <w:rPr>
          <w:b/>
        </w:rPr>
        <w:t xml:space="preserve">dostawa i montaż mebli oraz wyposażenia AGD, RTV do pomieszczeń nr: 100, 100A, 101, 102, 102A w </w:t>
      </w:r>
      <w:proofErr w:type="spellStart"/>
      <w:r w:rsidR="007E4D25" w:rsidRPr="007E4D25">
        <w:rPr>
          <w:b/>
        </w:rPr>
        <w:t>przewiazce</w:t>
      </w:r>
      <w:proofErr w:type="spellEnd"/>
      <w:r w:rsidR="007E4D25" w:rsidRPr="007E4D25">
        <w:rPr>
          <w:b/>
        </w:rPr>
        <w:t xml:space="preserve"> P-A1-C1 AGH w Krakowie - DE-dzp.272-98/24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CB4890">
        <w:t xml:space="preserve"> </w:t>
      </w:r>
      <w:r>
        <w:t>zgodnie z zasadami określonymi w specyfikacji</w:t>
      </w:r>
      <w:r w:rsidR="00CB4890">
        <w:t xml:space="preserve"> </w:t>
      </w:r>
      <w:r>
        <w:t>warunków zamówienia.</w:t>
      </w:r>
    </w:p>
    <w:p w14:paraId="5588DAF5" w14:textId="77777777" w:rsidR="008D2AB8" w:rsidRDefault="008D2AB8" w:rsidP="008D2AB8">
      <w:pPr>
        <w:tabs>
          <w:tab w:val="right" w:pos="9000"/>
        </w:tabs>
      </w:pPr>
    </w:p>
    <w:p w14:paraId="7E44D965" w14:textId="0B8F7E14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CB4890">
        <w:rPr>
          <w:b/>
        </w:rPr>
        <w:t xml:space="preserve"> </w:t>
      </w:r>
      <w:r>
        <w:rPr>
          <w:b/>
        </w:rPr>
        <w:t>PLN</w:t>
      </w:r>
    </w:p>
    <w:p w14:paraId="3254E337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D9D81A1" w14:textId="1AE48170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CB4890">
        <w:rPr>
          <w:b/>
        </w:rPr>
        <w:t xml:space="preserve"> </w:t>
      </w:r>
      <w:r>
        <w:rPr>
          <w:b/>
        </w:rPr>
        <w:t>PLN</w:t>
      </w:r>
    </w:p>
    <w:p w14:paraId="1E82F6B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13FED27" w14:textId="5F58D50A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1C4E19">
        <w:t xml:space="preserve"> </w:t>
      </w:r>
      <w:r w:rsidRPr="00FB1B4F">
        <w:t>.......................................................................................................................</w:t>
      </w:r>
    </w:p>
    <w:p w14:paraId="2C79B1C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3A528FB" w14:textId="01E4D201" w:rsidR="008D2AB8" w:rsidRDefault="008D2AB8" w:rsidP="008D2AB8">
      <w:pPr>
        <w:pStyle w:val="Tekstpodstawowy"/>
      </w:pPr>
      <w:r>
        <w:t>Powyższa cena zawiera podatek VAT w wysokości .......... % tj.</w:t>
      </w:r>
      <w:r w:rsidR="00756C1F">
        <w:t xml:space="preserve"> </w:t>
      </w:r>
      <w:r>
        <w:t>…………………….</w:t>
      </w:r>
      <w:r w:rsidR="00756C1F">
        <w:t xml:space="preserve"> </w:t>
      </w:r>
      <w:r>
        <w:t>PLN</w:t>
      </w:r>
    </w:p>
    <w:p w14:paraId="47F555FB" w14:textId="69BB5246" w:rsidR="008D2AB8" w:rsidRPr="00756C1F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756C1F" w:rsidRPr="00756C1F">
        <w:rPr>
          <w:b/>
          <w:bCs/>
        </w:rPr>
        <w:t>do 42 dni od daty podpisania umowy.</w:t>
      </w:r>
    </w:p>
    <w:p w14:paraId="303DD409" w14:textId="4EB5CF57" w:rsidR="00756C1F" w:rsidRDefault="00756C1F" w:rsidP="00756C1F">
      <w:pPr>
        <w:spacing w:line="276" w:lineRule="auto"/>
        <w:jc w:val="both"/>
        <w:rPr>
          <w:rFonts w:ascii="Verdana" w:eastAsia="Calibri" w:hAnsi="Verdana" w:cs="Calibri"/>
          <w:b/>
          <w:iCs/>
          <w:spacing w:val="-3"/>
          <w:sz w:val="20"/>
          <w:szCs w:val="20"/>
        </w:rPr>
      </w:pPr>
      <w:r w:rsidRPr="00756C1F">
        <w:rPr>
          <w:rFonts w:ascii="Verdana" w:eastAsia="Calibri" w:hAnsi="Verdana" w:cs="Calibri"/>
          <w:b/>
          <w:iCs/>
          <w:spacing w:val="-3"/>
          <w:sz w:val="20"/>
          <w:szCs w:val="20"/>
        </w:rPr>
        <w:t xml:space="preserve">Okres udzielonej gwarancji na </w:t>
      </w:r>
      <w:r w:rsidRPr="00756C1F">
        <w:rPr>
          <w:rFonts w:ascii="Verdana" w:hAnsi="Verdana" w:cs="Calibri"/>
          <w:b/>
          <w:sz w:val="20"/>
          <w:szCs w:val="20"/>
        </w:rPr>
        <w:t>meble oraz ich montaż</w:t>
      </w:r>
      <w:r w:rsidRPr="00756C1F">
        <w:rPr>
          <w:rFonts w:ascii="Verdana" w:eastAsia="Calibri" w:hAnsi="Verdana" w:cs="Calibri"/>
          <w:b/>
          <w:iCs/>
          <w:spacing w:val="-3"/>
          <w:sz w:val="20"/>
          <w:szCs w:val="20"/>
        </w:rPr>
        <w:t xml:space="preserve"> wynosi (kryterium oceny ofert):  ……………</w:t>
      </w:r>
      <w:r w:rsidRPr="00756C1F">
        <w:rPr>
          <w:rFonts w:ascii="Verdana" w:eastAsia="Calibri" w:hAnsi="Verdana" w:cs="Calibri"/>
          <w:bCs/>
          <w:iCs/>
          <w:spacing w:val="-3"/>
          <w:sz w:val="20"/>
          <w:szCs w:val="20"/>
        </w:rPr>
        <w:t xml:space="preserve">  </w:t>
      </w:r>
      <w:r w:rsidRPr="00756C1F">
        <w:rPr>
          <w:rFonts w:ascii="Verdana" w:eastAsia="Calibri" w:hAnsi="Verdana" w:cs="Calibri"/>
          <w:b/>
          <w:iCs/>
          <w:spacing w:val="-3"/>
          <w:sz w:val="20"/>
          <w:szCs w:val="20"/>
        </w:rPr>
        <w:t>miesięcy</w:t>
      </w:r>
    </w:p>
    <w:p w14:paraId="4EFC2127" w14:textId="16F7F665" w:rsidR="00756C1F" w:rsidRPr="00756C1F" w:rsidRDefault="00756C1F" w:rsidP="00756C1F">
      <w:pPr>
        <w:spacing w:line="276" w:lineRule="auto"/>
        <w:jc w:val="both"/>
        <w:rPr>
          <w:rFonts w:ascii="Verdana" w:eastAsia="Calibri" w:hAnsi="Verdana" w:cs="Calibri"/>
          <w:b/>
          <w:iCs/>
          <w:spacing w:val="-3"/>
          <w:sz w:val="20"/>
          <w:szCs w:val="20"/>
        </w:rPr>
      </w:pPr>
      <w:r w:rsidRPr="00756C1F">
        <w:rPr>
          <w:rFonts w:ascii="Verdana" w:eastAsia="Calibri" w:hAnsi="Verdana" w:cs="Calibri"/>
          <w:b/>
          <w:iCs/>
          <w:spacing w:val="-3"/>
          <w:sz w:val="20"/>
          <w:szCs w:val="20"/>
        </w:rPr>
        <w:t xml:space="preserve">Okres udzielonej gwarancji na wyposażenie AGD i RTV wynosi: …………….. miesiące </w:t>
      </w:r>
    </w:p>
    <w:p w14:paraId="4BFCFFDE" w14:textId="7FCAF749" w:rsidR="00756C1F" w:rsidRPr="00CB4890" w:rsidRDefault="00BF456B" w:rsidP="00CB4890">
      <w:pPr>
        <w:tabs>
          <w:tab w:val="left" w:pos="426"/>
        </w:tabs>
        <w:spacing w:after="120"/>
        <w:jc w:val="both"/>
        <w:rPr>
          <w:b/>
          <w:sz w:val="22"/>
        </w:rPr>
      </w:pPr>
      <w:r w:rsidRPr="00CB4890">
        <w:rPr>
          <w:b/>
          <w:sz w:val="22"/>
        </w:rPr>
        <w:lastRenderedPageBreak/>
        <w:t>W przypadku nie podania okresu gwarancji, Zamawiający przyjmie minimalny okres gwarancji.</w:t>
      </w:r>
    </w:p>
    <w:p w14:paraId="29F0617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2F3EFF4" w14:textId="77777777" w:rsidR="002A6914" w:rsidRPr="00A216A2" w:rsidRDefault="008D2AB8" w:rsidP="002A6914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2A6914"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5D7DF8F" w14:textId="53493862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5A835CF" w14:textId="77777777" w:rsidR="008D2AB8" w:rsidRDefault="008D2AB8" w:rsidP="008D2AB8">
      <w:pPr>
        <w:jc w:val="both"/>
        <w:rPr>
          <w:sz w:val="18"/>
          <w:szCs w:val="18"/>
        </w:rPr>
      </w:pPr>
    </w:p>
    <w:p w14:paraId="6A464AB9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374155C" w14:textId="77777777" w:rsidR="00CB4890" w:rsidRPr="00A216A2" w:rsidRDefault="00CB4890" w:rsidP="00CB489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7642B63" w14:textId="17AF657A" w:rsidR="00CB4890" w:rsidRDefault="00CB4890" w:rsidP="00CB48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A216A2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A216A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14:paraId="78E13AF2" w14:textId="266091B6" w:rsidR="00CB4890" w:rsidRPr="00AF2873" w:rsidRDefault="00CB4890" w:rsidP="00CB4890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AF2873">
        <w:rPr>
          <w:rFonts w:ascii="Times New Roman" w:hAnsi="Times New Roman"/>
          <w:b/>
          <w:iCs/>
          <w:spacing w:val="-3"/>
          <w:lang w:eastAsia="ar-SA"/>
        </w:rPr>
        <w:t>Oświadczam, że zaoferowany prze</w:t>
      </w:r>
      <w:r w:rsidR="00DD7D32">
        <w:rPr>
          <w:rFonts w:ascii="Times New Roman" w:hAnsi="Times New Roman"/>
          <w:b/>
          <w:iCs/>
          <w:spacing w:val="-3"/>
          <w:lang w:eastAsia="ar-SA"/>
        </w:rPr>
        <w:t>z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nas </w:t>
      </w:r>
      <w:r>
        <w:rPr>
          <w:rFonts w:ascii="Times New Roman" w:hAnsi="Times New Roman"/>
          <w:b/>
          <w:iCs/>
          <w:spacing w:val="-3"/>
          <w:lang w:eastAsia="ar-SA"/>
        </w:rPr>
        <w:t>przedmiot zamówienia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jest fabrycznie nowy (nieużywany).</w:t>
      </w:r>
    </w:p>
    <w:p w14:paraId="739F48C7" w14:textId="77777777" w:rsidR="00CB4890" w:rsidRPr="00A216A2" w:rsidRDefault="00CB4890" w:rsidP="00CB4890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0B7E5AA" w14:textId="77777777" w:rsidR="00CB4890" w:rsidRPr="00A216A2" w:rsidRDefault="00CB4890" w:rsidP="00CB4890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F28FD5" w14:textId="77777777" w:rsidR="00CB4890" w:rsidRPr="00A216A2" w:rsidRDefault="00CB4890" w:rsidP="00CB4890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84DFDC" w14:textId="77777777" w:rsidR="00CB4890" w:rsidRPr="00A216A2" w:rsidRDefault="00CB4890" w:rsidP="00CB48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B4890" w:rsidRPr="00A216A2" w14:paraId="7DE3E25A" w14:textId="77777777" w:rsidTr="00C75F5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CA99B" w14:textId="77777777" w:rsidR="00CB4890" w:rsidRPr="00A216A2" w:rsidRDefault="00CB4890" w:rsidP="00C75F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35901" w14:textId="77777777" w:rsidR="00CB4890" w:rsidRPr="00A216A2" w:rsidRDefault="00CB4890" w:rsidP="00C75F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14:paraId="4C8A4FF5" w14:textId="77777777" w:rsidR="00CB4890" w:rsidRPr="00A216A2" w:rsidRDefault="00CB4890" w:rsidP="00C75F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A469D" w14:textId="77777777" w:rsidR="00CB4890" w:rsidRPr="00A216A2" w:rsidRDefault="00CB4890" w:rsidP="00C75F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CB4890" w:rsidRPr="00A216A2" w14:paraId="0879C99C" w14:textId="77777777" w:rsidTr="00C75F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F9780" w14:textId="77777777" w:rsidR="00CB4890" w:rsidRPr="00A216A2" w:rsidRDefault="00CB4890" w:rsidP="00C75F5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3C645" w14:textId="77777777" w:rsidR="00CB4890" w:rsidRPr="00A216A2" w:rsidRDefault="00CB4890" w:rsidP="00C75F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A0476" w14:textId="77777777" w:rsidR="00CB4890" w:rsidRPr="00A216A2" w:rsidRDefault="00CB4890" w:rsidP="00C75F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B4890" w:rsidRPr="00A216A2" w14:paraId="613AAFD0" w14:textId="77777777" w:rsidTr="00C75F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815A0" w14:textId="77777777" w:rsidR="00CB4890" w:rsidRPr="00A216A2" w:rsidRDefault="00CB4890" w:rsidP="00C75F5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27E8E" w14:textId="77777777" w:rsidR="00CB4890" w:rsidRPr="00A216A2" w:rsidRDefault="00CB4890" w:rsidP="00C75F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DE8D9" w14:textId="77777777" w:rsidR="00CB4890" w:rsidRPr="00A216A2" w:rsidRDefault="00CB4890" w:rsidP="00C75F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3779661" w14:textId="77777777" w:rsidR="00CB4890" w:rsidRPr="00A216A2" w:rsidRDefault="00CB4890" w:rsidP="00CB4890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14:paraId="3DD0DC95" w14:textId="77777777" w:rsidR="00CB4890" w:rsidRPr="00A216A2" w:rsidRDefault="00CB4890" w:rsidP="00CB489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14:paraId="10AB15B3" w14:textId="77777777" w:rsidR="00CB4890" w:rsidRPr="00A216A2" w:rsidRDefault="00CB4890" w:rsidP="00CB48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E6C3824" w14:textId="77777777" w:rsidR="00CB4890" w:rsidRPr="00A216A2" w:rsidRDefault="00CB4890" w:rsidP="00CB489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14:paraId="68B274D3" w14:textId="77777777" w:rsidR="00CB4890" w:rsidRPr="00A216A2" w:rsidRDefault="00CB4890" w:rsidP="00CB489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138A1E3" w14:textId="77777777" w:rsidR="00CB4890" w:rsidRPr="00A216A2" w:rsidRDefault="00CB4890" w:rsidP="00CB489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14:paraId="14A75623" w14:textId="77777777" w:rsidR="00CB4890" w:rsidRPr="00A216A2" w:rsidRDefault="00CB4890" w:rsidP="00CB489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A039EE" w14:textId="77777777" w:rsidR="00CB4890" w:rsidRPr="00A216A2" w:rsidRDefault="00CB4890" w:rsidP="00CB4890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14:paraId="07DB48AA" w14:textId="77777777" w:rsidR="00CB4890" w:rsidRPr="00A216A2" w:rsidRDefault="00CB4890" w:rsidP="00CB4890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27F5623" w14:textId="77777777" w:rsidR="00CB4890" w:rsidRPr="00A216A2" w:rsidRDefault="00CB4890" w:rsidP="00CB4890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14:paraId="6A182EEA" w14:textId="77777777" w:rsidR="00CB4890" w:rsidRPr="00A216A2" w:rsidRDefault="00CB4890" w:rsidP="00CB48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14:paraId="3CCCBBAD" w14:textId="77777777" w:rsidR="00CB4890" w:rsidRPr="00A216A2" w:rsidRDefault="00CB4890" w:rsidP="00CB48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14:paraId="15489F36" w14:textId="77777777" w:rsidR="00CB4890" w:rsidRDefault="00CB4890" w:rsidP="00CB48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3CB8367" w14:textId="77777777" w:rsidR="00DD7D32" w:rsidRPr="00A216A2" w:rsidRDefault="00DD7D32" w:rsidP="00DD7D32">
      <w:pPr>
        <w:spacing w:line="360" w:lineRule="auto"/>
        <w:ind w:left="1440"/>
        <w:jc w:val="both"/>
        <w:rPr>
          <w:sz w:val="22"/>
          <w:szCs w:val="22"/>
        </w:rPr>
      </w:pPr>
    </w:p>
    <w:p w14:paraId="1E109969" w14:textId="77777777" w:rsidR="00CB4890" w:rsidRPr="00A216A2" w:rsidRDefault="00CB4890" w:rsidP="00CB4890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216A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216A2">
        <w:rPr>
          <w:color w:val="FF0000"/>
          <w:sz w:val="22"/>
          <w:szCs w:val="22"/>
          <w:lang w:eastAsia="zh-CN"/>
        </w:rPr>
        <w:t>.</w:t>
      </w:r>
    </w:p>
    <w:p w14:paraId="5689E71D" w14:textId="77777777" w:rsidR="00CB4890" w:rsidRDefault="00CB4890" w:rsidP="00FE545C">
      <w:pPr>
        <w:rPr>
          <w:b/>
          <w:sz w:val="22"/>
          <w:szCs w:val="22"/>
          <w:u w:val="single"/>
        </w:rPr>
      </w:pPr>
    </w:p>
    <w:p w14:paraId="76C489F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7A023" w14:textId="77777777" w:rsidR="00536B45" w:rsidRDefault="00536B45">
      <w:r>
        <w:separator/>
      </w:r>
    </w:p>
  </w:endnote>
  <w:endnote w:type="continuationSeparator" w:id="0">
    <w:p w14:paraId="237ED7DB" w14:textId="77777777" w:rsidR="00536B45" w:rsidRDefault="0053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C301F" w14:textId="77777777" w:rsidR="007E4D25" w:rsidRDefault="007E4D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9397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65511" w14:textId="77777777" w:rsidR="007E4D25" w:rsidRDefault="007E4D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AE4AF" w14:textId="77777777" w:rsidR="00536B45" w:rsidRDefault="00536B45">
      <w:r>
        <w:separator/>
      </w:r>
    </w:p>
  </w:footnote>
  <w:footnote w:type="continuationSeparator" w:id="0">
    <w:p w14:paraId="07D556B4" w14:textId="77777777" w:rsidR="00536B45" w:rsidRDefault="00536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64C09" w14:textId="77777777" w:rsidR="007E4D25" w:rsidRDefault="007E4D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8443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C1F87" w14:textId="77777777" w:rsidR="007E4D25" w:rsidRDefault="007E4D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81130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64508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3782115">
    <w:abstractNumId w:val="0"/>
  </w:num>
  <w:num w:numId="4" w16cid:durableId="1005740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6B45"/>
    <w:rsid w:val="00012286"/>
    <w:rsid w:val="000704FC"/>
    <w:rsid w:val="00071CCC"/>
    <w:rsid w:val="00094C6B"/>
    <w:rsid w:val="000B731D"/>
    <w:rsid w:val="000D6134"/>
    <w:rsid w:val="000E09C7"/>
    <w:rsid w:val="000F6589"/>
    <w:rsid w:val="00106636"/>
    <w:rsid w:val="00116EC6"/>
    <w:rsid w:val="001801DD"/>
    <w:rsid w:val="001C4E19"/>
    <w:rsid w:val="001D4612"/>
    <w:rsid w:val="00207E98"/>
    <w:rsid w:val="002723B0"/>
    <w:rsid w:val="002A6914"/>
    <w:rsid w:val="00315A4A"/>
    <w:rsid w:val="004B7300"/>
    <w:rsid w:val="004C6753"/>
    <w:rsid w:val="00536B45"/>
    <w:rsid w:val="00595C87"/>
    <w:rsid w:val="005D2C65"/>
    <w:rsid w:val="005E6D94"/>
    <w:rsid w:val="0063384F"/>
    <w:rsid w:val="00643C6F"/>
    <w:rsid w:val="00646202"/>
    <w:rsid w:val="0065290F"/>
    <w:rsid w:val="006815F6"/>
    <w:rsid w:val="00756C1F"/>
    <w:rsid w:val="007748F0"/>
    <w:rsid w:val="007A4321"/>
    <w:rsid w:val="007E4D25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F456B"/>
    <w:rsid w:val="00C9577E"/>
    <w:rsid w:val="00C969A6"/>
    <w:rsid w:val="00CA7D36"/>
    <w:rsid w:val="00CB4890"/>
    <w:rsid w:val="00D24208"/>
    <w:rsid w:val="00D60C38"/>
    <w:rsid w:val="00D66893"/>
    <w:rsid w:val="00D90ACB"/>
    <w:rsid w:val="00DC1500"/>
    <w:rsid w:val="00DD7D32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5DCDA"/>
  <w15:chartTrackingRefBased/>
  <w15:docId w15:val="{723F1C7E-3C42-4FFA-A15B-9BFACE7C0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B489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2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547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2024-02-26T13:19:00Z</dcterms:created>
  <dcterms:modified xsi:type="dcterms:W3CDTF">2024-02-27T09:24:00Z</dcterms:modified>
</cp:coreProperties>
</file>