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7E816" w14:textId="77777777" w:rsidR="00B048DA" w:rsidRPr="00F90646" w:rsidRDefault="00C40776" w:rsidP="00F90646">
      <w:pPr>
        <w:spacing w:after="12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F90646">
        <w:rPr>
          <w:rFonts w:ascii="Arial" w:hAnsi="Arial" w:cs="Arial"/>
          <w:sz w:val="22"/>
          <w:szCs w:val="22"/>
        </w:rPr>
        <w:t>Kraków</w:t>
      </w:r>
      <w:r w:rsidR="00B048DA" w:rsidRPr="00F90646">
        <w:rPr>
          <w:rFonts w:ascii="Arial" w:hAnsi="Arial" w:cs="Arial"/>
          <w:sz w:val="22"/>
          <w:szCs w:val="22"/>
        </w:rPr>
        <w:t xml:space="preserve"> dnia: </w:t>
      </w:r>
      <w:r w:rsidRPr="00F90646">
        <w:rPr>
          <w:rFonts w:ascii="Arial" w:hAnsi="Arial" w:cs="Arial"/>
          <w:sz w:val="22"/>
          <w:szCs w:val="22"/>
        </w:rPr>
        <w:t>2024-03-04</w:t>
      </w:r>
    </w:p>
    <w:p w14:paraId="5F5F4FC9" w14:textId="77777777" w:rsidR="00B048DA" w:rsidRPr="00F90646" w:rsidRDefault="00C40776" w:rsidP="00B048DA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F90646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6684A9E9" w14:textId="77777777" w:rsidR="00B048DA" w:rsidRPr="00F90646" w:rsidRDefault="00C40776" w:rsidP="00B048DA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F90646">
        <w:rPr>
          <w:rFonts w:ascii="Arial" w:hAnsi="Arial" w:cs="Arial"/>
          <w:sz w:val="22"/>
          <w:szCs w:val="22"/>
        </w:rPr>
        <w:t>os. Na Skarpie</w:t>
      </w:r>
      <w:r w:rsidR="00B048DA" w:rsidRPr="00F90646">
        <w:rPr>
          <w:rFonts w:ascii="Arial" w:hAnsi="Arial" w:cs="Arial"/>
          <w:sz w:val="22"/>
          <w:szCs w:val="22"/>
        </w:rPr>
        <w:t xml:space="preserve"> </w:t>
      </w:r>
      <w:r w:rsidRPr="00F90646">
        <w:rPr>
          <w:rFonts w:ascii="Arial" w:hAnsi="Arial" w:cs="Arial"/>
          <w:sz w:val="22"/>
          <w:szCs w:val="22"/>
        </w:rPr>
        <w:t>66</w:t>
      </w:r>
    </w:p>
    <w:p w14:paraId="0A772BF6" w14:textId="77777777" w:rsidR="00B048DA" w:rsidRPr="00F90646" w:rsidRDefault="00C40776" w:rsidP="00B048DA">
      <w:pPr>
        <w:ind w:right="3969"/>
        <w:rPr>
          <w:rFonts w:ascii="Arial" w:hAnsi="Arial" w:cs="Arial"/>
          <w:sz w:val="22"/>
          <w:szCs w:val="22"/>
        </w:rPr>
      </w:pPr>
      <w:r w:rsidRPr="00F90646">
        <w:rPr>
          <w:rFonts w:ascii="Arial" w:hAnsi="Arial" w:cs="Arial"/>
          <w:sz w:val="22"/>
          <w:szCs w:val="22"/>
        </w:rPr>
        <w:t>31-913</w:t>
      </w:r>
      <w:r w:rsidR="00B048DA" w:rsidRPr="00F90646">
        <w:rPr>
          <w:rFonts w:ascii="Arial" w:hAnsi="Arial" w:cs="Arial"/>
          <w:sz w:val="22"/>
          <w:szCs w:val="22"/>
        </w:rPr>
        <w:t xml:space="preserve"> </w:t>
      </w:r>
      <w:r w:rsidRPr="00F90646">
        <w:rPr>
          <w:rFonts w:ascii="Arial" w:hAnsi="Arial" w:cs="Arial"/>
          <w:sz w:val="22"/>
          <w:szCs w:val="22"/>
        </w:rPr>
        <w:t>Kraków</w:t>
      </w:r>
    </w:p>
    <w:p w14:paraId="18DE2774" w14:textId="77777777" w:rsidR="00B048DA" w:rsidRPr="00F90646" w:rsidRDefault="00B048DA" w:rsidP="00B048DA">
      <w:pPr>
        <w:ind w:right="3969"/>
        <w:jc w:val="both"/>
        <w:rPr>
          <w:rFonts w:ascii="Arial" w:hAnsi="Arial" w:cs="Arial"/>
          <w:bCs/>
          <w:sz w:val="16"/>
          <w:szCs w:val="16"/>
        </w:rPr>
      </w:pPr>
      <w:r w:rsidRPr="00F90646">
        <w:rPr>
          <w:rFonts w:ascii="Arial" w:hAnsi="Arial" w:cs="Arial"/>
          <w:bCs/>
          <w:sz w:val="16"/>
          <w:szCs w:val="16"/>
        </w:rPr>
        <w:t>……………………………………</w:t>
      </w:r>
    </w:p>
    <w:p w14:paraId="1D9C51A1" w14:textId="64576FCF" w:rsidR="00B048DA" w:rsidRDefault="00B048DA" w:rsidP="00F90646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6"/>
          <w:szCs w:val="16"/>
        </w:rPr>
      </w:pPr>
      <w:r w:rsidRPr="00F90646">
        <w:rPr>
          <w:rFonts w:ascii="Arial" w:hAnsi="Arial" w:cs="Arial"/>
          <w:bCs/>
          <w:sz w:val="16"/>
          <w:szCs w:val="16"/>
        </w:rPr>
        <w:t>[nazwa zamawiającego, adres]</w:t>
      </w:r>
    </w:p>
    <w:p w14:paraId="09693C15" w14:textId="1F86A810" w:rsidR="00F90646" w:rsidRPr="00F90646" w:rsidRDefault="00F90646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F90646">
        <w:rPr>
          <w:rFonts w:ascii="Arial" w:hAnsi="Arial" w:cs="Arial"/>
          <w:bCs/>
          <w:sz w:val="20"/>
          <w:szCs w:val="20"/>
        </w:rPr>
        <w:t>SZP-271-52/23 – 125.MM</w:t>
      </w:r>
    </w:p>
    <w:p w14:paraId="10F441B7" w14:textId="77777777" w:rsidR="00B048DA" w:rsidRPr="00F9064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F90646" w14:paraId="3E439A74" w14:textId="77777777" w:rsidTr="00B048DA">
        <w:tc>
          <w:tcPr>
            <w:tcW w:w="9498" w:type="dxa"/>
            <w:shd w:val="clear" w:color="auto" w:fill="F2F2F2"/>
            <w:hideMark/>
          </w:tcPr>
          <w:p w14:paraId="0589D41D" w14:textId="77777777" w:rsidR="00B048DA" w:rsidRPr="00F90646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F9064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316B499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F90646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  <w:p w14:paraId="139B0CB8" w14:textId="27F76549" w:rsidR="004A222D" w:rsidRPr="00F90646" w:rsidRDefault="004A222D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(wyniki częściowe dot. 40 grup)</w:t>
            </w:r>
          </w:p>
        </w:tc>
      </w:tr>
    </w:tbl>
    <w:p w14:paraId="4289230A" w14:textId="77777777" w:rsidR="00B048DA" w:rsidRPr="00F90646" w:rsidRDefault="00B048DA" w:rsidP="00B048DA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14:paraId="22121ABD" w14:textId="77777777" w:rsidR="00B048DA" w:rsidRPr="00F90646" w:rsidRDefault="00B048DA" w:rsidP="00B048DA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90646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F90646">
        <w:rPr>
          <w:rFonts w:ascii="Arial" w:hAnsi="Arial" w:cs="Arial"/>
          <w:sz w:val="22"/>
          <w:szCs w:val="22"/>
        </w:rPr>
        <w:t>postępowania o udzielenie zamówienia publicznego</w:t>
      </w:r>
      <w:r w:rsidRPr="00F90646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F90646" w14:paraId="20F801BF" w14:textId="77777777" w:rsidTr="00B048DA">
        <w:tc>
          <w:tcPr>
            <w:tcW w:w="2269" w:type="dxa"/>
            <w:shd w:val="clear" w:color="auto" w:fill="auto"/>
          </w:tcPr>
          <w:p w14:paraId="2B9891EA" w14:textId="77777777" w:rsidR="00B048DA" w:rsidRPr="00F9064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7227BE7" w14:textId="77777777" w:rsidR="00B048DA" w:rsidRPr="00F90646" w:rsidRDefault="00C4077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Dostawa sprzętu jednorazowego sterylnego</w:t>
            </w:r>
          </w:p>
        </w:tc>
      </w:tr>
      <w:tr w:rsidR="00C40776" w:rsidRPr="00F90646" w14:paraId="05F0C93A" w14:textId="77777777" w:rsidTr="00690527">
        <w:tc>
          <w:tcPr>
            <w:tcW w:w="2269" w:type="dxa"/>
            <w:shd w:val="clear" w:color="auto" w:fill="auto"/>
          </w:tcPr>
          <w:p w14:paraId="6567B209" w14:textId="77777777" w:rsidR="00C40776" w:rsidRPr="00F90646" w:rsidRDefault="00C40776" w:rsidP="006905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625DF35" w14:textId="77777777" w:rsidR="00C40776" w:rsidRPr="00F90646" w:rsidRDefault="00C40776" w:rsidP="006905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SZP-271-52-2023</w:t>
            </w:r>
          </w:p>
        </w:tc>
      </w:tr>
    </w:tbl>
    <w:p w14:paraId="016468CD" w14:textId="77777777" w:rsidR="00B048DA" w:rsidRPr="00F9064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041532D4" w14:textId="77777777" w:rsidR="008642B3" w:rsidRPr="00F9064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  <w:sz w:val="22"/>
          <w:szCs w:val="22"/>
        </w:rPr>
      </w:pPr>
      <w:r w:rsidRPr="00F90646">
        <w:rPr>
          <w:rFonts w:ascii="Arial" w:hAnsi="Arial" w:cs="Arial"/>
          <w:sz w:val="22"/>
          <w:szCs w:val="22"/>
        </w:rPr>
        <w:t xml:space="preserve">Zamawiający, </w:t>
      </w:r>
      <w:r w:rsidR="00C40776" w:rsidRPr="00F90646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F90646">
        <w:rPr>
          <w:rFonts w:ascii="Arial" w:hAnsi="Arial" w:cs="Arial"/>
          <w:sz w:val="22"/>
          <w:szCs w:val="22"/>
        </w:rPr>
        <w:t xml:space="preserve">, działając </w:t>
      </w:r>
      <w:r w:rsidR="00C65E53" w:rsidRPr="00F90646">
        <w:rPr>
          <w:rFonts w:ascii="Arial" w:hAnsi="Arial" w:cs="Arial"/>
          <w:sz w:val="22"/>
          <w:szCs w:val="22"/>
        </w:rPr>
        <w:t>na podstawie art. 253 ust. 1</w:t>
      </w:r>
      <w:r w:rsidR="00836DAF" w:rsidRPr="00F90646">
        <w:rPr>
          <w:rFonts w:ascii="Arial" w:hAnsi="Arial" w:cs="Arial"/>
          <w:sz w:val="22"/>
          <w:szCs w:val="22"/>
        </w:rPr>
        <w:t xml:space="preserve"> pkt. 1 i ust. 2</w:t>
      </w:r>
      <w:r w:rsidR="00C65E53" w:rsidRPr="00F90646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C40776" w:rsidRPr="00F90646">
        <w:rPr>
          <w:rFonts w:ascii="Arial" w:hAnsi="Arial" w:cs="Arial"/>
          <w:sz w:val="22"/>
          <w:szCs w:val="22"/>
        </w:rPr>
        <w:t>(t.j. Dz. U. z 2023r. poz. 1605)</w:t>
      </w:r>
      <w:r w:rsidR="00C65E53" w:rsidRPr="00F90646">
        <w:rPr>
          <w:rFonts w:ascii="Arial" w:hAnsi="Arial" w:cs="Arial"/>
          <w:sz w:val="22"/>
          <w:szCs w:val="22"/>
        </w:rPr>
        <w:t>, zwanej dalej „ustawą Pzp”</w:t>
      </w:r>
      <w:r w:rsidR="00D26ED6" w:rsidRPr="00F90646">
        <w:rPr>
          <w:rFonts w:ascii="Arial" w:hAnsi="Arial" w:cs="Arial"/>
          <w:sz w:val="22"/>
          <w:szCs w:val="22"/>
        </w:rPr>
        <w:t xml:space="preserve">, </w:t>
      </w:r>
      <w:r w:rsidR="00C65E53" w:rsidRPr="00F90646">
        <w:rPr>
          <w:rFonts w:ascii="Arial" w:hAnsi="Arial" w:cs="Arial"/>
          <w:sz w:val="22"/>
          <w:szCs w:val="22"/>
        </w:rPr>
        <w:t>informuje</w:t>
      </w:r>
      <w:r w:rsidR="00D26ED6" w:rsidRPr="00F90646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F90646">
        <w:rPr>
          <w:rFonts w:ascii="Arial" w:hAnsi="Arial" w:cs="Arial"/>
          <w:sz w:val="22"/>
          <w:szCs w:val="22"/>
        </w:rPr>
        <w:t>najkorzystniejsz</w:t>
      </w:r>
      <w:r w:rsidR="00D26ED6" w:rsidRPr="00F90646">
        <w:rPr>
          <w:rFonts w:ascii="Arial" w:hAnsi="Arial" w:cs="Arial"/>
          <w:sz w:val="22"/>
          <w:szCs w:val="22"/>
        </w:rPr>
        <w:t xml:space="preserve">a wybrana została </w:t>
      </w:r>
      <w:r w:rsidR="00756CDA" w:rsidRPr="00F90646">
        <w:rPr>
          <w:rFonts w:ascii="Arial" w:hAnsi="Arial" w:cs="Arial"/>
          <w:sz w:val="22"/>
          <w:szCs w:val="22"/>
        </w:rPr>
        <w:t>ofer</w:t>
      </w:r>
      <w:r w:rsidR="00D26ED6" w:rsidRPr="00F90646">
        <w:rPr>
          <w:rFonts w:ascii="Arial" w:hAnsi="Arial" w:cs="Arial"/>
          <w:sz w:val="22"/>
          <w:szCs w:val="22"/>
        </w:rPr>
        <w:t>t</w:t>
      </w:r>
      <w:r w:rsidR="009F0E5C" w:rsidRPr="00F90646">
        <w:rPr>
          <w:rFonts w:ascii="Arial" w:hAnsi="Arial" w:cs="Arial"/>
          <w:sz w:val="22"/>
          <w:szCs w:val="22"/>
        </w:rPr>
        <w:t>a</w:t>
      </w:r>
      <w:r w:rsidRPr="00F90646">
        <w:rPr>
          <w:rFonts w:ascii="Arial" w:hAnsi="Arial" w:cs="Arial"/>
          <w:sz w:val="22"/>
          <w:szCs w:val="22"/>
        </w:rPr>
        <w:t xml:space="preserve"> złożona przez wykonawcę</w:t>
      </w:r>
      <w:r w:rsidR="00D26ED6" w:rsidRPr="00F90646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40776" w:rsidRPr="00F90646" w14:paraId="02C3DED1" w14:textId="77777777" w:rsidTr="00690527">
        <w:trPr>
          <w:cantSplit/>
        </w:trPr>
        <w:tc>
          <w:tcPr>
            <w:tcW w:w="9498" w:type="dxa"/>
          </w:tcPr>
          <w:p w14:paraId="3C4BA4E4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Osłona</w:t>
            </w:r>
          </w:p>
          <w:p w14:paraId="3D0194CE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ABJ-Vision Sp. z o.o.</w:t>
            </w:r>
          </w:p>
          <w:p w14:paraId="00B6727D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Główna 76  </w:t>
            </w:r>
          </w:p>
          <w:p w14:paraId="7252DC1B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95-041 Gałków Duży</w:t>
            </w:r>
          </w:p>
          <w:p w14:paraId="6FD2E893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16 848.00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9314305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1E4D4C8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4B8260DF" w14:textId="77777777" w:rsidTr="00690527">
        <w:trPr>
          <w:cantSplit/>
        </w:trPr>
        <w:tc>
          <w:tcPr>
            <w:tcW w:w="9498" w:type="dxa"/>
          </w:tcPr>
          <w:p w14:paraId="2F47A974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7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Zestawy, serwety, osłony, narzędzia</w:t>
            </w:r>
          </w:p>
          <w:p w14:paraId="47576342" w14:textId="77777777" w:rsidR="00F90646" w:rsidRPr="00F90646" w:rsidRDefault="00F90646" w:rsidP="00F90646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Konsorcjum:</w:t>
            </w:r>
          </w:p>
          <w:p w14:paraId="7E87B4BD" w14:textId="77777777" w:rsidR="00F90646" w:rsidRPr="00F90646" w:rsidRDefault="00F90646" w:rsidP="00F90646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Citonet - Kraków Sp. z o.o. </w:t>
            </w:r>
          </w:p>
          <w:p w14:paraId="372DA7BA" w14:textId="77777777" w:rsidR="00F90646" w:rsidRPr="00F90646" w:rsidRDefault="00F90646" w:rsidP="00F90646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ul. Gromadzka 52 </w:t>
            </w:r>
          </w:p>
          <w:p w14:paraId="6D886827" w14:textId="77777777" w:rsidR="00F90646" w:rsidRPr="00F90646" w:rsidRDefault="00F90646" w:rsidP="00F90646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30-719 Kraków (lider)</w:t>
            </w:r>
          </w:p>
          <w:p w14:paraId="25109B5A" w14:textId="77777777" w:rsidR="00F90646" w:rsidRPr="00F90646" w:rsidRDefault="00F90646" w:rsidP="00F90646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Toruńskie Zakłady Materiałów Opatrunkowych S.A.</w:t>
            </w:r>
          </w:p>
          <w:p w14:paraId="092496DA" w14:textId="77777777" w:rsidR="00F90646" w:rsidRPr="00F90646" w:rsidRDefault="00F90646" w:rsidP="00F90646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Żółkiewskiego 20/26 </w:t>
            </w:r>
          </w:p>
          <w:p w14:paraId="18583306" w14:textId="5BBBE3CA" w:rsidR="00F90646" w:rsidRPr="00F90646" w:rsidRDefault="00F90646" w:rsidP="00F90646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87-100 Toruń (członek)</w:t>
            </w:r>
          </w:p>
          <w:p w14:paraId="6A4E8B5E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1 319 359.76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2457DD2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EF8D7FA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22367994" w14:textId="77777777" w:rsidTr="00690527">
        <w:trPr>
          <w:cantSplit/>
        </w:trPr>
        <w:tc>
          <w:tcPr>
            <w:tcW w:w="9498" w:type="dxa"/>
          </w:tcPr>
          <w:p w14:paraId="63CB16B0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Test kasetowy</w:t>
            </w:r>
          </w:p>
          <w:p w14:paraId="01324950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Hydrex Diagnostics Sp. z o.o.</w:t>
            </w:r>
          </w:p>
          <w:p w14:paraId="013340B5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Al. Stanów Zjednoczonych 61A  </w:t>
            </w:r>
          </w:p>
          <w:p w14:paraId="26460D8A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04-028 Warszawa</w:t>
            </w:r>
          </w:p>
          <w:p w14:paraId="6882256E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87 480.00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3E2EAA7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350EA3A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1F9F631F" w14:textId="77777777" w:rsidTr="00690527">
        <w:trPr>
          <w:cantSplit/>
        </w:trPr>
        <w:tc>
          <w:tcPr>
            <w:tcW w:w="9498" w:type="dxa"/>
          </w:tcPr>
          <w:p w14:paraId="1EE2F9AF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Opartunek stabilizujący z chlorcheksydyną</w:t>
            </w:r>
          </w:p>
          <w:p w14:paraId="04917D07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IHT Polska Sp. z o.o.</w:t>
            </w:r>
          </w:p>
          <w:p w14:paraId="5C762FD6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Europejska 14D  </w:t>
            </w:r>
          </w:p>
          <w:p w14:paraId="3D160AB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02-964 Warszawa</w:t>
            </w:r>
          </w:p>
          <w:p w14:paraId="11A616DA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29 970.00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BC77327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D995D5C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78ABDF39" w14:textId="77777777" w:rsidTr="00690527">
        <w:trPr>
          <w:cantSplit/>
        </w:trPr>
        <w:tc>
          <w:tcPr>
            <w:tcW w:w="9498" w:type="dxa"/>
          </w:tcPr>
          <w:p w14:paraId="40AA67CA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11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Opartunek stabilizujący</w:t>
            </w:r>
          </w:p>
          <w:p w14:paraId="645C8DD1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SKAMEX Spółka Akcyjna</w:t>
            </w:r>
          </w:p>
          <w:p w14:paraId="4DB9782C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ul. Częstochowska 38/52  </w:t>
            </w:r>
          </w:p>
          <w:p w14:paraId="5F440361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93-121 Łódź</w:t>
            </w:r>
          </w:p>
          <w:p w14:paraId="4F428072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15 120.00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54677F2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745349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3364371E" w14:textId="77777777" w:rsidTr="00690527">
        <w:trPr>
          <w:cantSplit/>
        </w:trPr>
        <w:tc>
          <w:tcPr>
            <w:tcW w:w="9498" w:type="dxa"/>
          </w:tcPr>
          <w:p w14:paraId="749F8763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12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Sonda do lasera</w:t>
            </w:r>
          </w:p>
          <w:p w14:paraId="2719E092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ABJ-Vision Sp. z o.o.</w:t>
            </w:r>
          </w:p>
          <w:p w14:paraId="26C9016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Główna 76  </w:t>
            </w:r>
          </w:p>
          <w:p w14:paraId="0847A762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95-041 Gałków Duży</w:t>
            </w:r>
          </w:p>
          <w:p w14:paraId="3FED21B5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991 440.00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733050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B55BDEE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5092D171" w14:textId="77777777" w:rsidTr="00690527">
        <w:trPr>
          <w:cantSplit/>
        </w:trPr>
        <w:tc>
          <w:tcPr>
            <w:tcW w:w="9498" w:type="dxa"/>
          </w:tcPr>
          <w:p w14:paraId="26A343B4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13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Sterylny roztwór do podania dopęcherzowego</w:t>
            </w:r>
          </w:p>
          <w:p w14:paraId="60692702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IMED Poland Sp. z o.o.</w:t>
            </w:r>
          </w:p>
          <w:p w14:paraId="3D0A50AB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Puławska 314  </w:t>
            </w:r>
          </w:p>
          <w:p w14:paraId="4FC57AE6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02-819 Warszawa</w:t>
            </w:r>
          </w:p>
          <w:p w14:paraId="6608AE08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12 960.00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60958F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FA824A6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2AAEF495" w14:textId="77777777" w:rsidTr="00690527">
        <w:trPr>
          <w:cantSplit/>
        </w:trPr>
        <w:tc>
          <w:tcPr>
            <w:tcW w:w="9498" w:type="dxa"/>
          </w:tcPr>
          <w:p w14:paraId="2B79AD6D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Preparat do endoskopowego leczenia odpływów pęcherzowo-moczowodowych</w:t>
            </w:r>
          </w:p>
          <w:p w14:paraId="75FEEC1C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Unitech Surgical Sp. z o.o.</w:t>
            </w:r>
          </w:p>
          <w:p w14:paraId="4FB4F33E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Kalwaryjska 69 /9 </w:t>
            </w:r>
          </w:p>
          <w:p w14:paraId="6BE48223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30-504 Kraków</w:t>
            </w:r>
          </w:p>
          <w:p w14:paraId="38617925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27 432.00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E7140C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9CFF9CD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55F70E3E" w14:textId="77777777" w:rsidTr="00690527">
        <w:trPr>
          <w:cantSplit/>
        </w:trPr>
        <w:tc>
          <w:tcPr>
            <w:tcW w:w="9498" w:type="dxa"/>
          </w:tcPr>
          <w:p w14:paraId="14E9BA12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15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Wymiennik ciepłą i wilgoci, rurka tracheostomijna</w:t>
            </w:r>
          </w:p>
          <w:p w14:paraId="6593F205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Coloplast Sp. z o.o.</w:t>
            </w:r>
          </w:p>
          <w:p w14:paraId="77B88D7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Inflancka 4  </w:t>
            </w:r>
          </w:p>
          <w:p w14:paraId="7E1824C2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00-189 Warszawa</w:t>
            </w:r>
          </w:p>
          <w:p w14:paraId="7F472387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12 312.00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72AF863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687E207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74CB08EF" w14:textId="77777777" w:rsidTr="00690527">
        <w:trPr>
          <w:cantSplit/>
        </w:trPr>
        <w:tc>
          <w:tcPr>
            <w:tcW w:w="9498" w:type="dxa"/>
          </w:tcPr>
          <w:p w14:paraId="01EA495A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16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Strzykawka z 0,9% NaCl</w:t>
            </w:r>
          </w:p>
          <w:p w14:paraId="140CB998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Bialmed Sp. z o.o.</w:t>
            </w:r>
          </w:p>
          <w:p w14:paraId="4738C307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Kazimierzowska 46/48/35  </w:t>
            </w:r>
          </w:p>
          <w:p w14:paraId="679EC6F9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02-546 Warszawa</w:t>
            </w:r>
          </w:p>
          <w:p w14:paraId="514419B8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3 985.20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C9B8AD3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6299878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1211638C" w14:textId="77777777" w:rsidTr="00690527">
        <w:trPr>
          <w:cantSplit/>
        </w:trPr>
        <w:tc>
          <w:tcPr>
            <w:tcW w:w="9498" w:type="dxa"/>
          </w:tcPr>
          <w:p w14:paraId="2C22B4C2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17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Przyrządy do infuzji</w:t>
            </w:r>
          </w:p>
          <w:p w14:paraId="4A7D3ABC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Bialmed Sp. z o.o.</w:t>
            </w:r>
          </w:p>
          <w:p w14:paraId="41432A5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Kazimierzowska 46/48/35  </w:t>
            </w:r>
          </w:p>
          <w:p w14:paraId="48BC48F6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02-546 Warszawa</w:t>
            </w:r>
          </w:p>
          <w:p w14:paraId="7A47DAC8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108 107.37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1A12D8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F5D8704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112103C5" w14:textId="77777777" w:rsidTr="00690527">
        <w:trPr>
          <w:cantSplit/>
        </w:trPr>
        <w:tc>
          <w:tcPr>
            <w:tcW w:w="9498" w:type="dxa"/>
          </w:tcPr>
          <w:p w14:paraId="4024A316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18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Produkty do pracowni leków cytotoksycznych</w:t>
            </w:r>
          </w:p>
          <w:p w14:paraId="589169CB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ANMAR Sp. z o.o.</w:t>
            </w:r>
          </w:p>
          <w:p w14:paraId="5D9472AD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Strefowa 22  </w:t>
            </w:r>
          </w:p>
          <w:p w14:paraId="23004033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43-100 Tychy</w:t>
            </w:r>
          </w:p>
          <w:p w14:paraId="5BABA6D6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16 049.34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32C566D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6FC8903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4B58B191" w14:textId="77777777" w:rsidTr="00690527">
        <w:trPr>
          <w:cantSplit/>
        </w:trPr>
        <w:tc>
          <w:tcPr>
            <w:tcW w:w="9498" w:type="dxa"/>
          </w:tcPr>
          <w:p w14:paraId="3A9A6193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19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Pompa elastomerowa</w:t>
            </w:r>
          </w:p>
          <w:p w14:paraId="4F9E2968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Baxter Polska Sp. z o.o.</w:t>
            </w:r>
          </w:p>
          <w:p w14:paraId="01A74EEE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Kruczkowskiego 8  </w:t>
            </w:r>
          </w:p>
          <w:p w14:paraId="0A8BB344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00-380 Warszawa</w:t>
            </w:r>
          </w:p>
          <w:p w14:paraId="2C68F107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45 619.20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0F356CC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255A99D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5BCF0F69" w14:textId="77777777" w:rsidTr="00690527">
        <w:trPr>
          <w:cantSplit/>
        </w:trPr>
        <w:tc>
          <w:tcPr>
            <w:tcW w:w="9498" w:type="dxa"/>
          </w:tcPr>
          <w:p w14:paraId="24A0F719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Cewniki do odsysania w systemie zamkniętym</w:t>
            </w:r>
          </w:p>
          <w:p w14:paraId="4E343161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CENCORA PIOTR CENCORA</w:t>
            </w:r>
          </w:p>
          <w:p w14:paraId="43573207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WÓLCZAŃSKA 27 /12 </w:t>
            </w:r>
          </w:p>
          <w:p w14:paraId="0326FD94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90-607 ŁÓDŹ</w:t>
            </w:r>
          </w:p>
          <w:p w14:paraId="09DAD1BD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132 667.20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AACF144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7B0919D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5FC01A28" w14:textId="77777777" w:rsidTr="00690527">
        <w:trPr>
          <w:cantSplit/>
        </w:trPr>
        <w:tc>
          <w:tcPr>
            <w:tcW w:w="9498" w:type="dxa"/>
          </w:tcPr>
          <w:p w14:paraId="318F095C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21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Czujniki</w:t>
            </w:r>
          </w:p>
          <w:p w14:paraId="5766DC92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Edwards Lifesciences Poland Sp. z o.o.</w:t>
            </w:r>
          </w:p>
          <w:p w14:paraId="2028B830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Aleje Jerozolimskie 94  </w:t>
            </w:r>
          </w:p>
          <w:p w14:paraId="552ED989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00-807 Warszawa</w:t>
            </w:r>
          </w:p>
          <w:p w14:paraId="015C3D48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212 004.00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AA7A4D5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C6B69A2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3F776834" w14:textId="77777777" w:rsidTr="00690527">
        <w:trPr>
          <w:cantSplit/>
        </w:trPr>
        <w:tc>
          <w:tcPr>
            <w:tcW w:w="9498" w:type="dxa"/>
          </w:tcPr>
          <w:p w14:paraId="67B8541C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23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Perfuorodekalina</w:t>
            </w:r>
          </w:p>
          <w:p w14:paraId="257F9F60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POLYMED POLSKA SP. Z O.O.</w:t>
            </w:r>
          </w:p>
          <w:p w14:paraId="2C11DA40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WARSZAWSKA 320A  </w:t>
            </w:r>
          </w:p>
          <w:p w14:paraId="43EEA1D1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05-082 STARE BABICE</w:t>
            </w:r>
          </w:p>
          <w:p w14:paraId="34C29D3A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17 280.00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9168CCB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1240F9A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7A9618D1" w14:textId="77777777" w:rsidTr="00690527">
        <w:trPr>
          <w:cantSplit/>
        </w:trPr>
        <w:tc>
          <w:tcPr>
            <w:tcW w:w="9498" w:type="dxa"/>
          </w:tcPr>
          <w:p w14:paraId="62E563E3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24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Błękit trypanu</w:t>
            </w:r>
          </w:p>
          <w:p w14:paraId="1535E2DE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Consultronix Sp. z o.o.</w:t>
            </w:r>
          </w:p>
          <w:p w14:paraId="4F4D2B99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Przemysłowa 17  </w:t>
            </w:r>
          </w:p>
          <w:p w14:paraId="5E8E7B53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32-083 Balice</w:t>
            </w:r>
          </w:p>
          <w:p w14:paraId="1B1E0AD4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2 592.00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A921B2A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2290449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519C95E5" w14:textId="77777777" w:rsidTr="00690527">
        <w:trPr>
          <w:cantSplit/>
        </w:trPr>
        <w:tc>
          <w:tcPr>
            <w:tcW w:w="9498" w:type="dxa"/>
          </w:tcPr>
          <w:p w14:paraId="6B4301E3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27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Przewód do cystokopu i rektoskopu</w:t>
            </w:r>
          </w:p>
          <w:p w14:paraId="04AC4AE5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Bialmed Sp. z o.o.</w:t>
            </w:r>
          </w:p>
          <w:p w14:paraId="60C1D62E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Kazimierzowska 46/48/35  </w:t>
            </w:r>
          </w:p>
          <w:p w14:paraId="07429C40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02-546 Warszawa</w:t>
            </w:r>
          </w:p>
          <w:p w14:paraId="2170E831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19 434.60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3886856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3175820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711E8AC1" w14:textId="77777777" w:rsidTr="00690527">
        <w:trPr>
          <w:cantSplit/>
        </w:trPr>
        <w:tc>
          <w:tcPr>
            <w:tcW w:w="9498" w:type="dxa"/>
          </w:tcPr>
          <w:p w14:paraId="7F2F5CF6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29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 do laktatora</w:t>
            </w:r>
          </w:p>
          <w:p w14:paraId="570E4359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Medela Polska Sp z.o.o</w:t>
            </w:r>
          </w:p>
          <w:p w14:paraId="593AA272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Wybrzeże Gdyńskie 6D  </w:t>
            </w:r>
          </w:p>
          <w:p w14:paraId="3976C595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01-531 Warszawa</w:t>
            </w:r>
          </w:p>
          <w:p w14:paraId="1C86BAA0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28 188.00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7B24943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DB197F0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4FF4CEE6" w14:textId="77777777" w:rsidTr="00690527">
        <w:trPr>
          <w:cantSplit/>
        </w:trPr>
        <w:tc>
          <w:tcPr>
            <w:tcW w:w="9498" w:type="dxa"/>
          </w:tcPr>
          <w:p w14:paraId="3BBE13A3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30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Maski, rurki,cewniki i inne wyroby medyczne</w:t>
            </w:r>
          </w:p>
          <w:p w14:paraId="06042212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ANMAR Sp. z o.o.</w:t>
            </w:r>
          </w:p>
          <w:p w14:paraId="679BB573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Strefowa 22  </w:t>
            </w:r>
          </w:p>
          <w:p w14:paraId="5B8CDD5C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43-100 Tychy</w:t>
            </w:r>
          </w:p>
          <w:p w14:paraId="4614F16E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246 443.42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C7EEF17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CA70EF0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27FA2FD6" w14:textId="77777777" w:rsidTr="00690527">
        <w:trPr>
          <w:cantSplit/>
        </w:trPr>
        <w:tc>
          <w:tcPr>
            <w:tcW w:w="9498" w:type="dxa"/>
          </w:tcPr>
          <w:p w14:paraId="7DB232DB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31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Cewniki, worki, pojemniki</w:t>
            </w:r>
          </w:p>
          <w:p w14:paraId="3855EB94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ANMAR Sp. z o.o.</w:t>
            </w:r>
          </w:p>
          <w:p w14:paraId="533B5585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Strefowa 22  </w:t>
            </w:r>
          </w:p>
          <w:p w14:paraId="264CB77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43-100 Tychy</w:t>
            </w:r>
          </w:p>
          <w:p w14:paraId="68273C80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152 938.80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448E666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BBA01C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2C0FC200" w14:textId="77777777" w:rsidTr="00690527">
        <w:trPr>
          <w:cantSplit/>
        </w:trPr>
        <w:tc>
          <w:tcPr>
            <w:tcW w:w="9498" w:type="dxa"/>
          </w:tcPr>
          <w:p w14:paraId="4409DA2B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32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Zestawy,końcówki do odsysania pola operacyjnego, dreny</w:t>
            </w:r>
          </w:p>
          <w:p w14:paraId="49036AA7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ANMAR Sp. z o.o.</w:t>
            </w:r>
          </w:p>
          <w:p w14:paraId="231F6A00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Strefowa 22  </w:t>
            </w:r>
          </w:p>
          <w:p w14:paraId="073259F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43-100 Tychy</w:t>
            </w:r>
          </w:p>
          <w:p w14:paraId="31B23C03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128 206.80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DB50C6B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5AA29BB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6E9C6CB6" w14:textId="77777777" w:rsidTr="00690527">
        <w:trPr>
          <w:cantSplit/>
        </w:trPr>
        <w:tc>
          <w:tcPr>
            <w:tcW w:w="9498" w:type="dxa"/>
          </w:tcPr>
          <w:p w14:paraId="73925662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33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Przyrządy do infuzji</w:t>
            </w:r>
          </w:p>
          <w:p w14:paraId="5008EC61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ANMAR Sp. z o.o.</w:t>
            </w:r>
          </w:p>
          <w:p w14:paraId="01612BF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Strefowa 22  </w:t>
            </w:r>
          </w:p>
          <w:p w14:paraId="07E07DB2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43-100 Tychy</w:t>
            </w:r>
          </w:p>
          <w:p w14:paraId="4A42DCC6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1 982 826.00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21C655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669A99B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626768B6" w14:textId="77777777" w:rsidTr="00690527">
        <w:trPr>
          <w:cantSplit/>
        </w:trPr>
        <w:tc>
          <w:tcPr>
            <w:tcW w:w="9498" w:type="dxa"/>
          </w:tcPr>
          <w:p w14:paraId="020364F4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34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Zestawy i cewniki</w:t>
            </w:r>
          </w:p>
          <w:p w14:paraId="5744883B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AKME Pałejko Spółka jawna</w:t>
            </w:r>
          </w:p>
          <w:p w14:paraId="7B2B23FD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POLONEZA 89B  </w:t>
            </w:r>
          </w:p>
          <w:p w14:paraId="4110889C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02-826 WARSZAWA</w:t>
            </w:r>
          </w:p>
          <w:p w14:paraId="3255B17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90 050.40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C873366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9CB96DE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04F260BE" w14:textId="77777777" w:rsidTr="00690527">
        <w:trPr>
          <w:cantSplit/>
        </w:trPr>
        <w:tc>
          <w:tcPr>
            <w:tcW w:w="9498" w:type="dxa"/>
          </w:tcPr>
          <w:p w14:paraId="3428F272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41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Kaniule, strzykawki</w:t>
            </w:r>
          </w:p>
          <w:p w14:paraId="21E9E193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SKAMEX Spółka Akcyjna</w:t>
            </w:r>
          </w:p>
          <w:p w14:paraId="247F75EF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ul. Częstochowska 38/52  </w:t>
            </w:r>
          </w:p>
          <w:p w14:paraId="48DC07C6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93-121 Łódź</w:t>
            </w:r>
          </w:p>
          <w:p w14:paraId="3C230861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237 340.80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70535B9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DEAD4CC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1FC8FB4B" w14:textId="77777777" w:rsidTr="00690527">
        <w:trPr>
          <w:cantSplit/>
        </w:trPr>
        <w:tc>
          <w:tcPr>
            <w:tcW w:w="9498" w:type="dxa"/>
          </w:tcPr>
          <w:p w14:paraId="61760933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44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Zestawy, siatki</w:t>
            </w:r>
          </w:p>
          <w:p w14:paraId="084BE1DE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GIN-MEDICAL Sp.z o.o.</w:t>
            </w:r>
          </w:p>
          <w:p w14:paraId="6224AA2F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Piltza 43 /28 </w:t>
            </w:r>
          </w:p>
          <w:p w14:paraId="33A1B12E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30-392 Kraków</w:t>
            </w:r>
          </w:p>
          <w:p w14:paraId="5D16FEF6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54 810.00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640079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17139F2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0E614E3F" w14:textId="77777777" w:rsidTr="00690527">
        <w:trPr>
          <w:cantSplit/>
        </w:trPr>
        <w:tc>
          <w:tcPr>
            <w:tcW w:w="9498" w:type="dxa"/>
          </w:tcPr>
          <w:p w14:paraId="7C5D21D1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45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Elektrody, system do znieczuleń</w:t>
            </w:r>
          </w:p>
          <w:p w14:paraId="1BE74A43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IMS Innovative Medical Solutions Bernaczyk Nowak Spółka Jawna</w:t>
            </w:r>
          </w:p>
          <w:p w14:paraId="13189F3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Piękna 55 /1 </w:t>
            </w:r>
          </w:p>
          <w:p w14:paraId="32A0E7A2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60-589 Poznań</w:t>
            </w:r>
          </w:p>
          <w:p w14:paraId="61E305D8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574 248.42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D64210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555245F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29FE5030" w14:textId="77777777" w:rsidTr="00690527">
        <w:trPr>
          <w:cantSplit/>
        </w:trPr>
        <w:tc>
          <w:tcPr>
            <w:tcW w:w="9498" w:type="dxa"/>
          </w:tcPr>
          <w:p w14:paraId="4603726C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47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 do podaży leków, płynów, krwi i płynów krwiopochodnych</w:t>
            </w:r>
          </w:p>
          <w:p w14:paraId="0D49612B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Medima Sp. z o.o.</w:t>
            </w:r>
          </w:p>
          <w:p w14:paraId="5321707B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Al. Jerozolimskie 200  </w:t>
            </w:r>
          </w:p>
          <w:p w14:paraId="44E511EC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02-486 Warszawa</w:t>
            </w:r>
          </w:p>
          <w:p w14:paraId="22ED7283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81 367.20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A4ED506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D4EFAF5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4D29AA9C" w14:textId="77777777" w:rsidTr="00690527">
        <w:trPr>
          <w:cantSplit/>
        </w:trPr>
        <w:tc>
          <w:tcPr>
            <w:tcW w:w="9498" w:type="dxa"/>
          </w:tcPr>
          <w:p w14:paraId="1C570A58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49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Sprzęt urologiczny</w:t>
            </w:r>
          </w:p>
          <w:p w14:paraId="5234A1B1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SKAMEX Spółka Akcyjna</w:t>
            </w:r>
          </w:p>
          <w:p w14:paraId="482BE754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ul. Częstochowska 38/52  </w:t>
            </w:r>
          </w:p>
          <w:p w14:paraId="57566E29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93-121 Łódź</w:t>
            </w:r>
          </w:p>
          <w:p w14:paraId="29CD0345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308 869.20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90348E1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E0FBF45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220C6261" w14:textId="77777777" w:rsidTr="00690527">
        <w:trPr>
          <w:cantSplit/>
        </w:trPr>
        <w:tc>
          <w:tcPr>
            <w:tcW w:w="9498" w:type="dxa"/>
          </w:tcPr>
          <w:p w14:paraId="5282F5C4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50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Elektrody, rękojeść</w:t>
            </w:r>
          </w:p>
          <w:p w14:paraId="051B4AE8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Medtronic Poland sp. z o.o.</w:t>
            </w:r>
          </w:p>
          <w:p w14:paraId="03154C93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Polna 11  </w:t>
            </w:r>
          </w:p>
          <w:p w14:paraId="63274FE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00-633 Warszawa</w:t>
            </w:r>
          </w:p>
          <w:p w14:paraId="76317370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23 328.00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2267FB4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9FE0B82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51B57F96" w14:textId="77777777" w:rsidTr="00690527">
        <w:trPr>
          <w:cantSplit/>
        </w:trPr>
        <w:tc>
          <w:tcPr>
            <w:tcW w:w="9498" w:type="dxa"/>
          </w:tcPr>
          <w:p w14:paraId="5026E94C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52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Trocar optyczny</w:t>
            </w:r>
          </w:p>
          <w:p w14:paraId="7FD0DC13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Medtronic Poland sp. z o.o.</w:t>
            </w:r>
          </w:p>
          <w:p w14:paraId="0A97D272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Polna 11  </w:t>
            </w:r>
          </w:p>
          <w:p w14:paraId="7D71178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00-633 Warszawa</w:t>
            </w:r>
          </w:p>
          <w:p w14:paraId="76A0BE7B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43 200.00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FB85B1D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E8C26B3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08E2E74F" w14:textId="77777777" w:rsidTr="00690527">
        <w:trPr>
          <w:cantSplit/>
        </w:trPr>
        <w:tc>
          <w:tcPr>
            <w:tcW w:w="9498" w:type="dxa"/>
          </w:tcPr>
          <w:p w14:paraId="3AEC802C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53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Sonda, elektroda, dren</w:t>
            </w:r>
          </w:p>
          <w:p w14:paraId="1DFDFA4B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Medtronic Poland sp. z o.o.</w:t>
            </w:r>
          </w:p>
          <w:p w14:paraId="3377CEB6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Polna 11  </w:t>
            </w:r>
          </w:p>
          <w:p w14:paraId="1641F031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00-633 Warszawa</w:t>
            </w:r>
          </w:p>
          <w:p w14:paraId="7AA833A1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12 938.40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1D1B1A9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49951C7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16C0FE67" w14:textId="77777777" w:rsidTr="00690527">
        <w:trPr>
          <w:cantSplit/>
        </w:trPr>
        <w:tc>
          <w:tcPr>
            <w:tcW w:w="9498" w:type="dxa"/>
          </w:tcPr>
          <w:p w14:paraId="03D07507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54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 do injekcji okołogałkowych</w:t>
            </w:r>
          </w:p>
          <w:p w14:paraId="6F265147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Consultronix Sp. z o.o.</w:t>
            </w:r>
          </w:p>
          <w:p w14:paraId="2C08F26D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Przemysłowa 17  </w:t>
            </w:r>
          </w:p>
          <w:p w14:paraId="6E490D25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32-083 Balice</w:t>
            </w:r>
          </w:p>
          <w:p w14:paraId="038A4493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57 542.40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A755FE4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3EC9947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0EA6B113" w14:textId="77777777" w:rsidTr="00690527">
        <w:trPr>
          <w:cantSplit/>
        </w:trPr>
        <w:tc>
          <w:tcPr>
            <w:tcW w:w="9498" w:type="dxa"/>
          </w:tcPr>
          <w:p w14:paraId="04EC8572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55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Preparat do leczenia odpływów pęcherzowo-moczowodowych</w:t>
            </w:r>
          </w:p>
          <w:p w14:paraId="00C81998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B.CARE MEDICAL Sp. z o.o.</w:t>
            </w:r>
          </w:p>
          <w:p w14:paraId="178A9205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Mickiewicza 29  </w:t>
            </w:r>
          </w:p>
          <w:p w14:paraId="3A108D54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40-085 Katowice</w:t>
            </w:r>
          </w:p>
          <w:p w14:paraId="280AA7BF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19 656.00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BD20C79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4355FBE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4C11FDAE" w14:textId="77777777" w:rsidTr="00690527">
        <w:trPr>
          <w:cantSplit/>
        </w:trPr>
        <w:tc>
          <w:tcPr>
            <w:tcW w:w="9498" w:type="dxa"/>
          </w:tcPr>
          <w:p w14:paraId="2BE3F075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57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Wiertło do shavera</w:t>
            </w:r>
          </w:p>
          <w:p w14:paraId="628C8813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Medtronic Poland sp. z o.o.</w:t>
            </w:r>
          </w:p>
          <w:p w14:paraId="444D3D5C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Polna 11  </w:t>
            </w:r>
          </w:p>
          <w:p w14:paraId="6237C0F2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00-633 Warszawa</w:t>
            </w:r>
          </w:p>
          <w:p w14:paraId="0FF1EB8B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48 600.00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EE5EEFD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60E424A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6CFFDADF" w14:textId="77777777" w:rsidTr="00690527">
        <w:trPr>
          <w:cantSplit/>
        </w:trPr>
        <w:tc>
          <w:tcPr>
            <w:tcW w:w="9498" w:type="dxa"/>
          </w:tcPr>
          <w:p w14:paraId="693DCC28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59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Ładunek artykulacyjny</w:t>
            </w:r>
          </w:p>
          <w:p w14:paraId="02CE1378" w14:textId="5838029C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SUN-MED Spółka Cywilna</w:t>
            </w:r>
            <w:r w:rsidR="003D7CF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D7CFB" w:rsidRPr="003D7CFB">
              <w:rPr>
                <w:rFonts w:ascii="Arial" w:hAnsi="Arial" w:cs="Arial"/>
                <w:b/>
                <w:sz w:val="22"/>
                <w:szCs w:val="22"/>
              </w:rPr>
              <w:t>Dominik Siekierski Sławomir Naparty</w:t>
            </w:r>
          </w:p>
          <w:p w14:paraId="36CD9C84" w14:textId="571318CD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Franciszkańska 104/112 /10</w:t>
            </w:r>
            <w:r w:rsidR="003D7CFB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8FA3718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91-845 Łódź</w:t>
            </w:r>
          </w:p>
          <w:p w14:paraId="0220549C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14 256.00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D5AA3B0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9466791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2EBA5D8D" w14:textId="77777777" w:rsidTr="00690527">
        <w:trPr>
          <w:cantSplit/>
        </w:trPr>
        <w:tc>
          <w:tcPr>
            <w:tcW w:w="9498" w:type="dxa"/>
          </w:tcPr>
          <w:p w14:paraId="2E7C9BDE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66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Preparat do leczenia ran</w:t>
            </w:r>
          </w:p>
          <w:p w14:paraId="7D745B0D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Medilab Sp. z o. o.</w:t>
            </w:r>
          </w:p>
          <w:p w14:paraId="73D605E5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Wysockiego 6c  </w:t>
            </w:r>
          </w:p>
          <w:p w14:paraId="74AD0BEA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03-371 Warszawa</w:t>
            </w:r>
          </w:p>
          <w:p w14:paraId="2DAEF53D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109 026.00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C02E7EC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6881C82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0023CC19" w14:textId="77777777" w:rsidTr="00690527">
        <w:trPr>
          <w:cantSplit/>
        </w:trPr>
        <w:tc>
          <w:tcPr>
            <w:tcW w:w="9498" w:type="dxa"/>
          </w:tcPr>
          <w:p w14:paraId="3EA3B826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67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Zestawy, cewniki</w:t>
            </w:r>
          </w:p>
          <w:p w14:paraId="29DC600D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IVRA Medical T. Kaczmarek A. Twardowski Sp. j.</w:t>
            </w:r>
          </w:p>
          <w:p w14:paraId="065D88D3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Czerniakowska 28B /VIIIB </w:t>
            </w:r>
          </w:p>
          <w:p w14:paraId="4D56BFAC" w14:textId="13277FF4" w:rsidR="00C40776" w:rsidRPr="00F90646" w:rsidRDefault="00D353E1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353E1">
              <w:rPr>
                <w:rFonts w:ascii="Arial" w:hAnsi="Arial" w:cs="Arial"/>
                <w:bCs/>
                <w:sz w:val="22"/>
                <w:szCs w:val="22"/>
              </w:rPr>
              <w:t>00-714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40776" w:rsidRPr="00F90646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14:paraId="14040C18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9 288.00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A50A9B1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38AD541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08EAADC0" w14:textId="77777777" w:rsidTr="00690527">
        <w:trPr>
          <w:cantSplit/>
        </w:trPr>
        <w:tc>
          <w:tcPr>
            <w:tcW w:w="9498" w:type="dxa"/>
          </w:tcPr>
          <w:p w14:paraId="7859985F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72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Zestawy do szynowania moczowodów</w:t>
            </w:r>
          </w:p>
          <w:p w14:paraId="203764AF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SKAMEX Spółka Akcyjna</w:t>
            </w:r>
          </w:p>
          <w:p w14:paraId="081E4C4B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ul. Częstochowska 38/52  </w:t>
            </w:r>
          </w:p>
          <w:p w14:paraId="0D618E00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>93-121 Łódź</w:t>
            </w:r>
          </w:p>
          <w:p w14:paraId="729144AD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2 376.00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A04A745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F91D6D0" w14:textId="77777777" w:rsidR="00C40776" w:rsidRPr="00F90646" w:rsidRDefault="00C4077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C40776" w:rsidRPr="00F90646" w14:paraId="0C1EFC00" w14:textId="77777777" w:rsidTr="00690527">
        <w:trPr>
          <w:cantSplit/>
        </w:trPr>
        <w:tc>
          <w:tcPr>
            <w:tcW w:w="9498" w:type="dxa"/>
          </w:tcPr>
          <w:p w14:paraId="2E185D77" w14:textId="77777777" w:rsidR="00C40776" w:rsidRPr="00F90646" w:rsidRDefault="00C40776" w:rsidP="00690527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F9064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74</w:t>
            </w:r>
            <w:r w:rsidRPr="00F9064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F90646">
              <w:rPr>
                <w:rFonts w:ascii="Arial" w:hAnsi="Arial" w:cs="Arial"/>
                <w:color w:val="000000"/>
                <w:sz w:val="22"/>
                <w:szCs w:val="22"/>
              </w:rPr>
              <w:t>Sprzęt urologiczny</w:t>
            </w:r>
          </w:p>
          <w:p w14:paraId="77C67957" w14:textId="77777777" w:rsidR="00C40776" w:rsidRPr="00F90646" w:rsidRDefault="00C40776" w:rsidP="0069052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90646">
              <w:rPr>
                <w:rFonts w:ascii="Arial" w:hAnsi="Arial" w:cs="Arial"/>
                <w:b/>
                <w:sz w:val="22"/>
                <w:szCs w:val="22"/>
              </w:rPr>
              <w:t>IVRA Medical T. Kaczmarek A. Twardowski Sp. j.</w:t>
            </w:r>
          </w:p>
          <w:p w14:paraId="1429FA04" w14:textId="77777777" w:rsidR="00C40776" w:rsidRPr="00F90646" w:rsidRDefault="00C40776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90646">
              <w:rPr>
                <w:rFonts w:ascii="Arial" w:hAnsi="Arial" w:cs="Arial"/>
                <w:bCs/>
                <w:sz w:val="22"/>
                <w:szCs w:val="22"/>
              </w:rPr>
              <w:t xml:space="preserve">Czerniakowska 28B /VIIIB </w:t>
            </w:r>
          </w:p>
          <w:p w14:paraId="29692539" w14:textId="7C3CDE0B" w:rsidR="00C40776" w:rsidRPr="00F90646" w:rsidRDefault="00D353E1" w:rsidP="00690527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353E1">
              <w:rPr>
                <w:rFonts w:ascii="Arial" w:hAnsi="Arial" w:cs="Arial"/>
                <w:bCs/>
                <w:sz w:val="22"/>
                <w:szCs w:val="22"/>
              </w:rPr>
              <w:t>00-714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C40776" w:rsidRPr="00F90646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14:paraId="41C5D745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F90646">
              <w:rPr>
                <w:rFonts w:ascii="Arial" w:hAnsi="Arial" w:cs="Arial"/>
                <w:b/>
                <w:sz w:val="22"/>
                <w:szCs w:val="22"/>
              </w:rPr>
              <w:t xml:space="preserve"> 105 516.00 zł brutto</w:t>
            </w:r>
            <w:r w:rsidRPr="00F9064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DE04A8E" w14:textId="77777777" w:rsidR="00C40776" w:rsidRPr="00F90646" w:rsidRDefault="00C40776" w:rsidP="0069052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46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F90646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0991749" w14:textId="47334439" w:rsidR="00C40776" w:rsidRPr="00BC474A" w:rsidRDefault="00F90646" w:rsidP="006905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F90646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</w:tbl>
    <w:p w14:paraId="1BB6537C" w14:textId="77777777" w:rsidR="00992FF5" w:rsidRPr="00F90646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90646">
        <w:rPr>
          <w:rFonts w:ascii="Arial" w:hAnsi="Arial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134"/>
      </w:tblGrid>
      <w:tr w:rsidR="00992FF5" w:rsidRPr="00366DB1" w14:paraId="3F94072A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AD85F7" w14:textId="77777777" w:rsidR="00992FF5" w:rsidRPr="00366DB1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66DB1">
              <w:rPr>
                <w:rFonts w:ascii="Arial" w:hAnsi="Arial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F9229E" w14:textId="77777777" w:rsidR="00992FF5" w:rsidRPr="00366DB1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66DB1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B1ED4D" w14:textId="77777777" w:rsidR="00992FF5" w:rsidRPr="00366DB1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66DB1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E97E02" w14:textId="77777777" w:rsidR="00992FF5" w:rsidRPr="00366DB1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366DB1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40776" w:rsidRPr="00366DB1" w14:paraId="2BDCF3C9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BA7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2 - Osłona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42EE8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ABJ-Vision Sp. z o.o.</w:t>
            </w:r>
          </w:p>
          <w:p w14:paraId="7F385A69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Główna 76</w:t>
            </w:r>
          </w:p>
          <w:p w14:paraId="2FF17012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95-041 Gałków Duży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3B2E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28FB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4376D26A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B9187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lastRenderedPageBreak/>
              <w:t>7 - Zestawy, serwety, osłony, narzędzia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D3138" w14:textId="77777777" w:rsidR="00F90646" w:rsidRPr="00366DB1" w:rsidRDefault="00F90646" w:rsidP="00F90646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Konsorcjum:</w:t>
            </w:r>
          </w:p>
          <w:p w14:paraId="3D561B25" w14:textId="77777777" w:rsidR="00F90646" w:rsidRPr="00366DB1" w:rsidRDefault="00F90646" w:rsidP="00F90646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Citonet - Kraków Sp. z o.o. </w:t>
            </w:r>
          </w:p>
          <w:p w14:paraId="2B5C2034" w14:textId="77777777" w:rsidR="00F90646" w:rsidRPr="00366DB1" w:rsidRDefault="00F90646" w:rsidP="00F90646">
            <w:pPr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ul. Gromadzka 52 </w:t>
            </w:r>
          </w:p>
          <w:p w14:paraId="084C227E" w14:textId="77777777" w:rsidR="00F90646" w:rsidRPr="00366DB1" w:rsidRDefault="00F90646" w:rsidP="00F90646">
            <w:pPr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30-719 Kraków (lider)</w:t>
            </w:r>
          </w:p>
          <w:p w14:paraId="6BD3E6B4" w14:textId="77777777" w:rsidR="00F90646" w:rsidRPr="00366DB1" w:rsidRDefault="00F90646" w:rsidP="00F90646">
            <w:pPr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Toruńskie Zakłady Materiałów </w:t>
            </w:r>
            <w:r w:rsidRPr="00366DB1">
              <w:rPr>
                <w:rFonts w:ascii="Arial" w:hAnsi="Arial" w:cs="Arial"/>
                <w:sz w:val="20"/>
                <w:szCs w:val="20"/>
              </w:rPr>
              <w:t>Opatrunkowych S.A.</w:t>
            </w:r>
          </w:p>
          <w:p w14:paraId="3B468AAA" w14:textId="77777777" w:rsidR="00F90646" w:rsidRPr="00366DB1" w:rsidRDefault="00F90646" w:rsidP="00F90646">
            <w:pPr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Żółkiewskiego 20/26 </w:t>
            </w:r>
          </w:p>
          <w:p w14:paraId="39C19BA1" w14:textId="1C427E97" w:rsidR="00C40776" w:rsidRPr="00366DB1" w:rsidRDefault="00F90646" w:rsidP="00F90646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87-100 Toruń (członek)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C3C97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D432C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4CD299CE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EFF3F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9 - Test kasetowy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2E88E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Milapharm Sp. z o. o</w:t>
            </w:r>
          </w:p>
          <w:p w14:paraId="74F0732A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pl. Gen. Józefa Hallera 5/14A</w:t>
            </w:r>
          </w:p>
          <w:p w14:paraId="477EFB75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03-464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1923D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- 90.30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42D17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90,30</w:t>
            </w:r>
          </w:p>
        </w:tc>
      </w:tr>
      <w:tr w:rsidR="00C40776" w:rsidRPr="00366DB1" w14:paraId="2029E617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547E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9 - Test kasetowy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4BC0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Hydrex Diagnostics Sp. z o.o.</w:t>
            </w:r>
          </w:p>
          <w:p w14:paraId="723FE6C1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Al. Stanów Zjednoczonych 61A</w:t>
            </w:r>
          </w:p>
          <w:p w14:paraId="18846A6F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04-028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E297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89285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54069E7B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CB7CE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9 - Test kasetowy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41D33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BioMaxima S.A.</w:t>
            </w:r>
          </w:p>
          <w:p w14:paraId="2770EC52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Vetterów 5</w:t>
            </w:r>
          </w:p>
          <w:p w14:paraId="3226D883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20-277 Lublin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CE17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- 88.24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1B3AB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88,24</w:t>
            </w:r>
          </w:p>
        </w:tc>
      </w:tr>
      <w:tr w:rsidR="00C40776" w:rsidRPr="00366DB1" w14:paraId="22798F72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ABC29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10 - Opartunek stabilizujący z chlorcheksydyną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144D0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IHT Polska Sp. z o.o.</w:t>
            </w:r>
          </w:p>
          <w:p w14:paraId="6389CA2F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Europejska 14D</w:t>
            </w:r>
          </w:p>
          <w:p w14:paraId="381E591F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02-964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DD14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8008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3511BB0C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C868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11 - Opartunek stabilizujący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4F5E7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SKAMEX Spółka Akcyjna</w:t>
            </w:r>
          </w:p>
          <w:p w14:paraId="64AA7AA1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ul. Częstochowska 38/52</w:t>
            </w:r>
          </w:p>
          <w:p w14:paraId="7B2F58E9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2EE75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2FC9B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06F30A3B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19534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12 - Sonda do lasera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59733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ABJ-Vision Sp. z o.o.</w:t>
            </w:r>
          </w:p>
          <w:p w14:paraId="688658EA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Główna 76</w:t>
            </w:r>
          </w:p>
          <w:p w14:paraId="050DFD9A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95-041 Gałków Duży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A257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8938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1EB51084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2797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13 - Sterylny roztwór do podania dopęcherzowego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7A17F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IMED Poland Sp. z o.o.</w:t>
            </w:r>
          </w:p>
          <w:p w14:paraId="5D2B7694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Puławska 314</w:t>
            </w:r>
          </w:p>
          <w:p w14:paraId="6770E5E7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02-819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0BC76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EA22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77DD6983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5CA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14 - Preparat do endoskopowego leczenia odpływów pęcherzowo-moczowodowych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AAEE4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Unitech Surgical Sp. z o.o.</w:t>
            </w:r>
          </w:p>
          <w:p w14:paraId="2BD41F18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Kalwaryjska 69/9</w:t>
            </w:r>
          </w:p>
          <w:p w14:paraId="03B9B364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30-504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3A46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AE53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5108FBA0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5ABBF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15 - Wymiennik ciepłą i wilgoci, rurka tracheostomijna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A7A41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Coloplast Sp. z o.o.</w:t>
            </w:r>
          </w:p>
          <w:p w14:paraId="4270EE79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Inflancka 4</w:t>
            </w:r>
          </w:p>
          <w:p w14:paraId="01797027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00-189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33A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96875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2E9396BA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A0446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16 - Strzykawka z 0,9% NaCl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DD2C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Bialmed Sp. z o.o.</w:t>
            </w:r>
          </w:p>
          <w:p w14:paraId="529BE8D4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Kazimierzowska 46/48/35</w:t>
            </w:r>
          </w:p>
          <w:p w14:paraId="423FF2FE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DC48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4801C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21CD95DD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A2E44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16 - Strzykawka z 0,9% NaCl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DD897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SKAMEX Spółka Akcyjna</w:t>
            </w:r>
          </w:p>
          <w:p w14:paraId="668B1CA7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ul. Częstochowska 38/52</w:t>
            </w:r>
          </w:p>
          <w:p w14:paraId="01D71FFE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0746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- 92.34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AE484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92,34</w:t>
            </w:r>
          </w:p>
        </w:tc>
      </w:tr>
      <w:tr w:rsidR="00C40776" w:rsidRPr="00366DB1" w14:paraId="6DD99725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071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17 - Przyrządy do infuzji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AF177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Bialmed Sp. z o.o.</w:t>
            </w:r>
          </w:p>
          <w:p w14:paraId="211E375A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Kazimierzowska 46/48/35</w:t>
            </w:r>
          </w:p>
          <w:p w14:paraId="1F3E385C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4F1E5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0BB2E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01F137E0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529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17 - Przyrządy do infuzji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43C59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J. Chodacki, A. Misztal „Medica” Spółka Jawna</w:t>
            </w:r>
          </w:p>
          <w:p w14:paraId="581BFA99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PRZEMYSŁOWA 4A</w:t>
            </w:r>
          </w:p>
          <w:p w14:paraId="4469985F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lastRenderedPageBreak/>
              <w:t>59-300 LUBIN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757B8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lastRenderedPageBreak/>
              <w:t>1 - Cena - 90.25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F434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90,25</w:t>
            </w:r>
          </w:p>
        </w:tc>
      </w:tr>
      <w:tr w:rsidR="00C40776" w:rsidRPr="00366DB1" w14:paraId="4966847A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93CB5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17 - Przyrządy do infuzji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AA54C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30C458A2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Pod Borem 18</w:t>
            </w:r>
          </w:p>
          <w:p w14:paraId="77891AC9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58C5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31EF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C40776" w:rsidRPr="00366DB1" w14:paraId="30C0D626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105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18 - Produkty do pracowni leków cytotoksycznych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FBEA7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ANMAR Sp. z o.o.</w:t>
            </w:r>
          </w:p>
          <w:p w14:paraId="1FC1F499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Strefowa 22</w:t>
            </w:r>
          </w:p>
          <w:p w14:paraId="6ED14295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466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D3255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71636EC1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3F9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19 - Pompa elastomerowa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E1F0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Baxter Polska Sp. z o.o.</w:t>
            </w:r>
          </w:p>
          <w:p w14:paraId="75B0C313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Kruczkowskiego 8</w:t>
            </w:r>
          </w:p>
          <w:p w14:paraId="193898BB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00-380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7F5E8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9310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47AE426A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CC6D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20 - Cewniki do odsysania w systemie zamkniętym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435A4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CENCORA PIOTR CENCORA</w:t>
            </w:r>
          </w:p>
          <w:p w14:paraId="7E0A95C3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WÓLCZAŃSKA 27/12</w:t>
            </w:r>
          </w:p>
          <w:p w14:paraId="77205B17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90-607 ŁÓDŹ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367EF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08ED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177468F6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BFF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21 - Czujniki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E3573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Edwards Lifesciences Poland Sp. z o.o.</w:t>
            </w:r>
          </w:p>
          <w:p w14:paraId="2D055FC3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Aleje Jerozolimskie 94</w:t>
            </w:r>
          </w:p>
          <w:p w14:paraId="4237844C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00-807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23E2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91DB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24CD60AE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D98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23 - Perfuorodekalina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1F80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POLYMED POLSKA SP. Z O.O.</w:t>
            </w:r>
          </w:p>
          <w:p w14:paraId="6DCA6928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WARSZAWSKA 320A</w:t>
            </w:r>
          </w:p>
          <w:p w14:paraId="093126E2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05-082 STARE BABICE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6F9D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A6C3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7B3FA50C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C4E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23 - Perfuorodekalina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EB7D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Consultronix Sp. z o.o.</w:t>
            </w:r>
          </w:p>
          <w:p w14:paraId="59220F13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Przemysłowa 17</w:t>
            </w:r>
          </w:p>
          <w:p w14:paraId="0AA91EA0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32-083 Balice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A7FC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2972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C40776" w:rsidRPr="00366DB1" w14:paraId="6E7822A0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BA4C2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24 - Błękit trypanu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99CA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Consultronix Sp. z o.o.</w:t>
            </w:r>
          </w:p>
          <w:p w14:paraId="7C04C920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Przemysłowa 17</w:t>
            </w:r>
          </w:p>
          <w:p w14:paraId="5EA4BC72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32-083 Balice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49F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64F1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4E8F4841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5535B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24 - Błękit trypanu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B8E05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Optotech Spółka z ograniczoną odpowiedzialnością Spółka komandytowa</w:t>
            </w:r>
          </w:p>
          <w:p w14:paraId="4AB425FD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Wimmera 67E</w:t>
            </w:r>
          </w:p>
          <w:p w14:paraId="7C224262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32-005 Niepołomice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A3E2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- 80.00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0FFBA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80,00</w:t>
            </w:r>
          </w:p>
        </w:tc>
      </w:tr>
      <w:tr w:rsidR="00C40776" w:rsidRPr="00366DB1" w14:paraId="20D12ECD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BC9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24 - Błękit trypanu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75BB9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POLYMED POLSKA SP. Z O.O.</w:t>
            </w:r>
          </w:p>
          <w:p w14:paraId="7E86CB1A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WARSZAWSKA 320A</w:t>
            </w:r>
          </w:p>
          <w:p w14:paraId="142AB13D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05-082 STARE BABICE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305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- 80.00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BEB7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80,00</w:t>
            </w:r>
          </w:p>
        </w:tc>
      </w:tr>
      <w:tr w:rsidR="00C40776" w:rsidRPr="00366DB1" w14:paraId="48460FF3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AF664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27 - Przewód do cystokopu i rektoskopu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1B4B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Bialmed Sp. z o.o.</w:t>
            </w:r>
          </w:p>
          <w:p w14:paraId="0DC2D23C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Kazimierzowska 46/48/35</w:t>
            </w:r>
          </w:p>
          <w:p w14:paraId="0607EDF0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02-546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D51E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FE44D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30134276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EBD09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27 - Przewód do cystokopu i rektoskopu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6E15A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INTERGOS Sp. z o.o.</w:t>
            </w:r>
          </w:p>
          <w:p w14:paraId="010026CC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Legionów 55</w:t>
            </w:r>
          </w:p>
          <w:p w14:paraId="7DDCFF34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43-300 Bielsko-Biała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75658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- 97.99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34ED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97,99</w:t>
            </w:r>
          </w:p>
        </w:tc>
      </w:tr>
      <w:tr w:rsidR="00C40776" w:rsidRPr="00366DB1" w14:paraId="35BD7CD7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84F4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27 - Przewód do cystokopu i rektoskopu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678C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01F736B6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Pod Borem 18</w:t>
            </w:r>
          </w:p>
          <w:p w14:paraId="03FA9739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8148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- 97.14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D0C2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97,14</w:t>
            </w:r>
          </w:p>
        </w:tc>
      </w:tr>
      <w:tr w:rsidR="00C40776" w:rsidRPr="00366DB1" w14:paraId="6AC61983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B203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29 - Zestaw do laktatora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EDAB5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Medela Polska Sp z.o.o</w:t>
            </w:r>
          </w:p>
          <w:p w14:paraId="45D9229A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Wybrzeże Gdyńskie 6D</w:t>
            </w:r>
          </w:p>
          <w:p w14:paraId="36114769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lastRenderedPageBreak/>
              <w:t>01-531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5C56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3D3C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0C015010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93F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30 - Maski, rurki,cewniki i inne wyroby medyczne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B7B5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ANMAR Sp. z o.o.</w:t>
            </w:r>
          </w:p>
          <w:p w14:paraId="0DE159D9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Strefowa 22</w:t>
            </w:r>
          </w:p>
          <w:p w14:paraId="19408B10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3A54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6A2E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4622CF0E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9382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31 - Cewniki, worki, pojemniki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AF3F3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ANMAR Sp. z o.o.</w:t>
            </w:r>
          </w:p>
          <w:p w14:paraId="078D8055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Strefowa 22</w:t>
            </w:r>
          </w:p>
          <w:p w14:paraId="5A80E231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25D2D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45FD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31CB8B00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E254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32 - Zestawy,końcówki do odsysania pola operacyjnego, dreny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7E7EF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ANMAR Sp. z o.o.</w:t>
            </w:r>
          </w:p>
          <w:p w14:paraId="4AA993F1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Strefowa 22</w:t>
            </w:r>
          </w:p>
          <w:p w14:paraId="669D4F67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C0DDE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CC342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3B0A64A0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0588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33 - Przyrządy do infuzji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824B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ANMAR Sp. z o.o.</w:t>
            </w:r>
          </w:p>
          <w:p w14:paraId="1FA0611F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Strefowa 22</w:t>
            </w:r>
          </w:p>
          <w:p w14:paraId="66BAAEFC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7F9C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50C6C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391D4780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1C5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34 - Zestawy i cewniki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37473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AKME Pałejko Spółka jawna</w:t>
            </w:r>
          </w:p>
          <w:p w14:paraId="3B372BC1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POLONEZA 89B</w:t>
            </w:r>
          </w:p>
          <w:p w14:paraId="4E966BFF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02-826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9EA27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D62D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66F0AA6A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DA75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34 - Zestawy i cewniki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595FE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ANMAR Sp. z o.o.</w:t>
            </w:r>
          </w:p>
          <w:p w14:paraId="223802CC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Strefowa 22</w:t>
            </w:r>
          </w:p>
          <w:p w14:paraId="59D01790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43-100 Tychy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4C5C8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- 77.98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454A8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77,98</w:t>
            </w:r>
          </w:p>
        </w:tc>
      </w:tr>
      <w:tr w:rsidR="00C40776" w:rsidRPr="00366DB1" w14:paraId="45E74A4E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95CC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41 - Kaniule, strzykawki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964A4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SKAMEX Spółka Akcyjna</w:t>
            </w:r>
          </w:p>
          <w:p w14:paraId="03569D88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ul. Częstochowska 38/52</w:t>
            </w:r>
          </w:p>
          <w:p w14:paraId="2CE6157E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3474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18990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0D90FD61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B22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44 - Zestawy, siatki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BB94C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GIN-MEDICAL Sp.z o.o.</w:t>
            </w:r>
          </w:p>
          <w:p w14:paraId="3B404963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Piltza 43/28</w:t>
            </w:r>
          </w:p>
          <w:p w14:paraId="2C4C3E52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30-392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FA416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A0BC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17C4EB5A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524BF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44 - Zestawy, siatki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5C55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ALBIS MAZUR Sp. z o.o.</w:t>
            </w:r>
          </w:p>
          <w:p w14:paraId="12362021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Stawiszyńska 10/2</w:t>
            </w:r>
          </w:p>
          <w:p w14:paraId="417B5BCB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62-800 Kalisz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D515D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35BA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C40776" w:rsidRPr="00366DB1" w14:paraId="2C933959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599CF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45 - Elektrody, system do znieczuleń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A8A4B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IMS Innovative Medical Solutions Bernaczyk Nowak Spółka Jawna</w:t>
            </w:r>
          </w:p>
          <w:p w14:paraId="6A482EE5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Piękna 55/1</w:t>
            </w:r>
          </w:p>
          <w:p w14:paraId="6E3BE440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60-589 Poznań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5C05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6ED88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6C8A082D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BD4FD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47 - Zestaw do podaży leków, płynów, krwi i płynów krwiopochodnych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B698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Medima Sp. z o.o.</w:t>
            </w:r>
          </w:p>
          <w:p w14:paraId="12C7A00A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Al. Jerozolimskie 200</w:t>
            </w:r>
          </w:p>
          <w:p w14:paraId="0F5369AA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02-486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963EC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AFAF3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17BEDCE6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CB5A2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49 - Sprzęt urologiczny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E6B5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SKAMEX Spółka Akcyjna</w:t>
            </w:r>
          </w:p>
          <w:p w14:paraId="02EFAC50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ul. Częstochowska 38/52</w:t>
            </w:r>
          </w:p>
          <w:p w14:paraId="3FB22485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E9A5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33BEE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09DFEDDE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D295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50 - Elektrody, rękojeść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6C006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Medtronic Poland sp. z o.o.</w:t>
            </w:r>
          </w:p>
          <w:p w14:paraId="4551777A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Polna 11</w:t>
            </w:r>
          </w:p>
          <w:p w14:paraId="6161603B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59A4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BEC96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6BE41F3B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319CA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52 - Trocar optyczny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1BA4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ALBIS MAZUR Sp. z o.o.</w:t>
            </w:r>
          </w:p>
          <w:p w14:paraId="694E6ACC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Stawiszyńska 10/2</w:t>
            </w:r>
          </w:p>
          <w:p w14:paraId="0063F6A5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62-800 Kalisz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C5F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C2FD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0,00</w:t>
            </w:r>
          </w:p>
        </w:tc>
      </w:tr>
      <w:tr w:rsidR="00C40776" w:rsidRPr="00366DB1" w14:paraId="1F6B3769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F1D1C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52 - Trocar optyczny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8C9E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Medtronic Poland sp. z o.o.</w:t>
            </w:r>
          </w:p>
          <w:p w14:paraId="638B743F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Polna 11</w:t>
            </w:r>
          </w:p>
          <w:p w14:paraId="77F76F9F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25B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CC5C1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07590E94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976C2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53 - Sonda, elektroda, </w:t>
            </w:r>
            <w:r w:rsidRPr="00366DB1">
              <w:rPr>
                <w:rFonts w:ascii="Arial" w:hAnsi="Arial" w:cs="Arial"/>
                <w:sz w:val="20"/>
                <w:szCs w:val="20"/>
              </w:rPr>
              <w:lastRenderedPageBreak/>
              <w:t>dren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DD27D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Medtronic Poland sp. z o.o.</w:t>
            </w:r>
          </w:p>
          <w:p w14:paraId="7DD0A8FF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lastRenderedPageBreak/>
              <w:t>Polna 11</w:t>
            </w:r>
          </w:p>
          <w:p w14:paraId="48F0498E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29D6F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E84CA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07824E39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10B65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54 - Zestaw do injekcji okołogałkowych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04D1" w14:textId="77777777" w:rsidR="00D77CCD" w:rsidRPr="00D77CCD" w:rsidRDefault="00D77CCD" w:rsidP="00D77CCD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7CCD">
              <w:rPr>
                <w:rFonts w:ascii="Arial" w:hAnsi="Arial" w:cs="Arial"/>
                <w:b/>
                <w:bCs/>
                <w:sz w:val="20"/>
                <w:szCs w:val="20"/>
              </w:rPr>
              <w:t>Konsorcjum:</w:t>
            </w:r>
          </w:p>
          <w:p w14:paraId="5E6E9293" w14:textId="77777777" w:rsidR="00D77CCD" w:rsidRPr="00D77CCD" w:rsidRDefault="00D77CCD" w:rsidP="00D77CCD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7C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Citonet - Kraków Sp. z o.o. </w:t>
            </w:r>
          </w:p>
          <w:p w14:paraId="52FA0AA3" w14:textId="77777777" w:rsidR="00D77CCD" w:rsidRPr="00D77CCD" w:rsidRDefault="00D77CCD" w:rsidP="00D77CCD">
            <w:pPr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D77CCD">
              <w:rPr>
                <w:rFonts w:ascii="Arial" w:hAnsi="Arial" w:cs="Arial"/>
                <w:sz w:val="20"/>
                <w:szCs w:val="20"/>
              </w:rPr>
              <w:t xml:space="preserve">ul. Gromadzka 52 </w:t>
            </w:r>
          </w:p>
          <w:p w14:paraId="5D76E502" w14:textId="77777777" w:rsidR="00D77CCD" w:rsidRPr="00D77CCD" w:rsidRDefault="00D77CCD" w:rsidP="00D77CCD">
            <w:pPr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D77CCD">
              <w:rPr>
                <w:rFonts w:ascii="Arial" w:hAnsi="Arial" w:cs="Arial"/>
                <w:sz w:val="20"/>
                <w:szCs w:val="20"/>
              </w:rPr>
              <w:t>30-719 Kraków (lider)</w:t>
            </w:r>
          </w:p>
          <w:p w14:paraId="353C56BE" w14:textId="77777777" w:rsidR="00D77CCD" w:rsidRPr="00D77CCD" w:rsidRDefault="00D77CCD" w:rsidP="00D77CCD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7CCD">
              <w:rPr>
                <w:rFonts w:ascii="Arial" w:hAnsi="Arial" w:cs="Arial"/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66D888C5" w14:textId="77777777" w:rsidR="00D77CCD" w:rsidRPr="00D77CCD" w:rsidRDefault="00D77CCD" w:rsidP="00D77CCD">
            <w:pPr>
              <w:spacing w:before="40" w:line="276" w:lineRule="auto"/>
              <w:rPr>
                <w:rFonts w:ascii="Arial" w:hAnsi="Arial" w:cs="Arial"/>
                <w:sz w:val="20"/>
                <w:szCs w:val="20"/>
              </w:rPr>
            </w:pPr>
            <w:r w:rsidRPr="00D77CCD">
              <w:rPr>
                <w:rFonts w:ascii="Arial" w:hAnsi="Arial" w:cs="Arial"/>
                <w:sz w:val="20"/>
                <w:szCs w:val="20"/>
              </w:rPr>
              <w:t xml:space="preserve">Żółkiewskiego 20/26 </w:t>
            </w:r>
          </w:p>
          <w:p w14:paraId="3777A63A" w14:textId="1C03CDED" w:rsidR="00C40776" w:rsidRPr="00366DB1" w:rsidRDefault="00D77CCD" w:rsidP="00D77CCD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77CCD">
              <w:rPr>
                <w:rFonts w:ascii="Arial" w:hAnsi="Arial" w:cs="Arial"/>
                <w:sz w:val="20"/>
                <w:szCs w:val="20"/>
              </w:rPr>
              <w:t>87-100 Toruń (członek)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D278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- 98.97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FF70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98,97</w:t>
            </w:r>
          </w:p>
        </w:tc>
      </w:tr>
      <w:tr w:rsidR="00C40776" w:rsidRPr="00366DB1" w14:paraId="10AEE590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F8EB7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54 - Zestaw do injekcji okołogałkowych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2CA2F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Consultronix Sp. z o.o.</w:t>
            </w:r>
          </w:p>
          <w:p w14:paraId="62E366C2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Przemysłowa 17</w:t>
            </w:r>
          </w:p>
          <w:p w14:paraId="48E9F9B7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32-083 Balice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DC822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39459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2AB31103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86E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55 - Preparat do leczenia odpływów pęcherzowo-moczowodowych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16BE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B.CARE MEDICAL Sp. z o.o.</w:t>
            </w:r>
          </w:p>
          <w:p w14:paraId="257D48EC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Mickiewicza 29</w:t>
            </w:r>
          </w:p>
          <w:p w14:paraId="52634DAA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40-085 Katowice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5AFC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426D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00813AD2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4CC3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57 - Wiertło do shavera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7C946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Medtronic Poland sp. z o.o.</w:t>
            </w:r>
          </w:p>
          <w:p w14:paraId="34E18D1F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Polna 11</w:t>
            </w:r>
          </w:p>
          <w:p w14:paraId="4BEFC07E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80A2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9F0C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165EFB04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A4B4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59 - Ładunek artykulacyjny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C29A" w14:textId="4C9750A6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SUN-MED Spółka Cywilna</w:t>
            </w:r>
            <w:r w:rsidR="00D353E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353E1" w:rsidRPr="00D353E1">
              <w:rPr>
                <w:rFonts w:ascii="Arial" w:hAnsi="Arial" w:cs="Arial"/>
                <w:b/>
                <w:bCs/>
                <w:sz w:val="20"/>
                <w:szCs w:val="20"/>
              </w:rPr>
              <w:t>Dominik Siekierski Sławomir Naparty</w:t>
            </w:r>
          </w:p>
          <w:p w14:paraId="12673FA0" w14:textId="335EABC3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Franciszkańska 104/112/10</w:t>
            </w:r>
            <w:r w:rsidR="00512889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1E00A103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91-845 Łódź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DB94C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A5DD9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2E7DEC59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0903C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59 - Ładunek artykulacyjny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A2815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Medtronic Poland sp. z o.o.</w:t>
            </w:r>
          </w:p>
          <w:p w14:paraId="3220A91D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Polna 11</w:t>
            </w:r>
          </w:p>
          <w:p w14:paraId="2A047E33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00-633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3B0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- 52.13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64BFC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52,13</w:t>
            </w:r>
          </w:p>
        </w:tc>
      </w:tr>
      <w:tr w:rsidR="00C40776" w:rsidRPr="00366DB1" w14:paraId="5F1A742E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6176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66 - Preparat do leczenia ran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FDB70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Medilab Sp. z o. o.</w:t>
            </w:r>
          </w:p>
          <w:p w14:paraId="52721CEC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Wysockiego 6c</w:t>
            </w:r>
          </w:p>
          <w:p w14:paraId="7ECC5D47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03-371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35AF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483A0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788C19EA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7F2F6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67 - Zestawy, cewniki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9093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IVRA Medical T. Kaczmarek A. Twardowski Sp. j.</w:t>
            </w:r>
          </w:p>
          <w:p w14:paraId="10971CA4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Czerniakowska 28B/VIIIB</w:t>
            </w:r>
          </w:p>
          <w:p w14:paraId="10326CC3" w14:textId="4792F44C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</w:t>
            </w:r>
            <w:r w:rsidR="00D353E1">
              <w:rPr>
                <w:rFonts w:ascii="Arial" w:hAnsi="Arial" w:cs="Arial"/>
                <w:sz w:val="20"/>
                <w:szCs w:val="20"/>
              </w:rPr>
              <w:t>714</w:t>
            </w:r>
            <w:r w:rsidRPr="00366DB1">
              <w:rPr>
                <w:rFonts w:ascii="Arial" w:hAnsi="Arial" w:cs="Arial"/>
                <w:sz w:val="20"/>
                <w:szCs w:val="20"/>
              </w:rPr>
              <w:t xml:space="preserve">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3C9E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97A0D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366DB1" w14:paraId="25113DFD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B1401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72 - Zestawy do szynowania moczowodów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B36B7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SKAMEX Spółka Akcyjna</w:t>
            </w:r>
          </w:p>
          <w:p w14:paraId="4CFEE7D7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ul. Częstochowska 38/52</w:t>
            </w:r>
          </w:p>
          <w:p w14:paraId="6A110961" w14:textId="77777777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93-121 Łódź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1CC1F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7ABC" w14:textId="77777777" w:rsidR="00C40776" w:rsidRPr="00366DB1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C40776" w:rsidRPr="00F90646" w14:paraId="6F78719F" w14:textId="77777777" w:rsidTr="00F906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68A00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74 - Sprzęt urologiczny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8DC24" w14:textId="77777777" w:rsidR="00C40776" w:rsidRPr="00366DB1" w:rsidRDefault="00C40776" w:rsidP="00690527">
            <w:pPr>
              <w:spacing w:before="4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6DB1">
              <w:rPr>
                <w:rFonts w:ascii="Arial" w:hAnsi="Arial" w:cs="Arial"/>
                <w:b/>
                <w:bCs/>
                <w:sz w:val="20"/>
                <w:szCs w:val="20"/>
              </w:rPr>
              <w:t>IVRA Medical T. Kaczmarek A. Twardowski Sp. j.</w:t>
            </w:r>
          </w:p>
          <w:p w14:paraId="2EA24F7C" w14:textId="77777777" w:rsidR="00C40776" w:rsidRPr="00366DB1" w:rsidRDefault="00C40776" w:rsidP="0069052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Czerniakowska 28B/VIIIB</w:t>
            </w:r>
          </w:p>
          <w:p w14:paraId="23D00BEF" w14:textId="357A6376" w:rsidR="00C40776" w:rsidRPr="00366DB1" w:rsidRDefault="00C40776" w:rsidP="00690527">
            <w:pPr>
              <w:spacing w:after="40"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00-</w:t>
            </w:r>
            <w:r w:rsidR="00D353E1">
              <w:rPr>
                <w:rFonts w:ascii="Arial" w:hAnsi="Arial" w:cs="Arial"/>
                <w:sz w:val="20"/>
                <w:szCs w:val="20"/>
              </w:rPr>
              <w:t>714</w:t>
            </w:r>
            <w:r w:rsidRPr="00366DB1">
              <w:rPr>
                <w:rFonts w:ascii="Arial" w:hAnsi="Arial" w:cs="Arial"/>
                <w:sz w:val="20"/>
                <w:szCs w:val="20"/>
              </w:rPr>
              <w:t xml:space="preserve">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9907" w14:textId="77777777" w:rsidR="00C40776" w:rsidRPr="00366DB1" w:rsidRDefault="00C40776" w:rsidP="0069052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8D24" w14:textId="77777777" w:rsidR="00C40776" w:rsidRPr="00F90646" w:rsidRDefault="00C40776" w:rsidP="006905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6DB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</w:tbl>
    <w:p w14:paraId="2C2D74B9" w14:textId="5F0662CD" w:rsidR="008642B3" w:rsidRPr="00F90646" w:rsidRDefault="00B464D3" w:rsidP="00F90646">
      <w:pPr>
        <w:spacing w:before="360"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F90646">
        <w:rPr>
          <w:rFonts w:ascii="Arial" w:hAnsi="Arial" w:cs="Arial"/>
          <w:i/>
          <w:sz w:val="22"/>
          <w:szCs w:val="22"/>
        </w:rPr>
        <w:t>Zamawiający</w:t>
      </w:r>
      <w:bookmarkEnd w:id="0"/>
    </w:p>
    <w:sectPr w:rsidR="008642B3" w:rsidRPr="00F90646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C1FDB" w14:textId="77777777" w:rsidR="00BC474A" w:rsidRDefault="00BC474A">
      <w:r>
        <w:separator/>
      </w:r>
    </w:p>
  </w:endnote>
  <w:endnote w:type="continuationSeparator" w:id="0">
    <w:p w14:paraId="672924FC" w14:textId="77777777" w:rsidR="00BC474A" w:rsidRDefault="00BC4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C2700" w14:textId="77777777" w:rsidR="00C40776" w:rsidRDefault="00C407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7504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06EAE59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12352E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808C" w14:textId="77777777" w:rsidR="00C40776" w:rsidRDefault="00C407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C6540" w14:textId="77777777" w:rsidR="00BC474A" w:rsidRDefault="00BC474A">
      <w:r>
        <w:separator/>
      </w:r>
    </w:p>
  </w:footnote>
  <w:footnote w:type="continuationSeparator" w:id="0">
    <w:p w14:paraId="1186EFD2" w14:textId="77777777" w:rsidR="00BC474A" w:rsidRDefault="00BC4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FA027" w14:textId="77777777" w:rsidR="00C40776" w:rsidRDefault="00C40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F675D" w14:textId="77777777" w:rsidR="00C40776" w:rsidRDefault="00C407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1F399" w14:textId="77777777" w:rsidR="00C40776" w:rsidRDefault="00C407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02E"/>
    <w:rsid w:val="00022322"/>
    <w:rsid w:val="00042497"/>
    <w:rsid w:val="0006702E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66DB1"/>
    <w:rsid w:val="003A0AFC"/>
    <w:rsid w:val="003D611C"/>
    <w:rsid w:val="003D7CFB"/>
    <w:rsid w:val="00431C0B"/>
    <w:rsid w:val="00437CAD"/>
    <w:rsid w:val="004657DA"/>
    <w:rsid w:val="004830FD"/>
    <w:rsid w:val="004A222D"/>
    <w:rsid w:val="004B2665"/>
    <w:rsid w:val="004C3459"/>
    <w:rsid w:val="004E324A"/>
    <w:rsid w:val="004E7234"/>
    <w:rsid w:val="00512889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474A"/>
    <w:rsid w:val="00BC6F7F"/>
    <w:rsid w:val="00BD2174"/>
    <w:rsid w:val="00C35437"/>
    <w:rsid w:val="00C40776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53E1"/>
    <w:rsid w:val="00D42C90"/>
    <w:rsid w:val="00D77CCD"/>
    <w:rsid w:val="00D8427E"/>
    <w:rsid w:val="00E30B2D"/>
    <w:rsid w:val="00E62859"/>
    <w:rsid w:val="00E85D70"/>
    <w:rsid w:val="00F223E4"/>
    <w:rsid w:val="00F33C66"/>
    <w:rsid w:val="00F82C4B"/>
    <w:rsid w:val="00F9064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0C0E1"/>
  <w15:chartTrackingRefBased/>
  <w15:docId w15:val="{0EA9A8AE-B23E-4EDD-BD20-4EC128E12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18</Pages>
  <Words>3802</Words>
  <Characters>20276</Characters>
  <Application>Microsoft Office Word</Application>
  <DocSecurity>0</DocSecurity>
  <Lines>168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9</cp:revision>
  <cp:lastPrinted>1899-12-31T23:00:00Z</cp:lastPrinted>
  <dcterms:created xsi:type="dcterms:W3CDTF">2024-03-04T11:48:00Z</dcterms:created>
  <dcterms:modified xsi:type="dcterms:W3CDTF">2024-03-04T13:00:00Z</dcterms:modified>
</cp:coreProperties>
</file>