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18D00" w14:textId="77777777" w:rsidR="006A5DF1" w:rsidRPr="000B1409" w:rsidRDefault="00284013" w:rsidP="006A5DF1">
      <w:pPr>
        <w:spacing w:after="240"/>
        <w:jc w:val="right"/>
      </w:pPr>
      <w:r w:rsidRPr="000B1409">
        <w:t>Kraków</w:t>
      </w:r>
      <w:r w:rsidR="006A5DF1" w:rsidRPr="000B1409">
        <w:t xml:space="preserve"> dnia: </w:t>
      </w:r>
      <w:r w:rsidRPr="000B1409">
        <w:t>2024-03-01</w:t>
      </w:r>
    </w:p>
    <w:p w14:paraId="25EB26FF" w14:textId="77777777" w:rsidR="00284013" w:rsidRPr="000B1409" w:rsidRDefault="00284013" w:rsidP="006A5DF1">
      <w:pPr>
        <w:rPr>
          <w:b/>
          <w:bCs/>
        </w:rPr>
      </w:pPr>
      <w:r w:rsidRPr="000B1409">
        <w:rPr>
          <w:b/>
          <w:bCs/>
        </w:rPr>
        <w:t>Akademia Górniczo - Hutnicza</w:t>
      </w:r>
    </w:p>
    <w:p w14:paraId="4943D0FD" w14:textId="77777777" w:rsidR="00284013" w:rsidRPr="000B1409" w:rsidRDefault="00284013" w:rsidP="006A5DF1">
      <w:pPr>
        <w:rPr>
          <w:b/>
          <w:bCs/>
        </w:rPr>
      </w:pPr>
      <w:r w:rsidRPr="000B1409">
        <w:rPr>
          <w:b/>
          <w:bCs/>
        </w:rPr>
        <w:t>im. Stanisława Staszica w Krakowie</w:t>
      </w:r>
    </w:p>
    <w:p w14:paraId="49B55745" w14:textId="77777777" w:rsidR="006A5DF1" w:rsidRPr="000B1409" w:rsidRDefault="00284013" w:rsidP="006A5DF1">
      <w:pPr>
        <w:rPr>
          <w:b/>
          <w:bCs/>
        </w:rPr>
      </w:pPr>
      <w:r w:rsidRPr="000B1409">
        <w:rPr>
          <w:b/>
          <w:bCs/>
        </w:rPr>
        <w:t>Dział Zamówień Publicznych</w:t>
      </w:r>
    </w:p>
    <w:p w14:paraId="4CE1D858" w14:textId="77777777" w:rsidR="006A5DF1" w:rsidRPr="000B1409" w:rsidRDefault="00284013" w:rsidP="006A5DF1">
      <w:r w:rsidRPr="000B1409">
        <w:t>Al. Mickiewicza</w:t>
      </w:r>
      <w:r w:rsidR="006A5DF1" w:rsidRPr="000B1409">
        <w:t xml:space="preserve"> </w:t>
      </w:r>
      <w:r w:rsidRPr="000B1409">
        <w:t>30</w:t>
      </w:r>
    </w:p>
    <w:p w14:paraId="0F357F7D" w14:textId="77777777" w:rsidR="006A5DF1" w:rsidRPr="000B1409" w:rsidRDefault="00284013" w:rsidP="006A5DF1">
      <w:r w:rsidRPr="000B1409">
        <w:t>30-059</w:t>
      </w:r>
      <w:r w:rsidR="006A5DF1" w:rsidRPr="000B1409">
        <w:t xml:space="preserve"> </w:t>
      </w:r>
      <w:r w:rsidRPr="000B1409">
        <w:t>Kraków</w:t>
      </w:r>
    </w:p>
    <w:p w14:paraId="5E3BCA0C" w14:textId="77777777" w:rsidR="00A71C4C" w:rsidRPr="000B1409" w:rsidRDefault="00A71C4C" w:rsidP="006A5DF1"/>
    <w:p w14:paraId="126897E2" w14:textId="758105BB" w:rsidR="006A5DF1" w:rsidRPr="000B1409" w:rsidRDefault="006A5DF1" w:rsidP="006A5DF1">
      <w:pPr>
        <w:pStyle w:val="Nagwek"/>
        <w:tabs>
          <w:tab w:val="clear" w:pos="4536"/>
        </w:tabs>
      </w:pPr>
      <w:r w:rsidRPr="000B1409">
        <w:t>Pismo:</w:t>
      </w:r>
      <w:r w:rsidRPr="000B1409">
        <w:rPr>
          <w:b/>
          <w:bCs/>
        </w:rPr>
        <w:t xml:space="preserve"> </w:t>
      </w:r>
      <w:r w:rsidR="007612B3" w:rsidRPr="000B1409">
        <w:t>DE-dzp.272-45/24</w:t>
      </w:r>
      <w:r w:rsidRPr="000B1409">
        <w:tab/>
        <w:t xml:space="preserve"> </w:t>
      </w:r>
    </w:p>
    <w:p w14:paraId="519778CA" w14:textId="77777777" w:rsidR="006A5DF1" w:rsidRPr="000B1409" w:rsidRDefault="006A5DF1" w:rsidP="006A5DF1">
      <w:pPr>
        <w:pStyle w:val="Nagwek"/>
        <w:tabs>
          <w:tab w:val="clear" w:pos="4536"/>
          <w:tab w:val="clear" w:pos="9072"/>
        </w:tabs>
      </w:pPr>
    </w:p>
    <w:p w14:paraId="3B01C65C" w14:textId="77777777" w:rsidR="006A5DF1" w:rsidRPr="000B140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0B1409">
        <w:rPr>
          <w:b/>
        </w:rPr>
        <w:t>WYKONAWCY</w:t>
      </w:r>
    </w:p>
    <w:p w14:paraId="4E237D41" w14:textId="77777777" w:rsidR="006A5DF1" w:rsidRPr="000B140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0B1409">
        <w:t>ubiegający się o zamówienie publiczne</w:t>
      </w:r>
    </w:p>
    <w:p w14:paraId="42890B8B" w14:textId="77777777" w:rsidR="006D4AB3" w:rsidRPr="000B1409" w:rsidRDefault="006D4AB3">
      <w:pPr>
        <w:pStyle w:val="Nagwek"/>
        <w:tabs>
          <w:tab w:val="clear" w:pos="4536"/>
        </w:tabs>
      </w:pPr>
    </w:p>
    <w:p w14:paraId="1E8CA0AD" w14:textId="10830765" w:rsidR="00632C3C" w:rsidRPr="000B140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0B1409">
        <w:rPr>
          <w:rFonts w:ascii="Times New Roman" w:hAnsi="Times New Roman"/>
          <w:sz w:val="20"/>
        </w:rPr>
        <w:t>WYJAŚNIENI</w:t>
      </w:r>
      <w:r w:rsidR="00520165" w:rsidRPr="000B1409">
        <w:rPr>
          <w:rFonts w:ascii="Times New Roman" w:hAnsi="Times New Roman"/>
          <w:sz w:val="20"/>
        </w:rPr>
        <w:t>A</w:t>
      </w:r>
      <w:r w:rsidR="00632C3C" w:rsidRPr="000B1409">
        <w:rPr>
          <w:rFonts w:ascii="Times New Roman" w:hAnsi="Times New Roman"/>
          <w:sz w:val="20"/>
        </w:rPr>
        <w:t xml:space="preserve"> TREŚCI</w:t>
      </w:r>
      <w:r w:rsidR="0029606A" w:rsidRPr="000B1409">
        <w:rPr>
          <w:rFonts w:ascii="Times New Roman" w:hAnsi="Times New Roman"/>
          <w:sz w:val="20"/>
        </w:rPr>
        <w:t xml:space="preserve"> SWZ</w:t>
      </w:r>
      <w:r w:rsidR="007612B3" w:rsidRPr="000B1409">
        <w:rPr>
          <w:rFonts w:ascii="Times New Roman" w:hAnsi="Times New Roman"/>
          <w:sz w:val="20"/>
        </w:rPr>
        <w:t xml:space="preserve"> – ZMIANY SWZ</w:t>
      </w:r>
    </w:p>
    <w:p w14:paraId="13FCC3C6" w14:textId="418D29F6" w:rsidR="006D4AB3" w:rsidRPr="000B1409" w:rsidRDefault="00632C3C" w:rsidP="00520165">
      <w:pPr>
        <w:spacing w:after="360" w:line="276" w:lineRule="auto"/>
        <w:jc w:val="both"/>
      </w:pPr>
      <w:r w:rsidRPr="000B1409">
        <w:t xml:space="preserve">Dotyczy: </w:t>
      </w:r>
      <w:r w:rsidR="006A5DF1" w:rsidRPr="000B1409">
        <w:t>p</w:t>
      </w:r>
      <w:r w:rsidRPr="000B1409">
        <w:t>ostępowani</w:t>
      </w:r>
      <w:r w:rsidR="006A5DF1" w:rsidRPr="000B1409">
        <w:t>a</w:t>
      </w:r>
      <w:r w:rsidRPr="000B1409">
        <w:t xml:space="preserve"> o udzielenie zamówienia publicznego, prowadzone</w:t>
      </w:r>
      <w:r w:rsidR="006A5DF1" w:rsidRPr="000B1409">
        <w:t>go</w:t>
      </w:r>
      <w:r w:rsidRPr="000B1409">
        <w:t xml:space="preserve"> w trybie</w:t>
      </w:r>
      <w:r w:rsidR="001D75AC" w:rsidRPr="000B1409">
        <w:t>:</w:t>
      </w:r>
      <w:r w:rsidRPr="000B1409">
        <w:t xml:space="preserve"> </w:t>
      </w:r>
      <w:r w:rsidR="00284013" w:rsidRPr="000B1409">
        <w:t>przetarg nieograniczony</w:t>
      </w:r>
      <w:r w:rsidRPr="000B1409">
        <w:rPr>
          <w:b/>
        </w:rPr>
        <w:t xml:space="preserve"> </w:t>
      </w:r>
      <w:r w:rsidRPr="000B1409">
        <w:rPr>
          <w:bCs/>
        </w:rPr>
        <w:t>na</w:t>
      </w:r>
      <w:r w:rsidRPr="000B1409">
        <w:rPr>
          <w:b/>
        </w:rPr>
        <w:t xml:space="preserve"> </w:t>
      </w:r>
      <w:r w:rsidR="00E72428" w:rsidRPr="000B1409">
        <w:rPr>
          <w:bCs/>
        </w:rPr>
        <w:t>”</w:t>
      </w:r>
      <w:r w:rsidR="00284013" w:rsidRPr="000B1409">
        <w:rPr>
          <w:b/>
          <w:bCs/>
        </w:rPr>
        <w:t>Dostaw</w:t>
      </w:r>
      <w:r w:rsidR="00A71C4C" w:rsidRPr="000B1409">
        <w:rPr>
          <w:b/>
          <w:bCs/>
        </w:rPr>
        <w:t>ę</w:t>
      </w:r>
      <w:r w:rsidR="00284013" w:rsidRPr="000B1409">
        <w:rPr>
          <w:b/>
          <w:bCs/>
        </w:rPr>
        <w:t>, szkolenie, kalibracj</w:t>
      </w:r>
      <w:r w:rsidR="00A71C4C" w:rsidRPr="000B1409">
        <w:rPr>
          <w:b/>
          <w:bCs/>
        </w:rPr>
        <w:t>ę</w:t>
      </w:r>
      <w:r w:rsidR="00284013" w:rsidRPr="000B1409">
        <w:rPr>
          <w:b/>
          <w:bCs/>
        </w:rPr>
        <w:t xml:space="preserve"> i uruchomienie systemu </w:t>
      </w:r>
      <w:proofErr w:type="spellStart"/>
      <w:r w:rsidR="00284013" w:rsidRPr="000B1409">
        <w:rPr>
          <w:b/>
          <w:bCs/>
        </w:rPr>
        <w:t>Tomo</w:t>
      </w:r>
      <w:proofErr w:type="spellEnd"/>
      <w:r w:rsidR="00284013" w:rsidRPr="000B1409">
        <w:rPr>
          <w:b/>
          <w:bCs/>
        </w:rPr>
        <w:t xml:space="preserve">-PIV do cyfrowej anemometrii obrazowej 3D dla </w:t>
      </w:r>
      <w:proofErr w:type="spellStart"/>
      <w:r w:rsidR="00284013" w:rsidRPr="000B1409">
        <w:rPr>
          <w:b/>
          <w:bCs/>
        </w:rPr>
        <w:t>WEiP</w:t>
      </w:r>
      <w:proofErr w:type="spellEnd"/>
      <w:r w:rsidR="00284013" w:rsidRPr="000B1409">
        <w:rPr>
          <w:b/>
          <w:bCs/>
        </w:rPr>
        <w:t xml:space="preserve"> - DE-dzp.272-45/24</w:t>
      </w:r>
      <w:r w:rsidR="00E72428" w:rsidRPr="000B1409">
        <w:rPr>
          <w:bCs/>
        </w:rPr>
        <w:t>”</w:t>
      </w:r>
      <w:r w:rsidRPr="000B1409">
        <w:rPr>
          <w:b/>
        </w:rPr>
        <w:t xml:space="preserve"> </w:t>
      </w:r>
      <w:r w:rsidRPr="000B1409">
        <w:rPr>
          <w:bCs/>
        </w:rPr>
        <w:t>– znak sprawy</w:t>
      </w:r>
      <w:r w:rsidRPr="000B1409">
        <w:rPr>
          <w:b/>
        </w:rPr>
        <w:t xml:space="preserve"> </w:t>
      </w:r>
      <w:r w:rsidR="00284013" w:rsidRPr="000B1409">
        <w:rPr>
          <w:b/>
        </w:rPr>
        <w:t>DE-dzp.272-45/24</w:t>
      </w:r>
      <w:r w:rsidRPr="000B1409">
        <w:rPr>
          <w:b/>
        </w:rPr>
        <w:t>.</w:t>
      </w:r>
    </w:p>
    <w:p w14:paraId="62EF3BE0" w14:textId="28B98054" w:rsidR="0012774F" w:rsidRPr="000B1409" w:rsidRDefault="00520165" w:rsidP="00D8461B">
      <w:pPr>
        <w:spacing w:after="240" w:line="276" w:lineRule="auto"/>
        <w:jc w:val="both"/>
      </w:pPr>
      <w:r w:rsidRPr="000B1409">
        <w:t xml:space="preserve">Zamawiający, </w:t>
      </w:r>
      <w:r w:rsidR="001D75AC" w:rsidRPr="000B1409">
        <w:rPr>
          <w:b/>
          <w:bCs/>
        </w:rPr>
        <w:t xml:space="preserve">Akademia Górniczo-Hutnicza im. Stanisława Staszica w Krakowie, </w:t>
      </w:r>
      <w:r w:rsidRPr="000B1409">
        <w:t xml:space="preserve">działając na podstawie art. </w:t>
      </w:r>
      <w:r w:rsidR="0029606A" w:rsidRPr="000B1409">
        <w:t>1</w:t>
      </w:r>
      <w:r w:rsidRPr="000B1409">
        <w:t>3</w:t>
      </w:r>
      <w:r w:rsidR="0029606A" w:rsidRPr="000B1409">
        <w:t>5</w:t>
      </w:r>
      <w:r w:rsidRPr="000B1409">
        <w:t xml:space="preserve"> ust</w:t>
      </w:r>
      <w:r w:rsidR="00D9049C" w:rsidRPr="000B1409">
        <w:t xml:space="preserve">. </w:t>
      </w:r>
      <w:r w:rsidR="0029606A" w:rsidRPr="000B1409">
        <w:t>6</w:t>
      </w:r>
      <w:r w:rsidRPr="000B1409">
        <w:t xml:space="preserve"> ustawy z dnia </w:t>
      </w:r>
      <w:r w:rsidR="0029606A" w:rsidRPr="000B1409">
        <w:t>11</w:t>
      </w:r>
      <w:r w:rsidRPr="000B1409">
        <w:t xml:space="preserve"> </w:t>
      </w:r>
      <w:r w:rsidR="0029606A" w:rsidRPr="000B1409">
        <w:t xml:space="preserve">września </w:t>
      </w:r>
      <w:r w:rsidRPr="000B1409">
        <w:t>20</w:t>
      </w:r>
      <w:r w:rsidR="0029606A" w:rsidRPr="000B1409">
        <w:t>19</w:t>
      </w:r>
      <w:r w:rsidRPr="000B1409">
        <w:t xml:space="preserve"> r</w:t>
      </w:r>
      <w:r w:rsidR="0029606A" w:rsidRPr="000B1409">
        <w:t>.</w:t>
      </w:r>
      <w:r w:rsidRPr="000B1409">
        <w:t xml:space="preserve"> Prawo </w:t>
      </w:r>
      <w:r w:rsidR="0029606A" w:rsidRPr="000B1409">
        <w:t>z</w:t>
      </w:r>
      <w:r w:rsidRPr="000B1409">
        <w:t xml:space="preserve">amówień </w:t>
      </w:r>
      <w:r w:rsidR="0029606A" w:rsidRPr="000B1409">
        <w:t>p</w:t>
      </w:r>
      <w:r w:rsidRPr="000B1409">
        <w:t>ublicznych</w:t>
      </w:r>
      <w:r w:rsidR="00CF0649" w:rsidRPr="000B1409">
        <w:t xml:space="preserve"> (</w:t>
      </w:r>
      <w:proofErr w:type="spellStart"/>
      <w:r w:rsidR="00A71C4C" w:rsidRPr="000B1409">
        <w:t>t.j</w:t>
      </w:r>
      <w:proofErr w:type="spellEnd"/>
      <w:r w:rsidR="00A71C4C" w:rsidRPr="000B1409">
        <w:t xml:space="preserve">. </w:t>
      </w:r>
      <w:r w:rsidR="00CF0649" w:rsidRPr="000B1409">
        <w:t>Dz.U. z 202</w:t>
      </w:r>
      <w:r w:rsidR="00A71C4C" w:rsidRPr="000B1409">
        <w:t>3</w:t>
      </w:r>
      <w:r w:rsidR="00CF0649" w:rsidRPr="000B1409">
        <w:t xml:space="preserve"> r. poz. </w:t>
      </w:r>
      <w:r w:rsidR="00A71C4C" w:rsidRPr="000B1409">
        <w:t xml:space="preserve">1605, </w:t>
      </w:r>
      <w:r w:rsidR="00CF0649" w:rsidRPr="000B1409">
        <w:t>17</w:t>
      </w:r>
      <w:r w:rsidR="00A71C4C" w:rsidRPr="000B1409">
        <w:t>2</w:t>
      </w:r>
      <w:r w:rsidR="00CF0649" w:rsidRPr="000B1409">
        <w:t>0)</w:t>
      </w:r>
      <w:r w:rsidR="00BE7BFD" w:rsidRPr="000B1409">
        <w:t xml:space="preserve">, </w:t>
      </w:r>
      <w:r w:rsidR="00D9049C" w:rsidRPr="000B1409">
        <w:t>udostępnia</w:t>
      </w:r>
      <w:r w:rsidR="00BE7BFD" w:rsidRPr="000B1409">
        <w:t xml:space="preserve"> poniżej treść zapytań do S</w:t>
      </w:r>
      <w:r w:rsidR="0012774F" w:rsidRPr="000B1409">
        <w:t>pecyfikacji Warunków Zamówienia (</w:t>
      </w:r>
      <w:r w:rsidR="0012774F" w:rsidRPr="000B1409">
        <w:rPr>
          <w:lang w:eastAsia="ar-SA"/>
        </w:rPr>
        <w:t>zwanej dalej</w:t>
      </w:r>
      <w:r w:rsidR="0012774F" w:rsidRPr="000B1409">
        <w:rPr>
          <w:b/>
          <w:lang w:eastAsia="ar-SA"/>
        </w:rPr>
        <w:t xml:space="preserve"> </w:t>
      </w:r>
      <w:r w:rsidR="0012774F" w:rsidRPr="000B1409">
        <w:rPr>
          <w:bCs/>
          <w:lang w:eastAsia="ar-SA"/>
        </w:rPr>
        <w:t>”SWZ”)</w:t>
      </w:r>
      <w:r w:rsidR="00D9049C" w:rsidRPr="000B1409">
        <w:rPr>
          <w:bCs/>
          <w:lang w:eastAsia="ar-SA"/>
        </w:rPr>
        <w:t xml:space="preserve"> </w:t>
      </w:r>
      <w:r w:rsidR="00D9049C" w:rsidRPr="000B1409">
        <w:t>wraz z wyjaśnieniami</w:t>
      </w:r>
      <w:r w:rsidR="0012774F" w:rsidRPr="000B140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4013" w:rsidRPr="000B1409" w14:paraId="027E6F1A" w14:textId="77777777" w:rsidTr="00BC1738">
        <w:tc>
          <w:tcPr>
            <w:tcW w:w="9356" w:type="dxa"/>
            <w:shd w:val="clear" w:color="auto" w:fill="auto"/>
          </w:tcPr>
          <w:p w14:paraId="0ED8DC04" w14:textId="2F0177E0" w:rsidR="00284013" w:rsidRPr="000B1409" w:rsidRDefault="00284013" w:rsidP="000B1409">
            <w:pPr>
              <w:spacing w:after="240" w:line="276" w:lineRule="auto"/>
              <w:jc w:val="both"/>
              <w:rPr>
                <w:b/>
                <w:bCs/>
              </w:rPr>
            </w:pPr>
            <w:r w:rsidRPr="000B1409">
              <w:rPr>
                <w:b/>
                <w:bCs/>
              </w:rPr>
              <w:t xml:space="preserve">Treść zapytań brzmi następująco: </w:t>
            </w:r>
          </w:p>
          <w:p w14:paraId="22CA3531" w14:textId="435B1D67" w:rsidR="00A709C0" w:rsidRPr="000B1409" w:rsidRDefault="00B81804" w:rsidP="000B1409">
            <w:pPr>
              <w:spacing w:after="240" w:line="276" w:lineRule="auto"/>
              <w:jc w:val="both"/>
            </w:pPr>
            <w:r w:rsidRPr="000B1409">
              <w:t xml:space="preserve">W odniesieniu do Szczegółowego opisu przedmiotu zamówienia, przesyłam poniżej pytanie dotyczące opisu jednego z komponentów systemu. Pkt. 4.1 SWZ, pkt. 8 w tabeli Szczegółowego opisu przedmiotu zamówienia: "Laser główny z układem optycznym i systemem prowadzenia lasera" - Czy Zamawiający zaakceptuje laser główny o rozbieżności wiązki poniżej 2.5 </w:t>
            </w:r>
            <w:proofErr w:type="spellStart"/>
            <w:r w:rsidRPr="000B1409">
              <w:t>mrad</w:t>
            </w:r>
            <w:proofErr w:type="spellEnd"/>
            <w:r w:rsidRPr="000B1409">
              <w:t xml:space="preserve"> przy zachowaniu pozostałych parametrów? </w:t>
            </w:r>
          </w:p>
          <w:p w14:paraId="45694F6F" w14:textId="77777777" w:rsidR="00284013" w:rsidRPr="000B1409" w:rsidRDefault="00284013" w:rsidP="000B1409">
            <w:pPr>
              <w:spacing w:after="240" w:line="276" w:lineRule="auto"/>
              <w:jc w:val="both"/>
              <w:rPr>
                <w:b/>
                <w:bCs/>
              </w:rPr>
            </w:pPr>
            <w:r w:rsidRPr="000B1409">
              <w:rPr>
                <w:b/>
                <w:bCs/>
              </w:rPr>
              <w:t>Odpowiedź Zamawiającego:</w:t>
            </w:r>
          </w:p>
          <w:p w14:paraId="64D7D075" w14:textId="092A029C" w:rsidR="00B81804" w:rsidRPr="000B1409" w:rsidRDefault="00B81804" w:rsidP="000B1409">
            <w:pPr>
              <w:spacing w:after="240" w:line="276" w:lineRule="auto"/>
              <w:jc w:val="both"/>
            </w:pPr>
            <w:r w:rsidRPr="000B1409">
              <w:t xml:space="preserve">Zamawiający dopuszcza dostawę lasera głównego o rozbieżności wiązki poniżej 2.5 </w:t>
            </w:r>
            <w:proofErr w:type="spellStart"/>
            <w:r w:rsidRPr="000B1409">
              <w:t>mrad</w:t>
            </w:r>
            <w:proofErr w:type="spellEnd"/>
            <w:r w:rsidRPr="000B1409">
              <w:t>, przy zachowaniu pozostałych parametrów pracy według specyfikacji w szczegółowym opisie przedmiotu zamówienia.</w:t>
            </w:r>
            <w:r w:rsidR="000B1409" w:rsidRPr="000B1409">
              <w:t xml:space="preserve"> </w:t>
            </w:r>
            <w:r w:rsidRPr="000B1409">
              <w:t xml:space="preserve">W związku z powyższym Zamawiający zmienia SWZ w </w:t>
            </w:r>
            <w:r w:rsidR="00632EAF">
              <w:t>następujący</w:t>
            </w:r>
            <w:r w:rsidR="000B1409" w:rsidRPr="000B1409">
              <w:t xml:space="preserve"> sposób</w:t>
            </w:r>
            <w:r w:rsidR="00632EAF">
              <w:t>:</w:t>
            </w:r>
          </w:p>
          <w:p w14:paraId="073C6CBF" w14:textId="649E9868" w:rsidR="00B81804" w:rsidRPr="000B1409" w:rsidRDefault="00B81804" w:rsidP="000B1409">
            <w:pPr>
              <w:spacing w:after="240" w:line="276" w:lineRule="auto"/>
              <w:jc w:val="both"/>
              <w:rPr>
                <w:b/>
                <w:bCs/>
              </w:rPr>
            </w:pPr>
            <w:r w:rsidRPr="000B1409">
              <w:rPr>
                <w:b/>
                <w:bCs/>
              </w:rPr>
              <w:t xml:space="preserve">W </w:t>
            </w:r>
            <w:r w:rsidR="00A71C4C" w:rsidRPr="000B1409">
              <w:rPr>
                <w:b/>
                <w:bCs/>
              </w:rPr>
              <w:t xml:space="preserve">pkt. 4.1. SWZ w </w:t>
            </w:r>
            <w:r w:rsidRPr="000B1409">
              <w:rPr>
                <w:b/>
                <w:bCs/>
              </w:rPr>
              <w:t xml:space="preserve">opisie </w:t>
            </w:r>
            <w:r w:rsidR="00A71C4C" w:rsidRPr="000B1409">
              <w:rPr>
                <w:b/>
                <w:bCs/>
              </w:rPr>
              <w:t>l</w:t>
            </w:r>
            <w:r w:rsidR="00A71C4C" w:rsidRPr="000B1409">
              <w:rPr>
                <w:b/>
                <w:bCs/>
              </w:rPr>
              <w:t>aser</w:t>
            </w:r>
            <w:r w:rsidR="00A71C4C" w:rsidRPr="000B1409">
              <w:rPr>
                <w:b/>
                <w:bCs/>
              </w:rPr>
              <w:t>a</w:t>
            </w:r>
            <w:r w:rsidR="00A71C4C" w:rsidRPr="000B1409">
              <w:rPr>
                <w:b/>
                <w:bCs/>
              </w:rPr>
              <w:t xml:space="preserve"> główn</w:t>
            </w:r>
            <w:r w:rsidR="00A71C4C" w:rsidRPr="000B1409">
              <w:rPr>
                <w:b/>
                <w:bCs/>
              </w:rPr>
              <w:t>ego</w:t>
            </w:r>
            <w:r w:rsidR="00A71C4C" w:rsidRPr="000B1409">
              <w:rPr>
                <w:b/>
                <w:bCs/>
              </w:rPr>
              <w:t xml:space="preserve"> z układem optycznym i systemem prowadzenia lasera</w:t>
            </w:r>
            <w:r w:rsidR="00A71C4C" w:rsidRPr="000B1409">
              <w:rPr>
                <w:b/>
                <w:bCs/>
              </w:rPr>
              <w:t xml:space="preserve"> </w:t>
            </w:r>
            <w:r w:rsidRPr="000B1409">
              <w:rPr>
                <w:b/>
                <w:bCs/>
              </w:rPr>
              <w:t>jest:</w:t>
            </w:r>
          </w:p>
          <w:p w14:paraId="2DCCB81F" w14:textId="4BB0EDB3" w:rsidR="00A71C4C" w:rsidRPr="000B1409" w:rsidRDefault="00A71C4C" w:rsidP="000B1409">
            <w:pPr>
              <w:spacing w:after="240" w:line="276" w:lineRule="auto"/>
              <w:jc w:val="both"/>
            </w:pPr>
            <w:r w:rsidRPr="000B1409">
              <w:t>Rozbieżność nie większa niż 2mrad</w:t>
            </w:r>
          </w:p>
          <w:p w14:paraId="6E6118C9" w14:textId="668F1DF3" w:rsidR="00B81804" w:rsidRPr="000B1409" w:rsidRDefault="00B81804" w:rsidP="000B1409">
            <w:pPr>
              <w:spacing w:after="240" w:line="276" w:lineRule="auto"/>
              <w:jc w:val="both"/>
              <w:rPr>
                <w:b/>
                <w:bCs/>
              </w:rPr>
            </w:pPr>
            <w:r w:rsidRPr="000B1409">
              <w:rPr>
                <w:b/>
                <w:bCs/>
              </w:rPr>
              <w:t>Powyższy zapis otrzymuje nowe brzmienie:</w:t>
            </w:r>
          </w:p>
          <w:p w14:paraId="74191D1A" w14:textId="3A15726D" w:rsidR="00A71C4C" w:rsidRPr="00632EAF" w:rsidRDefault="00A71C4C" w:rsidP="00632EAF">
            <w:pPr>
              <w:spacing w:after="240" w:line="276" w:lineRule="auto"/>
              <w:jc w:val="both"/>
            </w:pPr>
            <w:r w:rsidRPr="000B1409">
              <w:t>Rozbieżność nie większa niż 2</w:t>
            </w:r>
            <w:r w:rsidRPr="000B1409">
              <w:t xml:space="preserve">.5 </w:t>
            </w:r>
            <w:proofErr w:type="spellStart"/>
            <w:r w:rsidRPr="000B1409">
              <w:t>mrad</w:t>
            </w:r>
            <w:proofErr w:type="spellEnd"/>
          </w:p>
        </w:tc>
      </w:tr>
    </w:tbl>
    <w:p w14:paraId="59C5D2F9" w14:textId="77777777" w:rsidR="007612B3" w:rsidRPr="000B1409" w:rsidRDefault="007612B3" w:rsidP="007612B3"/>
    <w:p w14:paraId="269885E2" w14:textId="5DEC9922" w:rsidR="007612B3" w:rsidRPr="000B1409" w:rsidRDefault="007612B3" w:rsidP="007612B3">
      <w:pPr>
        <w:tabs>
          <w:tab w:val="left" w:pos="5850"/>
        </w:tabs>
      </w:pPr>
      <w:r w:rsidRPr="000B1409">
        <w:tab/>
        <w:t>KANCLERZ</w:t>
      </w:r>
    </w:p>
    <w:p w14:paraId="1FF1E42F" w14:textId="77777777" w:rsidR="007612B3" w:rsidRPr="000B1409" w:rsidRDefault="007612B3" w:rsidP="007612B3">
      <w:pPr>
        <w:tabs>
          <w:tab w:val="left" w:pos="5850"/>
        </w:tabs>
      </w:pPr>
    </w:p>
    <w:p w14:paraId="2A4868C7" w14:textId="77777777" w:rsidR="007612B3" w:rsidRDefault="007612B3" w:rsidP="007612B3">
      <w:pPr>
        <w:tabs>
          <w:tab w:val="left" w:pos="5850"/>
        </w:tabs>
      </w:pPr>
    </w:p>
    <w:p w14:paraId="74306516" w14:textId="77777777" w:rsidR="00632EAF" w:rsidRDefault="00632EAF" w:rsidP="007612B3">
      <w:pPr>
        <w:tabs>
          <w:tab w:val="left" w:pos="5850"/>
        </w:tabs>
      </w:pPr>
    </w:p>
    <w:p w14:paraId="2A8D7C46" w14:textId="77777777" w:rsidR="00632EAF" w:rsidRPr="000B1409" w:rsidRDefault="00632EAF" w:rsidP="007612B3">
      <w:pPr>
        <w:tabs>
          <w:tab w:val="left" w:pos="5850"/>
        </w:tabs>
      </w:pPr>
    </w:p>
    <w:p w14:paraId="2CA8BB33" w14:textId="36E86885" w:rsidR="007612B3" w:rsidRPr="000B1409" w:rsidRDefault="007612B3" w:rsidP="007612B3">
      <w:pPr>
        <w:tabs>
          <w:tab w:val="left" w:pos="5850"/>
        </w:tabs>
      </w:pPr>
      <w:r w:rsidRPr="000B1409">
        <w:tab/>
        <w:t>mgr inż. Henryk Zioło</w:t>
      </w:r>
    </w:p>
    <w:sectPr w:rsidR="007612B3" w:rsidRPr="000B1409" w:rsidSect="00F516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56BD62" w14:textId="77777777" w:rsidR="00F516C0" w:rsidRDefault="00F516C0">
      <w:r>
        <w:separator/>
      </w:r>
    </w:p>
  </w:endnote>
  <w:endnote w:type="continuationSeparator" w:id="0">
    <w:p w14:paraId="28DB0AFC" w14:textId="77777777" w:rsidR="00F516C0" w:rsidRDefault="00F51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26B1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242C0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83232" w14:textId="77777777" w:rsidR="006D4AB3" w:rsidRDefault="00632EAF">
    <w:pPr>
      <w:pStyle w:val="Stopka"/>
      <w:tabs>
        <w:tab w:val="clear" w:pos="4536"/>
      </w:tabs>
      <w:jc w:val="center"/>
    </w:pPr>
    <w:r>
      <w:rPr>
        <w:noProof/>
      </w:rPr>
      <w:pict w14:anchorId="04EAD449">
        <v:line id="_x0000_s1025" style="position:absolute;left:0;text-align:left;z-index:251657728" from="-3.85pt,8.75pt" to="455.15pt,8.75pt"/>
      </w:pict>
    </w:r>
  </w:p>
  <w:p w14:paraId="57FA848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3730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01EE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310F97" w14:textId="77777777" w:rsidR="006D4AB3" w:rsidRDefault="006D4AB3">
    <w:pPr>
      <w:pStyle w:val="Stopka"/>
      <w:tabs>
        <w:tab w:val="clear" w:pos="4536"/>
        <w:tab w:val="left" w:pos="6237"/>
      </w:tabs>
    </w:pPr>
  </w:p>
  <w:p w14:paraId="01301DE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536CC" w14:textId="77777777" w:rsidR="00F516C0" w:rsidRDefault="00F516C0">
      <w:r>
        <w:separator/>
      </w:r>
    </w:p>
  </w:footnote>
  <w:footnote w:type="continuationSeparator" w:id="0">
    <w:p w14:paraId="6AD7DD41" w14:textId="77777777" w:rsidR="00F516C0" w:rsidRDefault="00F51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B0FB94" w14:textId="77777777" w:rsidR="00284013" w:rsidRDefault="002840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7A5D7" w14:textId="77777777" w:rsidR="00284013" w:rsidRDefault="002840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86CF2" w14:textId="77777777" w:rsidR="00284013" w:rsidRDefault="002840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F637BE"/>
    <w:multiLevelType w:val="hybridMultilevel"/>
    <w:tmpl w:val="63DE9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A078DB"/>
    <w:multiLevelType w:val="hybridMultilevel"/>
    <w:tmpl w:val="75F0F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C214EE8"/>
    <w:multiLevelType w:val="hybridMultilevel"/>
    <w:tmpl w:val="A630F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868656">
    <w:abstractNumId w:val="5"/>
  </w:num>
  <w:num w:numId="2" w16cid:durableId="2033216357">
    <w:abstractNumId w:val="8"/>
  </w:num>
  <w:num w:numId="3" w16cid:durableId="1159807547">
    <w:abstractNumId w:val="4"/>
  </w:num>
  <w:num w:numId="4" w16cid:durableId="585921055">
    <w:abstractNumId w:val="7"/>
  </w:num>
  <w:num w:numId="5" w16cid:durableId="1583294266">
    <w:abstractNumId w:val="1"/>
  </w:num>
  <w:num w:numId="6" w16cid:durableId="348988280">
    <w:abstractNumId w:val="2"/>
  </w:num>
  <w:num w:numId="7" w16cid:durableId="2002737952">
    <w:abstractNumId w:val="6"/>
  </w:num>
  <w:num w:numId="8" w16cid:durableId="73945083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67360762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480342193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16C0"/>
    <w:rsid w:val="00031374"/>
    <w:rsid w:val="000A1097"/>
    <w:rsid w:val="000B1409"/>
    <w:rsid w:val="000E2A8F"/>
    <w:rsid w:val="0012774F"/>
    <w:rsid w:val="00144B7A"/>
    <w:rsid w:val="00180C6E"/>
    <w:rsid w:val="001D75AC"/>
    <w:rsid w:val="00284013"/>
    <w:rsid w:val="0029606A"/>
    <w:rsid w:val="004848F3"/>
    <w:rsid w:val="004A75F2"/>
    <w:rsid w:val="005144A9"/>
    <w:rsid w:val="00520165"/>
    <w:rsid w:val="005B1B08"/>
    <w:rsid w:val="00632C3C"/>
    <w:rsid w:val="00632EAF"/>
    <w:rsid w:val="00662BDB"/>
    <w:rsid w:val="006A5DF1"/>
    <w:rsid w:val="006B7198"/>
    <w:rsid w:val="006D4AB3"/>
    <w:rsid w:val="006F3B81"/>
    <w:rsid w:val="007612B3"/>
    <w:rsid w:val="007D7198"/>
    <w:rsid w:val="00870F9F"/>
    <w:rsid w:val="008804B6"/>
    <w:rsid w:val="00897AB0"/>
    <w:rsid w:val="008A3553"/>
    <w:rsid w:val="00947A50"/>
    <w:rsid w:val="009B3429"/>
    <w:rsid w:val="00A709C0"/>
    <w:rsid w:val="00A71C4C"/>
    <w:rsid w:val="00A905AC"/>
    <w:rsid w:val="00B81804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16C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EEB717"/>
  <w15:chartTrackingRefBased/>
  <w15:docId w15:val="{0623A1A2-96F3-4FFC-BEEB-BCE0F1A58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1C4C"/>
    <w:pPr>
      <w:suppressAutoHyphens/>
      <w:autoSpaceDN w:val="0"/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2024-03-01T13:18:00Z</dcterms:created>
  <dcterms:modified xsi:type="dcterms:W3CDTF">2024-03-01T13:18:00Z</dcterms:modified>
</cp:coreProperties>
</file>