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EBF0B" w14:textId="61CC8DED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37AD4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223AB0D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D65EDB4" w14:textId="77777777" w:rsidR="00B95C96" w:rsidRPr="0012157F" w:rsidRDefault="00333BC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3BCF">
        <w:rPr>
          <w:rFonts w:ascii="Arial" w:hAnsi="Arial" w:cs="Arial"/>
        </w:rPr>
        <w:t>10 Wojskowy Szpital Kliniczny z Polikliniką Samodzielny Publiczny Zakład Opieki Zdrowotnej</w:t>
      </w:r>
    </w:p>
    <w:p w14:paraId="1A5CBCCD" w14:textId="77777777" w:rsidR="00B95C96" w:rsidRPr="0012157F" w:rsidRDefault="00333BC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3BCF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333BCF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14:paraId="72C3D6F7" w14:textId="77777777" w:rsidR="00B95C96" w:rsidRDefault="00333BCF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33BCF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333BCF">
        <w:rPr>
          <w:rFonts w:ascii="Arial" w:hAnsi="Arial" w:cs="Arial"/>
        </w:rPr>
        <w:t>Bydgoszcz</w:t>
      </w:r>
    </w:p>
    <w:p w14:paraId="5E1AC168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7AA067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2685F4A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50D1C8E" w14:textId="77777777" w:rsidTr="006C3667">
        <w:tc>
          <w:tcPr>
            <w:tcW w:w="2800" w:type="dxa"/>
            <w:shd w:val="clear" w:color="auto" w:fill="auto"/>
          </w:tcPr>
          <w:p w14:paraId="091C8BD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72DE83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7332EE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9BE780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B83B676" w14:textId="77777777" w:rsidTr="006C3667">
        <w:tc>
          <w:tcPr>
            <w:tcW w:w="2800" w:type="dxa"/>
            <w:shd w:val="clear" w:color="auto" w:fill="auto"/>
          </w:tcPr>
          <w:p w14:paraId="630D1B3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DA36E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79ADB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09FED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FB93AD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3BCF" w:rsidRPr="0012157F" w14:paraId="2B4BB8B1" w14:textId="77777777" w:rsidTr="009E5AC0">
        <w:tc>
          <w:tcPr>
            <w:tcW w:w="9104" w:type="dxa"/>
            <w:shd w:val="clear" w:color="auto" w:fill="D9D9D9"/>
          </w:tcPr>
          <w:p w14:paraId="1C5D2047" w14:textId="77777777" w:rsidR="00333BCF" w:rsidRPr="0012157F" w:rsidRDefault="00333BCF" w:rsidP="009E5AC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AC01C2" w14:textId="77777777" w:rsidR="00333BCF" w:rsidRPr="00094F76" w:rsidRDefault="00333BCF" w:rsidP="009E5AC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33BC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33BC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33BCF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0CC51A2" w14:textId="77777777" w:rsidR="00333BCF" w:rsidRPr="0017574D" w:rsidRDefault="00333BCF" w:rsidP="009E5AC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9648BBE" w14:textId="77777777" w:rsidR="00333BCF" w:rsidRDefault="00333BCF" w:rsidP="009E5AC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151D456" w14:textId="77777777" w:rsidR="00333BCF" w:rsidRPr="002C3302" w:rsidRDefault="00333BCF" w:rsidP="009E5A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2F922C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B8539B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8D1DBEC" w14:textId="77777777" w:rsidTr="006C3667">
        <w:tc>
          <w:tcPr>
            <w:tcW w:w="2269" w:type="dxa"/>
            <w:shd w:val="clear" w:color="auto" w:fill="auto"/>
          </w:tcPr>
          <w:p w14:paraId="0C6C524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9E2A84" w14:textId="77777777" w:rsidR="00B95C96" w:rsidRPr="00A2540E" w:rsidRDefault="00333BC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3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serwisu sprzętu endoskopowego firmy Olympus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33BCF" w:rsidRPr="00A2540E" w14:paraId="16444126" w14:textId="77777777" w:rsidTr="009E5AC0">
        <w:tc>
          <w:tcPr>
            <w:tcW w:w="2269" w:type="dxa"/>
            <w:shd w:val="clear" w:color="auto" w:fill="auto"/>
          </w:tcPr>
          <w:p w14:paraId="25EEE200" w14:textId="77777777" w:rsidR="00333BCF" w:rsidRPr="00A2540E" w:rsidRDefault="00333BCF" w:rsidP="009E5A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60D7D1" w14:textId="77777777" w:rsidR="00333BCF" w:rsidRPr="00A2540E" w:rsidRDefault="00333BCF" w:rsidP="009E5A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3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23/2024</w:t>
            </w:r>
          </w:p>
        </w:tc>
      </w:tr>
    </w:tbl>
    <w:p w14:paraId="53840893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B49CAF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33BCF" w:rsidRPr="00333BC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8FC3E39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FEBD809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5CBCE7A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6BCE5E1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7CBAE2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BE3BCBF" w14:textId="77777777" w:rsidR="00333BCF" w:rsidRPr="007104AC" w:rsidRDefault="00333BCF" w:rsidP="00333BCF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5ACCAAED" w14:textId="10840F77" w:rsidR="00333BCF" w:rsidRDefault="00333BCF" w:rsidP="00333BC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07239B">
        <w:rPr>
          <w:rFonts w:ascii="Arial" w:hAnsi="Arial" w:cs="Arial"/>
          <w:bCs/>
          <w:sz w:val="24"/>
          <w:szCs w:val="24"/>
        </w:rPr>
        <w:t xml:space="preserve"> i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78C62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3F209CA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76E6EB6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29A1E46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D883B5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E589519" w14:textId="77777777" w:rsidR="000B3481" w:rsidRPr="0007239B" w:rsidRDefault="000B3481" w:rsidP="0007239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7239B">
        <w:rPr>
          <w:rFonts w:ascii="Arial" w:hAnsi="Arial" w:cs="Arial"/>
          <w:b/>
          <w:sz w:val="24"/>
          <w:szCs w:val="24"/>
        </w:rPr>
        <w:t>są aktualne.</w:t>
      </w:r>
    </w:p>
    <w:p w14:paraId="075CD7E5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FD330AE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3FF3770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65CBB13" w14:textId="77777777" w:rsidTr="006C3667">
        <w:tc>
          <w:tcPr>
            <w:tcW w:w="2660" w:type="dxa"/>
            <w:shd w:val="clear" w:color="auto" w:fill="auto"/>
          </w:tcPr>
          <w:p w14:paraId="60FE8E5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0A68FF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0EDEF11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2F92E1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C69730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6DE0F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33BC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E81A317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F3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89642" w14:textId="77777777" w:rsidR="00F3701A" w:rsidRDefault="00F3701A" w:rsidP="0038231F">
      <w:pPr>
        <w:spacing w:after="0" w:line="240" w:lineRule="auto"/>
      </w:pPr>
      <w:r>
        <w:separator/>
      </w:r>
    </w:p>
  </w:endnote>
  <w:endnote w:type="continuationSeparator" w:id="0">
    <w:p w14:paraId="0766D0D9" w14:textId="77777777" w:rsidR="00F3701A" w:rsidRDefault="00F370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2E17B" w14:textId="77777777" w:rsidR="00333BCF" w:rsidRDefault="00333B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719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15F5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D2F66" w14:textId="77777777" w:rsidR="00333BCF" w:rsidRDefault="00333B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6B436" w14:textId="77777777" w:rsidR="00F3701A" w:rsidRDefault="00F3701A" w:rsidP="0038231F">
      <w:pPr>
        <w:spacing w:after="0" w:line="240" w:lineRule="auto"/>
      </w:pPr>
      <w:r>
        <w:separator/>
      </w:r>
    </w:p>
  </w:footnote>
  <w:footnote w:type="continuationSeparator" w:id="0">
    <w:p w14:paraId="6E4EB684" w14:textId="77777777" w:rsidR="00F3701A" w:rsidRDefault="00F370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7739B" w14:textId="77777777" w:rsidR="00333BCF" w:rsidRDefault="00333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0812" w14:textId="77777777" w:rsidR="00333BCF" w:rsidRDefault="00333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2BF15" w14:textId="77777777" w:rsidR="00333BCF" w:rsidRDefault="00333B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013987">
    <w:abstractNumId w:val="12"/>
  </w:num>
  <w:num w:numId="2" w16cid:durableId="1795782594">
    <w:abstractNumId w:val="0"/>
  </w:num>
  <w:num w:numId="3" w16cid:durableId="393354663">
    <w:abstractNumId w:val="11"/>
  </w:num>
  <w:num w:numId="4" w16cid:durableId="951666936">
    <w:abstractNumId w:val="16"/>
  </w:num>
  <w:num w:numId="5" w16cid:durableId="489911326">
    <w:abstractNumId w:val="13"/>
  </w:num>
  <w:num w:numId="6" w16cid:durableId="72440052">
    <w:abstractNumId w:val="10"/>
  </w:num>
  <w:num w:numId="7" w16cid:durableId="1195771963">
    <w:abstractNumId w:val="1"/>
  </w:num>
  <w:num w:numId="8" w16cid:durableId="1835338356">
    <w:abstractNumId w:val="6"/>
  </w:num>
  <w:num w:numId="9" w16cid:durableId="599223278">
    <w:abstractNumId w:val="4"/>
  </w:num>
  <w:num w:numId="10" w16cid:durableId="1170949812">
    <w:abstractNumId w:val="7"/>
  </w:num>
  <w:num w:numId="11" w16cid:durableId="538204197">
    <w:abstractNumId w:val="5"/>
  </w:num>
  <w:num w:numId="12" w16cid:durableId="1167554854">
    <w:abstractNumId w:val="9"/>
  </w:num>
  <w:num w:numId="13" w16cid:durableId="90129280">
    <w:abstractNumId w:val="3"/>
  </w:num>
  <w:num w:numId="14" w16cid:durableId="979110193">
    <w:abstractNumId w:val="2"/>
  </w:num>
  <w:num w:numId="15" w16cid:durableId="1094404075">
    <w:abstractNumId w:val="15"/>
  </w:num>
  <w:num w:numId="16" w16cid:durableId="1030373924">
    <w:abstractNumId w:val="8"/>
  </w:num>
  <w:num w:numId="17" w16cid:durableId="6062808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01A"/>
    <w:rsid w:val="00023477"/>
    <w:rsid w:val="000247FF"/>
    <w:rsid w:val="00025C8D"/>
    <w:rsid w:val="000303EE"/>
    <w:rsid w:val="0005473D"/>
    <w:rsid w:val="000642B4"/>
    <w:rsid w:val="0007239B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3BCF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37AD4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3701A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D176E"/>
  <w15:docId w15:val="{BA980547-F18E-4D89-8B1F-67478259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2024-02-28T12:04:00Z</dcterms:created>
  <dcterms:modified xsi:type="dcterms:W3CDTF">2024-02-28T12:04:00Z</dcterms:modified>
</cp:coreProperties>
</file>