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BF2E3" w14:textId="3BD7CF80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B01CA7">
        <w:rPr>
          <w:rFonts w:ascii="Arial" w:eastAsia="Times New Roman" w:hAnsi="Arial" w:cs="Arial"/>
          <w:bCs/>
          <w:sz w:val="24"/>
          <w:szCs w:val="20"/>
          <w:lang w:eastAsia="pl-PL"/>
        </w:rPr>
        <w:t>8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3E13C467" w14:textId="77777777" w:rsidTr="00D62E6E">
        <w:tc>
          <w:tcPr>
            <w:tcW w:w="2800" w:type="dxa"/>
            <w:shd w:val="clear" w:color="auto" w:fill="auto"/>
          </w:tcPr>
          <w:p w14:paraId="73F1E765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2471457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BE410D2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65F925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7A5598FA" w14:textId="77777777" w:rsidTr="00D62E6E">
        <w:tc>
          <w:tcPr>
            <w:tcW w:w="2800" w:type="dxa"/>
            <w:shd w:val="clear" w:color="auto" w:fill="auto"/>
          </w:tcPr>
          <w:p w14:paraId="17627398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6F94F55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56543CD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8E6D3BB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0DAAC2D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F371B" w:rsidRPr="00C14101" w14:paraId="43DF4EA2" w14:textId="77777777" w:rsidTr="009E5AC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00C0FD8" w14:textId="77777777" w:rsidR="00BF371B" w:rsidRPr="00C14101" w:rsidRDefault="00BF371B" w:rsidP="009E5AC0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9C88E9D" w14:textId="77777777" w:rsidR="00BF371B" w:rsidRPr="00C14101" w:rsidRDefault="00BF371B" w:rsidP="009E5AC0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BF371B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BF371B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BF371B">
              <w:rPr>
                <w:rFonts w:ascii="Arial" w:eastAsia="Times New Roman" w:hAnsi="Arial" w:cs="Arial"/>
                <w:lang w:eastAsia="pl-PL"/>
              </w:rPr>
              <w:t>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6E13D8E6" w14:textId="77777777" w:rsidR="00BF371B" w:rsidRPr="00C14101" w:rsidRDefault="00BF371B" w:rsidP="009E5A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0A74F4C8" w14:textId="77777777" w:rsidR="00BF371B" w:rsidRPr="00C14101" w:rsidRDefault="00BF371B" w:rsidP="009E5A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68D87C9C" w14:textId="77777777" w:rsidR="00BC121E" w:rsidRPr="00C14101" w:rsidRDefault="00BF371B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23919514" w14:textId="77777777" w:rsidTr="00D62E6E">
        <w:tc>
          <w:tcPr>
            <w:tcW w:w="2269" w:type="dxa"/>
            <w:shd w:val="clear" w:color="auto" w:fill="auto"/>
          </w:tcPr>
          <w:p w14:paraId="54314BC1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2341837" w14:textId="77777777" w:rsidR="00D62E6E" w:rsidRPr="00D62E6E" w:rsidRDefault="00BF371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F371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Usługi serwisu sprzętu endoskopowego firmy Olympus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F371B" w:rsidRPr="00D62E6E" w14:paraId="7E353407" w14:textId="77777777" w:rsidTr="009E5AC0">
        <w:tc>
          <w:tcPr>
            <w:tcW w:w="2269" w:type="dxa"/>
            <w:shd w:val="clear" w:color="auto" w:fill="auto"/>
          </w:tcPr>
          <w:p w14:paraId="2310E25B" w14:textId="77777777" w:rsidR="00BF371B" w:rsidRPr="00D62E6E" w:rsidRDefault="00BF371B" w:rsidP="009E5AC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9C88F7A" w14:textId="77777777" w:rsidR="00BF371B" w:rsidRPr="00D62E6E" w:rsidRDefault="00BF371B" w:rsidP="009E5AC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F371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23/2024</w:t>
            </w:r>
          </w:p>
        </w:tc>
      </w:tr>
    </w:tbl>
    <w:p w14:paraId="5A19E248" w14:textId="77777777" w:rsidR="00BC121E" w:rsidRDefault="00BF371B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BF371B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2E0ADA2B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6F28AAC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716080AE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062BFC52">
          <v:shape id="_x0000_i1031" type="#_x0000_t75" style="width:453.3pt;height:17.5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1E3583FB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18805081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4F5E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A377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FCCC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6EE7840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D26A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09A9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6E54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6A14DDC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0DE3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94CD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535F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D8D4EBF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112D059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79CFD3CD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34FD47D9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2C5B5C35" w14:textId="77777777" w:rsidTr="00620E37">
        <w:tc>
          <w:tcPr>
            <w:tcW w:w="2660" w:type="dxa"/>
            <w:shd w:val="clear" w:color="auto" w:fill="auto"/>
          </w:tcPr>
          <w:p w14:paraId="73BA2AB8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805BB58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1EF10B64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04ECECD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A604F4A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2BCE81EE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F371B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7ED2170" w14:textId="77777777" w:rsidR="00106AC7" w:rsidRPr="00BC121E" w:rsidRDefault="00106AC7" w:rsidP="00BC121E"/>
    <w:sectPr w:rsidR="00106AC7" w:rsidRPr="00BC121E" w:rsidSect="0001313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16019" w14:textId="77777777" w:rsidR="0001313B" w:rsidRDefault="0001313B">
      <w:r>
        <w:separator/>
      </w:r>
    </w:p>
  </w:endnote>
  <w:endnote w:type="continuationSeparator" w:id="0">
    <w:p w14:paraId="03FF1F69" w14:textId="77777777" w:rsidR="0001313B" w:rsidRDefault="00013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3C14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5A19C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81C2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08BF403" w14:textId="77777777" w:rsidR="009A4CD3" w:rsidRDefault="00B01CA7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0109AF1B">
        <v:line id="_x0000_s1025" style="position:absolute;left:0;text-align:left;z-index:251657728" from="-3.85pt,8.7pt" to="455.15pt,8.7pt"/>
      </w:pict>
    </w:r>
  </w:p>
  <w:p w14:paraId="141CB849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13E39" w14:textId="77777777" w:rsidR="00BF371B" w:rsidRDefault="00BF37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4C0E42" w14:textId="77777777" w:rsidR="0001313B" w:rsidRDefault="0001313B">
      <w:r>
        <w:separator/>
      </w:r>
    </w:p>
  </w:footnote>
  <w:footnote w:type="continuationSeparator" w:id="0">
    <w:p w14:paraId="1BB6C38C" w14:textId="77777777" w:rsidR="0001313B" w:rsidRDefault="000131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85069" w14:textId="77777777" w:rsidR="00BF371B" w:rsidRDefault="00BF37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CECE0" w14:textId="77777777" w:rsidR="00BF371B" w:rsidRDefault="00BF37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EC3E7" w14:textId="77777777" w:rsidR="00BF371B" w:rsidRDefault="00BF37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94344955">
    <w:abstractNumId w:val="13"/>
  </w:num>
  <w:num w:numId="2" w16cid:durableId="1122304444">
    <w:abstractNumId w:val="0"/>
  </w:num>
  <w:num w:numId="3" w16cid:durableId="1039357407">
    <w:abstractNumId w:val="11"/>
  </w:num>
  <w:num w:numId="4" w16cid:durableId="167526552">
    <w:abstractNumId w:val="8"/>
  </w:num>
  <w:num w:numId="5" w16cid:durableId="919296405">
    <w:abstractNumId w:val="7"/>
  </w:num>
  <w:num w:numId="6" w16cid:durableId="1937637775">
    <w:abstractNumId w:val="1"/>
  </w:num>
  <w:num w:numId="7" w16cid:durableId="17581321">
    <w:abstractNumId w:val="6"/>
  </w:num>
  <w:num w:numId="8" w16cid:durableId="438765857">
    <w:abstractNumId w:val="3"/>
  </w:num>
  <w:num w:numId="9" w16cid:durableId="2011449154">
    <w:abstractNumId w:val="2"/>
  </w:num>
  <w:num w:numId="10" w16cid:durableId="1999260296">
    <w:abstractNumId w:val="5"/>
  </w:num>
  <w:num w:numId="11" w16cid:durableId="165940969">
    <w:abstractNumId w:val="10"/>
  </w:num>
  <w:num w:numId="12" w16cid:durableId="1165782133">
    <w:abstractNumId w:val="4"/>
  </w:num>
  <w:num w:numId="13" w16cid:durableId="558783196">
    <w:abstractNumId w:val="9"/>
  </w:num>
  <w:num w:numId="14" w16cid:durableId="201229038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313B"/>
    <w:rsid w:val="0000184A"/>
    <w:rsid w:val="00007C1C"/>
    <w:rsid w:val="00012997"/>
    <w:rsid w:val="0001313B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11742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1CA7"/>
    <w:rsid w:val="00B04D14"/>
    <w:rsid w:val="00B26102"/>
    <w:rsid w:val="00B45ED4"/>
    <w:rsid w:val="00B54FB4"/>
    <w:rsid w:val="00BC121E"/>
    <w:rsid w:val="00BE6092"/>
    <w:rsid w:val="00BF371B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F0AA350"/>
  <w15:chartTrackingRefBased/>
  <w15:docId w15:val="{C68BA2B1-6870-4104-9CF5-ED2C0F72F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221</Words>
  <Characters>1734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2010-01-07T09:39:00Z</cp:lastPrinted>
  <dcterms:created xsi:type="dcterms:W3CDTF">2024-02-28T12:04:00Z</dcterms:created>
  <dcterms:modified xsi:type="dcterms:W3CDTF">2024-02-28T12:04:00Z</dcterms:modified>
</cp:coreProperties>
</file>