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2558E" w:rsidRPr="0092558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2558E" w:rsidRPr="0092558E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2558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55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serwisu sprzętu endoskopowego firmy Olympus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2558E" w:rsidRPr="00A2540E" w:rsidTr="00D02E84">
        <w:tc>
          <w:tcPr>
            <w:tcW w:w="2269" w:type="dxa"/>
            <w:shd w:val="clear" w:color="auto" w:fill="auto"/>
          </w:tcPr>
          <w:p w:rsidR="0092558E" w:rsidRPr="00A2540E" w:rsidRDefault="0092558E" w:rsidP="00D02E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558E" w:rsidRPr="00A2540E" w:rsidRDefault="0092558E" w:rsidP="00D02E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55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23/2024</w:t>
            </w:r>
          </w:p>
        </w:tc>
      </w:tr>
    </w:tbl>
    <w:p w:rsidR="00DC652A" w:rsidRPr="00053927" w:rsidRDefault="0092558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2558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4E43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437A" w:rsidRDefault="004E437A" w:rsidP="00025386">
      <w:pPr>
        <w:spacing w:after="0" w:line="240" w:lineRule="auto"/>
      </w:pPr>
      <w:r>
        <w:separator/>
      </w:r>
    </w:p>
  </w:endnote>
  <w:endnote w:type="continuationSeparator" w:id="0">
    <w:p w:rsidR="004E437A" w:rsidRDefault="004E43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558E" w:rsidRDefault="009255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558E" w:rsidRDefault="009255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437A" w:rsidRDefault="004E437A" w:rsidP="00025386">
      <w:pPr>
        <w:spacing w:after="0" w:line="240" w:lineRule="auto"/>
      </w:pPr>
      <w:r>
        <w:separator/>
      </w:r>
    </w:p>
  </w:footnote>
  <w:footnote w:type="continuationSeparator" w:id="0">
    <w:p w:rsidR="004E437A" w:rsidRDefault="004E43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558E" w:rsidRDefault="00925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558E" w:rsidRDefault="00925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558E" w:rsidRDefault="00925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420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37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4E437A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2558E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81B3673-2472-4D01-A6E4-1B73B7AD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2024-02-22T09:52:00Z</dcterms:created>
  <dcterms:modified xsi:type="dcterms:W3CDTF">2024-02-22T09:52:00Z</dcterms:modified>
</cp:coreProperties>
</file>