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ED88A" w14:textId="77777777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166A2" w:rsidRPr="00C166A2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4A85CC6C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0A001E1C" w14:textId="77777777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166A2" w:rsidRPr="00C166A2">
        <w:rPr>
          <w:rFonts w:ascii="Arial" w:hAnsi="Arial" w:cs="Arial"/>
          <w:b/>
          <w:sz w:val="24"/>
          <w:szCs w:val="24"/>
        </w:rPr>
        <w:t>23/2024</w:t>
      </w:r>
    </w:p>
    <w:p w14:paraId="418FC79A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3E937F6" w14:textId="77777777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166A2" w:rsidRPr="00C166A2">
        <w:rPr>
          <w:rFonts w:ascii="Arial" w:hAnsi="Arial" w:cs="Arial"/>
        </w:rPr>
        <w:t>10 Wojskowy Szpital Kliniczny z Polikliniką Samodzielny Publiczny Zakład Opieki Zdrowotnej</w:t>
      </w:r>
    </w:p>
    <w:p w14:paraId="6514AA1D" w14:textId="77777777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166A2" w:rsidRPr="00C166A2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C166A2" w:rsidRPr="00C166A2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14:paraId="64CEFAE4" w14:textId="77777777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166A2" w:rsidRPr="00C166A2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C166A2" w:rsidRPr="00C166A2">
        <w:rPr>
          <w:rFonts w:ascii="Arial" w:hAnsi="Arial" w:cs="Arial"/>
        </w:rPr>
        <w:t>Bydgoszcz</w:t>
      </w:r>
    </w:p>
    <w:p w14:paraId="737BED4B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44B48BC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732431F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E45A24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06E4E9C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2CA9CF2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11F3EDCC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5F66494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87D67D1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166A2" w:rsidRPr="0012157F" w14:paraId="343C438F" w14:textId="77777777" w:rsidTr="00D02E84">
        <w:tc>
          <w:tcPr>
            <w:tcW w:w="9104" w:type="dxa"/>
            <w:shd w:val="clear" w:color="auto" w:fill="D9D9D9"/>
          </w:tcPr>
          <w:p w14:paraId="2E04A5E7" w14:textId="77777777" w:rsidR="00C166A2" w:rsidRPr="0012157F" w:rsidRDefault="00C166A2" w:rsidP="00D02E8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35D54C1" w14:textId="77777777" w:rsidR="00C166A2" w:rsidRDefault="00C166A2" w:rsidP="00D02E8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166A2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2E892EAE" w14:textId="77777777" w:rsidR="00C166A2" w:rsidRPr="00C86421" w:rsidRDefault="00C166A2" w:rsidP="00D02E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5FD09663" w14:textId="77777777" w:rsidR="00C166A2" w:rsidRDefault="00C166A2" w:rsidP="00D02E8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0263140" w14:textId="77777777" w:rsidR="00C166A2" w:rsidRPr="00C86421" w:rsidRDefault="00C166A2" w:rsidP="00D02E8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06F8A097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0B3579F4" w14:textId="77777777" w:rsidR="00E50194" w:rsidRDefault="00C166A2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166A2">
        <w:rPr>
          <w:rFonts w:ascii="Arial" w:hAnsi="Arial" w:cs="Arial"/>
          <w:b/>
          <w:sz w:val="24"/>
          <w:szCs w:val="24"/>
        </w:rPr>
        <w:t>Usługi serwisu sprzętu endoskopowego firmy Olympus</w:t>
      </w:r>
    </w:p>
    <w:p w14:paraId="1D9448D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166A2" w:rsidRPr="00C166A2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26856878" w14:textId="77777777" w:rsidTr="00650D6C">
        <w:tc>
          <w:tcPr>
            <w:tcW w:w="9104" w:type="dxa"/>
            <w:shd w:val="clear" w:color="auto" w:fill="D9D9D9"/>
          </w:tcPr>
          <w:p w14:paraId="5CBBAA6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670593C4" w14:textId="77777777"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5C02ADAD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09509C9D" w14:textId="77777777" w:rsidTr="00CD4DD1">
        <w:tc>
          <w:tcPr>
            <w:tcW w:w="9104" w:type="dxa"/>
            <w:shd w:val="clear" w:color="auto" w:fill="D9D9D9"/>
          </w:tcPr>
          <w:p w14:paraId="6DCDC021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494F8CA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121961B6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E5D4E9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62E33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74560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166A2" w:rsidRPr="0012157F" w14:paraId="56C76D7F" w14:textId="77777777" w:rsidTr="00D02E8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DB59A" w14:textId="77777777" w:rsidR="00C166A2" w:rsidRPr="0012157F" w:rsidRDefault="00C166A2" w:rsidP="00D02E8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66A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CA33E" w14:textId="77777777" w:rsidR="00C166A2" w:rsidRPr="0012157F" w:rsidRDefault="00C166A2" w:rsidP="00D02E8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66A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C1F7A9C" w14:textId="77777777" w:rsidR="00C166A2" w:rsidRPr="00C166A2" w:rsidRDefault="00C166A2" w:rsidP="00D02E8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66A2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  <w:r w:rsidRPr="00C166A2">
              <w:rPr>
                <w:rFonts w:ascii="Arial" w:hAnsi="Arial" w:cs="Arial"/>
                <w:sz w:val="24"/>
                <w:szCs w:val="24"/>
              </w:rPr>
              <w:lastRenderedPageBreak/>
              <w:t>Ocena spełniania warunków udziału w postępowaniu będzie dokonana na zasadzie spełnia/nie spełnia.</w:t>
            </w:r>
          </w:p>
          <w:p w14:paraId="71CF217E" w14:textId="77777777" w:rsidR="00C166A2" w:rsidRPr="00C166A2" w:rsidRDefault="00C166A2" w:rsidP="00D02E8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66A2">
              <w:rPr>
                <w:rFonts w:ascii="Arial" w:hAnsi="Arial" w:cs="Arial"/>
                <w:sz w:val="24"/>
                <w:szCs w:val="24"/>
              </w:rPr>
      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 2 osoby.</w:t>
            </w:r>
          </w:p>
          <w:p w14:paraId="4DBFEBD7" w14:textId="77777777" w:rsidR="00C166A2" w:rsidRPr="0012157F" w:rsidRDefault="00C166A2" w:rsidP="00D02E8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166A2">
              <w:rPr>
                <w:rFonts w:ascii="Arial" w:hAnsi="Arial" w:cs="Arial"/>
                <w:sz w:val="24"/>
                <w:szCs w:val="24"/>
              </w:rPr>
              <w:t>Wykaz min. 2 usług odpowiadających przedmiotowi zamówienia, tj. obsługa serwisowa obejmujące serwis/ przeglądy/ naprawy/ testy specjalistyczne sprzętu i aparatury medycznej wraz z dokumentami wskazanymi w pkt. 9.2 ppkt. 1 SWZ, z zastrzeżeniem, że co najmniej jedna ze wskazanych usług będzie wynosiła wartość brutto wskazaną w pkt. 9.2 ppk. 1 tabela l.p. 2 SWZ.</w:t>
            </w:r>
          </w:p>
        </w:tc>
      </w:tr>
    </w:tbl>
    <w:p w14:paraId="3BC08B89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64B5DDE9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300F1700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DF22F4B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5F0D375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91128C7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42560CCB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14:paraId="78F76CF8" w14:textId="77777777" w:rsidTr="0061040C">
        <w:tc>
          <w:tcPr>
            <w:tcW w:w="9104" w:type="dxa"/>
            <w:shd w:val="clear" w:color="auto" w:fill="D9D9D9"/>
          </w:tcPr>
          <w:p w14:paraId="7A35B1EB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71C55D0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514DFCF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2CDADA79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2FC185D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7C3FA1C4" w14:textId="77777777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14:paraId="68C3E6AB" w14:textId="77777777" w:rsidTr="0061040C">
        <w:tc>
          <w:tcPr>
            <w:tcW w:w="9104" w:type="dxa"/>
            <w:shd w:val="clear" w:color="auto" w:fill="D9D9D9"/>
          </w:tcPr>
          <w:p w14:paraId="302DD151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3E750A95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2B23D584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18C2E533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07DF8A81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25D13A73" w14:textId="77777777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A5CF4AC" w14:textId="77777777" w:rsidTr="00CD4DD1">
        <w:tc>
          <w:tcPr>
            <w:tcW w:w="9104" w:type="dxa"/>
            <w:shd w:val="clear" w:color="auto" w:fill="D9D9D9"/>
          </w:tcPr>
          <w:p w14:paraId="66BC2178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B2362E5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271C3C6F" w14:textId="77777777" w:rsidTr="00847232">
        <w:tc>
          <w:tcPr>
            <w:tcW w:w="9104" w:type="dxa"/>
            <w:shd w:val="clear" w:color="auto" w:fill="D9D9D9"/>
          </w:tcPr>
          <w:p w14:paraId="5795C10F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1473BF4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4D3BA0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993CBA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5F96ED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D1F3A0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201F04B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F6C273E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32A3FA1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6D7CF9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044A8D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50EA5E8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4DFFB901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D10A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0EC78" w14:textId="77777777" w:rsidR="00D10ADD" w:rsidRDefault="00D10ADD" w:rsidP="0038231F">
      <w:pPr>
        <w:spacing w:after="0" w:line="240" w:lineRule="auto"/>
      </w:pPr>
      <w:r>
        <w:separator/>
      </w:r>
    </w:p>
  </w:endnote>
  <w:endnote w:type="continuationSeparator" w:id="0">
    <w:p w14:paraId="2B438569" w14:textId="77777777" w:rsidR="00D10ADD" w:rsidRDefault="00D10A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0831" w14:textId="77777777" w:rsidR="00C166A2" w:rsidRDefault="00C166A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EB86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5A4623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79C82" w14:textId="77777777" w:rsidR="00C166A2" w:rsidRDefault="00C166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664D28" w14:textId="77777777" w:rsidR="00D10ADD" w:rsidRDefault="00D10ADD" w:rsidP="0038231F">
      <w:pPr>
        <w:spacing w:after="0" w:line="240" w:lineRule="auto"/>
      </w:pPr>
      <w:r>
        <w:separator/>
      </w:r>
    </w:p>
  </w:footnote>
  <w:footnote w:type="continuationSeparator" w:id="0">
    <w:p w14:paraId="4768A41B" w14:textId="77777777" w:rsidR="00D10ADD" w:rsidRDefault="00D10ADD" w:rsidP="0038231F">
      <w:pPr>
        <w:spacing w:after="0" w:line="240" w:lineRule="auto"/>
      </w:pPr>
      <w:r>
        <w:continuationSeparator/>
      </w:r>
    </w:p>
  </w:footnote>
  <w:footnote w:id="1">
    <w:p w14:paraId="0DCB56EE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CD2ABA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910BCB3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224095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5B8791DE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7AF3D91F" w14:textId="77777777" w:rsidR="0032618A" w:rsidRDefault="0032618A" w:rsidP="0032618A">
      <w:pPr>
        <w:pStyle w:val="Tekstprzypisudolnego"/>
      </w:pPr>
    </w:p>
  </w:footnote>
  <w:footnote w:id="2">
    <w:p w14:paraId="77DD748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CCE31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031E20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4B8B7C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60F81" w14:textId="77777777" w:rsidR="00C166A2" w:rsidRDefault="00C166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DDB43" w14:textId="77777777" w:rsidR="00C166A2" w:rsidRDefault="00C166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49E81" w14:textId="77777777" w:rsidR="00C166A2" w:rsidRDefault="00C166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9392360">
    <w:abstractNumId w:val="11"/>
  </w:num>
  <w:num w:numId="2" w16cid:durableId="18093260">
    <w:abstractNumId w:val="0"/>
  </w:num>
  <w:num w:numId="3" w16cid:durableId="434056221">
    <w:abstractNumId w:val="10"/>
  </w:num>
  <w:num w:numId="4" w16cid:durableId="331107881">
    <w:abstractNumId w:val="13"/>
  </w:num>
  <w:num w:numId="5" w16cid:durableId="1017082275">
    <w:abstractNumId w:val="12"/>
  </w:num>
  <w:num w:numId="6" w16cid:durableId="1324553911">
    <w:abstractNumId w:val="9"/>
  </w:num>
  <w:num w:numId="7" w16cid:durableId="844708268">
    <w:abstractNumId w:val="1"/>
  </w:num>
  <w:num w:numId="8" w16cid:durableId="1041438061">
    <w:abstractNumId w:val="6"/>
  </w:num>
  <w:num w:numId="9" w16cid:durableId="764107045">
    <w:abstractNumId w:val="4"/>
  </w:num>
  <w:num w:numId="10" w16cid:durableId="669911011">
    <w:abstractNumId w:val="7"/>
  </w:num>
  <w:num w:numId="11" w16cid:durableId="1365443758">
    <w:abstractNumId w:val="5"/>
  </w:num>
  <w:num w:numId="12" w16cid:durableId="973098831">
    <w:abstractNumId w:val="8"/>
  </w:num>
  <w:num w:numId="13" w16cid:durableId="1307080277">
    <w:abstractNumId w:val="3"/>
  </w:num>
  <w:num w:numId="14" w16cid:durableId="2064018941">
    <w:abstractNumId w:val="2"/>
  </w:num>
  <w:num w:numId="15" w16cid:durableId="16636553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0AD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61856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166A2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10ADD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5D825"/>
  <w15:docId w15:val="{A97935AB-67CF-4A59-BC83-116E5792D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991</Words>
  <Characters>5952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2024-02-22T09:51:00Z</dcterms:created>
  <dcterms:modified xsi:type="dcterms:W3CDTF">2024-02-22T09:52:00Z</dcterms:modified>
</cp:coreProperties>
</file>