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18B54" w14:textId="25DA9CF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0C6384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F6A2D1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5002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380997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78C946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725AD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B80B3C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637E795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0600FAF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EA85D5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C12F39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E176E8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8FAE8FF" w14:textId="0C8BD1D5" w:rsidR="00D608F4" w:rsidRPr="00D608F4" w:rsidRDefault="00D608F4" w:rsidP="008D2AB8">
      <w:pPr>
        <w:ind w:right="-110"/>
        <w:rPr>
          <w:b/>
        </w:rPr>
      </w:pPr>
      <w:r w:rsidRPr="00D608F4">
        <w:rPr>
          <w:b/>
        </w:rPr>
        <w:t xml:space="preserve">Akademia Górniczo </w:t>
      </w:r>
      <w:r w:rsidR="008603C7">
        <w:rPr>
          <w:b/>
        </w:rPr>
        <w:t>–</w:t>
      </w:r>
      <w:r w:rsidRPr="00D608F4">
        <w:rPr>
          <w:b/>
        </w:rPr>
        <w:t xml:space="preserve"> Hutnicza</w:t>
      </w:r>
      <w:r w:rsidR="008603C7">
        <w:rPr>
          <w:b/>
        </w:rPr>
        <w:t xml:space="preserve"> </w:t>
      </w:r>
      <w:r w:rsidRPr="00D608F4">
        <w:rPr>
          <w:b/>
        </w:rPr>
        <w:t>im. Stanisława Staszica w Krakowie</w:t>
      </w:r>
    </w:p>
    <w:p w14:paraId="5CC95301" w14:textId="77777777" w:rsidR="008D2AB8" w:rsidRDefault="00D608F4" w:rsidP="008D2AB8">
      <w:pPr>
        <w:ind w:right="-110"/>
        <w:rPr>
          <w:b/>
        </w:rPr>
      </w:pPr>
      <w:r w:rsidRPr="00D608F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92EE4A5" w14:textId="34B94121" w:rsidR="008D2AB8" w:rsidRDefault="00D608F4" w:rsidP="008603C7">
      <w:pPr>
        <w:ind w:right="-110"/>
        <w:rPr>
          <w:b/>
        </w:rPr>
      </w:pPr>
      <w:r w:rsidRPr="00D608F4">
        <w:rPr>
          <w:b/>
        </w:rPr>
        <w:t>Al. Mickiewicza</w:t>
      </w:r>
      <w:r w:rsidR="008D2AB8">
        <w:rPr>
          <w:b/>
        </w:rPr>
        <w:t xml:space="preserve"> </w:t>
      </w:r>
      <w:r w:rsidRPr="00D608F4">
        <w:rPr>
          <w:b/>
        </w:rPr>
        <w:t>30</w:t>
      </w:r>
      <w:r w:rsidR="008603C7">
        <w:rPr>
          <w:b/>
        </w:rPr>
        <w:t xml:space="preserve">, </w:t>
      </w:r>
      <w:r w:rsidRPr="00D608F4">
        <w:rPr>
          <w:b/>
        </w:rPr>
        <w:t>30-059</w:t>
      </w:r>
      <w:r w:rsidR="008D2AB8">
        <w:rPr>
          <w:b/>
        </w:rPr>
        <w:t xml:space="preserve"> </w:t>
      </w:r>
      <w:r w:rsidRPr="00D608F4">
        <w:rPr>
          <w:b/>
        </w:rPr>
        <w:t>Kraków</w:t>
      </w:r>
      <w:r w:rsidR="008D2AB8">
        <w:rPr>
          <w:b/>
        </w:rPr>
        <w:t xml:space="preserve">,  </w:t>
      </w:r>
    </w:p>
    <w:p w14:paraId="2706672F" w14:textId="77777777" w:rsidR="008D2AB8" w:rsidRDefault="008D2AB8" w:rsidP="008D2AB8">
      <w:pPr>
        <w:ind w:firstLine="3969"/>
        <w:rPr>
          <w:b/>
        </w:rPr>
      </w:pPr>
    </w:p>
    <w:p w14:paraId="3BB1365D" w14:textId="5F77F415" w:rsidR="008D2AB8" w:rsidRPr="008603C7" w:rsidRDefault="008D2AB8" w:rsidP="008603C7">
      <w:pPr>
        <w:widowControl w:val="0"/>
        <w:jc w:val="both"/>
        <w:rPr>
          <w:sz w:val="22"/>
          <w:szCs w:val="22"/>
        </w:rPr>
      </w:pPr>
      <w:r w:rsidRPr="008603C7">
        <w:rPr>
          <w:sz w:val="22"/>
          <w:szCs w:val="22"/>
        </w:rPr>
        <w:t xml:space="preserve">Przystępując do postępowania o udzielenie zamówienia publicznego, którego przedmiotem jest </w:t>
      </w:r>
      <w:r w:rsidR="00A23A54" w:rsidRPr="00A23A54">
        <w:rPr>
          <w:b/>
          <w:sz w:val="22"/>
          <w:szCs w:val="22"/>
        </w:rPr>
        <w:t>dostawa zestawu komputerowego wraz z zasilaczem - DE.dzp.272-74/24</w:t>
      </w:r>
      <w:r w:rsidRPr="008603C7">
        <w:rPr>
          <w:b/>
          <w:sz w:val="22"/>
          <w:szCs w:val="22"/>
        </w:rPr>
        <w:t xml:space="preserve">, </w:t>
      </w:r>
      <w:r w:rsidRPr="008603C7">
        <w:rPr>
          <w:sz w:val="22"/>
          <w:szCs w:val="22"/>
        </w:rPr>
        <w:t>oferuję realizację przedmiotu zamówienia 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23E9D" w:rsidRPr="002A16E2" w14:paraId="5F18E1D0" w14:textId="77777777" w:rsidTr="009A75A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CAEF42" w14:textId="77777777" w:rsidR="00523E9D" w:rsidRPr="002A16E2" w:rsidRDefault="00523E9D" w:rsidP="009A75A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499EAE" w14:textId="77777777" w:rsidR="00523E9D" w:rsidRPr="008A2B7D" w:rsidRDefault="00523E9D" w:rsidP="009A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593BAB" w14:textId="77777777" w:rsidR="00523E9D" w:rsidRPr="006A3A4C" w:rsidRDefault="00523E9D" w:rsidP="009A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6A3A4C">
              <w:rPr>
                <w:b/>
                <w:bCs/>
                <w:sz w:val="20"/>
                <w:szCs w:val="20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5313BF" w14:textId="77777777" w:rsidR="00523E9D" w:rsidRPr="008A2B7D" w:rsidRDefault="00523E9D" w:rsidP="009A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3C294D58" w14:textId="77777777" w:rsidR="00523E9D" w:rsidRPr="008A2B7D" w:rsidRDefault="00523E9D" w:rsidP="009A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890356" w14:textId="77777777" w:rsidR="00523E9D" w:rsidRPr="008A2B7D" w:rsidRDefault="00523E9D" w:rsidP="009A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51AFF6" w14:textId="77777777" w:rsidR="00523E9D" w:rsidRPr="008A2B7D" w:rsidRDefault="00523E9D" w:rsidP="009A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ED879A3" w14:textId="77777777" w:rsidR="00523E9D" w:rsidRPr="008A2B7D" w:rsidRDefault="00523E9D" w:rsidP="009A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BF330F" w14:textId="77777777" w:rsidR="00523E9D" w:rsidRPr="008A2B7D" w:rsidRDefault="00523E9D" w:rsidP="009A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F16C647" w14:textId="77777777" w:rsidR="00523E9D" w:rsidRPr="008A2B7D" w:rsidRDefault="00523E9D" w:rsidP="009A7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37C16723" w14:textId="77777777" w:rsidR="00523E9D" w:rsidRPr="008A2B7D" w:rsidRDefault="00523E9D" w:rsidP="009A75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9E7F49" w14:textId="77777777" w:rsidR="00523E9D" w:rsidRPr="008A2B7D" w:rsidRDefault="00523E9D" w:rsidP="009A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885D7A2" w14:textId="77777777" w:rsidR="00523E9D" w:rsidRPr="008A2B7D" w:rsidRDefault="00523E9D" w:rsidP="009A75A8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1AE199A" w14:textId="77777777" w:rsidR="00523E9D" w:rsidRPr="008A2B7D" w:rsidRDefault="00523E9D" w:rsidP="009A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23E9D" w:rsidRPr="002A16E2" w14:paraId="4B9797B7" w14:textId="77777777" w:rsidTr="009A75A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9BE398" w14:textId="77777777" w:rsidR="00523E9D" w:rsidRPr="002A16E2" w:rsidRDefault="00523E9D" w:rsidP="009A75A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7721CC" w14:textId="77777777" w:rsidR="00523E9D" w:rsidRPr="002A16E2" w:rsidRDefault="00523E9D" w:rsidP="009A75A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58784F" w14:textId="77777777" w:rsidR="00523E9D" w:rsidRPr="002A16E2" w:rsidRDefault="00523E9D" w:rsidP="009A75A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0C4971" w14:textId="77777777" w:rsidR="00523E9D" w:rsidRPr="002A16E2" w:rsidRDefault="00523E9D" w:rsidP="009A75A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6A2641" w14:textId="77777777" w:rsidR="00523E9D" w:rsidRPr="002A16E2" w:rsidRDefault="00523E9D" w:rsidP="009A75A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4A59E9" w14:textId="77777777" w:rsidR="00523E9D" w:rsidRPr="002A16E2" w:rsidRDefault="00523E9D" w:rsidP="009A75A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6838BA" w14:textId="77777777" w:rsidR="00523E9D" w:rsidRPr="002A16E2" w:rsidRDefault="00523E9D" w:rsidP="009A75A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5525CA" w14:textId="77777777" w:rsidR="00523E9D" w:rsidRPr="002A16E2" w:rsidRDefault="00523E9D" w:rsidP="009A75A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23E9D" w:rsidRPr="002A16E2" w14:paraId="1316E1F1" w14:textId="77777777" w:rsidTr="009A75A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A41F73" w14:textId="77777777" w:rsidR="00523E9D" w:rsidRPr="002A16E2" w:rsidRDefault="00523E9D" w:rsidP="009A75A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3BB1" w14:textId="215A7ABC" w:rsidR="00523E9D" w:rsidRPr="00125021" w:rsidRDefault="00523E9D" w:rsidP="009A75A8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Zestaw komputerowy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E8FE" w14:textId="77777777" w:rsidR="00523E9D" w:rsidRPr="00A47B30" w:rsidRDefault="00523E9D" w:rsidP="009A75A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1D21" w14:textId="77777777" w:rsidR="00523E9D" w:rsidRPr="00F55968" w:rsidRDefault="00523E9D" w:rsidP="009A75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786A" w14:textId="77777777" w:rsidR="00523E9D" w:rsidRPr="002A16E2" w:rsidRDefault="00523E9D" w:rsidP="009A75A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7D43" w14:textId="77777777" w:rsidR="00523E9D" w:rsidRPr="002A16E2" w:rsidRDefault="00523E9D" w:rsidP="009A75A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802577" w14:textId="77777777" w:rsidR="00523E9D" w:rsidRPr="002A16E2" w:rsidRDefault="00523E9D" w:rsidP="009A75A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2A33EC" w14:textId="77777777" w:rsidR="00523E9D" w:rsidRPr="002A16E2" w:rsidRDefault="00523E9D" w:rsidP="009A75A8">
            <w:pPr>
              <w:ind w:right="425"/>
              <w:rPr>
                <w:sz w:val="22"/>
                <w:szCs w:val="22"/>
              </w:rPr>
            </w:pPr>
          </w:p>
        </w:tc>
      </w:tr>
      <w:tr w:rsidR="00523E9D" w:rsidRPr="002A16E2" w14:paraId="3F1FCA3B" w14:textId="77777777" w:rsidTr="009A75A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E6A208" w14:textId="77777777" w:rsidR="00523E9D" w:rsidRPr="002A16E2" w:rsidRDefault="00523E9D" w:rsidP="009A75A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F1AE" w14:textId="77BAF655" w:rsidR="00523E9D" w:rsidRDefault="00523E9D" w:rsidP="009A75A8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Zasilacz UPS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AC41" w14:textId="77777777" w:rsidR="00523E9D" w:rsidRPr="00A47B30" w:rsidRDefault="00523E9D" w:rsidP="009A75A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FFD1" w14:textId="77777777" w:rsidR="00523E9D" w:rsidRDefault="00523E9D" w:rsidP="009A75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FCB3" w14:textId="77777777" w:rsidR="00523E9D" w:rsidRPr="002A16E2" w:rsidRDefault="00523E9D" w:rsidP="009A75A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179A" w14:textId="77777777" w:rsidR="00523E9D" w:rsidRPr="002A16E2" w:rsidRDefault="00523E9D" w:rsidP="009A75A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F127BF" w14:textId="77777777" w:rsidR="00523E9D" w:rsidRPr="002A16E2" w:rsidRDefault="00523E9D" w:rsidP="009A75A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8E88B7" w14:textId="77777777" w:rsidR="00523E9D" w:rsidRPr="002A16E2" w:rsidRDefault="00523E9D" w:rsidP="009A75A8">
            <w:pPr>
              <w:ind w:right="425"/>
              <w:rPr>
                <w:sz w:val="22"/>
                <w:szCs w:val="22"/>
              </w:rPr>
            </w:pPr>
          </w:p>
        </w:tc>
      </w:tr>
      <w:tr w:rsidR="00523E9D" w:rsidRPr="002A16E2" w14:paraId="541985E9" w14:textId="77777777" w:rsidTr="009A75A8">
        <w:trPr>
          <w:trHeight w:val="527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F931CA" w14:textId="5E3D0769" w:rsidR="00523E9D" w:rsidRPr="00523E9D" w:rsidRDefault="00523E9D" w:rsidP="00523E9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D67D" w14:textId="77777777" w:rsidR="00523E9D" w:rsidRPr="002A16E2" w:rsidRDefault="00523E9D" w:rsidP="009A75A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EC7DE2" w14:textId="77777777" w:rsidR="00523E9D" w:rsidRPr="002A16E2" w:rsidRDefault="00523E9D" w:rsidP="009A75A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A62655" w14:textId="77777777" w:rsidR="00523E9D" w:rsidRPr="002A16E2" w:rsidRDefault="00523E9D" w:rsidP="009A75A8">
            <w:pPr>
              <w:ind w:right="425"/>
              <w:rPr>
                <w:sz w:val="22"/>
                <w:szCs w:val="22"/>
              </w:rPr>
            </w:pPr>
          </w:p>
        </w:tc>
      </w:tr>
      <w:tr w:rsidR="00523E9D" w:rsidRPr="006A3A4C" w14:paraId="5AA3E43D" w14:textId="77777777" w:rsidTr="009A75A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331F5F" w14:textId="77777777" w:rsidR="00523E9D" w:rsidRPr="006A3A4C" w:rsidRDefault="00523E9D" w:rsidP="009A75A8">
            <w:pPr>
              <w:rPr>
                <w:sz w:val="20"/>
                <w:szCs w:val="20"/>
              </w:rPr>
            </w:pPr>
            <w:r w:rsidRPr="006A3A4C"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3288A188" w14:textId="5A890666" w:rsidR="00523E9D" w:rsidRPr="006A3A4C" w:rsidRDefault="00523E9D" w:rsidP="00523E9D">
            <w:pPr>
              <w:rPr>
                <w:sz w:val="20"/>
                <w:szCs w:val="20"/>
              </w:rPr>
            </w:pPr>
            <w:r w:rsidRPr="006A3A4C"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9D6C" w14:textId="77777777" w:rsidR="00523E9D" w:rsidRPr="006A3A4C" w:rsidRDefault="00523E9D" w:rsidP="009A75A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0908DC" w14:textId="77777777" w:rsidR="00523E9D" w:rsidRPr="006A3A4C" w:rsidRDefault="00523E9D" w:rsidP="009A75A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A5A47B" w14:textId="77777777" w:rsidR="00523E9D" w:rsidRPr="006A3A4C" w:rsidRDefault="00523E9D" w:rsidP="009A75A8">
            <w:pPr>
              <w:ind w:right="425"/>
              <w:rPr>
                <w:sz w:val="20"/>
                <w:szCs w:val="20"/>
              </w:rPr>
            </w:pPr>
          </w:p>
        </w:tc>
      </w:tr>
    </w:tbl>
    <w:p w14:paraId="187F61C8" w14:textId="77777777" w:rsidR="008D2AB8" w:rsidRDefault="008D2AB8" w:rsidP="008D2AB8">
      <w:pPr>
        <w:tabs>
          <w:tab w:val="right" w:pos="9000"/>
        </w:tabs>
      </w:pPr>
    </w:p>
    <w:p w14:paraId="61006156" w14:textId="77777777" w:rsidR="008603C7" w:rsidRDefault="008603C7" w:rsidP="008603C7">
      <w:pPr>
        <w:pStyle w:val="Tekstpodstawowy"/>
      </w:pPr>
      <w:r>
        <w:t>w tym:</w:t>
      </w:r>
    </w:p>
    <w:p w14:paraId="66A31B7F" w14:textId="77777777" w:rsidR="008603C7" w:rsidRDefault="008603C7" w:rsidP="008603C7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A62CFA0" w14:textId="77777777" w:rsidR="008603C7" w:rsidRDefault="008603C7" w:rsidP="008603C7">
      <w:pPr>
        <w:pStyle w:val="Tekstpodstawowy"/>
      </w:pPr>
      <w:r>
        <w:t>Producent, model zaoferowanego sprzętu tj.:</w:t>
      </w:r>
    </w:p>
    <w:p w14:paraId="5BC3E399" w14:textId="77777777" w:rsidR="008603C7" w:rsidRPr="00FF370A" w:rsidRDefault="008603C7" w:rsidP="008603C7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Procesor: …………………,………………………………………..…………………..</w:t>
      </w:r>
    </w:p>
    <w:p w14:paraId="04FF4073" w14:textId="77777777" w:rsidR="008603C7" w:rsidRPr="00FF370A" w:rsidRDefault="008603C7" w:rsidP="008603C7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Chłodzenie procesora:…………………………………………………………………</w:t>
      </w:r>
    </w:p>
    <w:p w14:paraId="4F58236A" w14:textId="77777777" w:rsidR="008603C7" w:rsidRPr="00FF370A" w:rsidRDefault="008603C7" w:rsidP="008603C7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Płyta główna:.…………….………………………………...…………………………..</w:t>
      </w:r>
    </w:p>
    <w:p w14:paraId="035376B9" w14:textId="77777777" w:rsidR="008603C7" w:rsidRPr="00FF370A" w:rsidRDefault="008603C7" w:rsidP="008603C7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Pamięć RAM:….…..………………………..…………………………………………</w:t>
      </w:r>
    </w:p>
    <w:p w14:paraId="33FE492F" w14:textId="10C78856" w:rsidR="008603C7" w:rsidRPr="00FF370A" w:rsidRDefault="008603C7" w:rsidP="008603C7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Dysk SSD:…….......…….……………………………………………………...</w:t>
      </w:r>
    </w:p>
    <w:p w14:paraId="3D4A6FD6" w14:textId="77777777" w:rsidR="008603C7" w:rsidRPr="00FF370A" w:rsidRDefault="008603C7" w:rsidP="008603C7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lastRenderedPageBreak/>
        <w:t>Dysk twardy HDD:…..………….……………………….……………………………..</w:t>
      </w:r>
    </w:p>
    <w:p w14:paraId="6BB13477" w14:textId="77777777" w:rsidR="008603C7" w:rsidRPr="00FF370A" w:rsidRDefault="008603C7" w:rsidP="008603C7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Karta graficzna:……………….……………………………………………………….</w:t>
      </w:r>
    </w:p>
    <w:p w14:paraId="08369D43" w14:textId="77777777" w:rsidR="008603C7" w:rsidRPr="00FF370A" w:rsidRDefault="008603C7" w:rsidP="008603C7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Monitor:………..…………….……………………..…………………………………..</w:t>
      </w:r>
    </w:p>
    <w:p w14:paraId="3D1B7102" w14:textId="28337006" w:rsidR="008603C7" w:rsidRPr="00FF370A" w:rsidRDefault="008603C7" w:rsidP="008603C7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Obudowa:………………………………………………………………………………</w:t>
      </w:r>
    </w:p>
    <w:p w14:paraId="60CB306B" w14:textId="6B720224" w:rsidR="008603C7" w:rsidRPr="00FF370A" w:rsidRDefault="008603C7" w:rsidP="008603C7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 xml:space="preserve"> Zasilacz:……………………………………………….……………………………</w:t>
      </w:r>
    </w:p>
    <w:p w14:paraId="6E0D58C7" w14:textId="407C3CE6" w:rsidR="008603C7" w:rsidRPr="00FF370A" w:rsidRDefault="008603C7" w:rsidP="002028E5">
      <w:pPr>
        <w:pStyle w:val="Tekstpodstawowy"/>
        <w:suppressAutoHyphens/>
        <w:autoSpaceDN w:val="0"/>
        <w:ind w:left="720"/>
        <w:rPr>
          <w:sz w:val="22"/>
          <w:szCs w:val="22"/>
        </w:rPr>
      </w:pPr>
      <w:r w:rsidRPr="00FF370A">
        <w:t>System operacyjny:…..…………………………………………………………….....</w:t>
      </w:r>
    </w:p>
    <w:p w14:paraId="1113B751" w14:textId="77777777" w:rsidR="008603C7" w:rsidRDefault="008603C7" w:rsidP="008603C7">
      <w:pPr>
        <w:pStyle w:val="Tekstpodstawowy"/>
        <w:suppressAutoHyphens/>
        <w:autoSpaceDN w:val="0"/>
        <w:ind w:left="720"/>
        <w:rPr>
          <w:sz w:val="22"/>
          <w:szCs w:val="22"/>
        </w:rPr>
      </w:pPr>
    </w:p>
    <w:p w14:paraId="3C6C5CFE" w14:textId="65DF7257" w:rsidR="008603C7" w:rsidRDefault="008603C7" w:rsidP="008603C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7 dni </w:t>
      </w:r>
      <w:r>
        <w:rPr>
          <w:b/>
          <w:bCs/>
          <w:sz w:val="22"/>
          <w:szCs w:val="22"/>
        </w:rPr>
        <w:t xml:space="preserve">od daty otrzymania zamówienia potwierdzonego przez MNiSW </w:t>
      </w:r>
    </w:p>
    <w:p w14:paraId="24384974" w14:textId="77777777" w:rsidR="008603C7" w:rsidRDefault="008603C7" w:rsidP="008603C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 miesięcy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(kryterium oceny ofert)</w:t>
      </w:r>
    </w:p>
    <w:p w14:paraId="1E669E11" w14:textId="77777777" w:rsidR="008603C7" w:rsidRDefault="008603C7" w:rsidP="008603C7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przypadku nie podania okresu gwarancji, Zamawiający przyjmie minimalny okres gwarancji tj. 36 miesięcy.</w:t>
      </w:r>
    </w:p>
    <w:p w14:paraId="61CAAB1F" w14:textId="03A61489" w:rsidR="008603C7" w:rsidRDefault="008603C7" w:rsidP="008603C7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zestaw komputerowy </w:t>
      </w:r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37139FE6" w14:textId="77777777" w:rsidR="008603C7" w:rsidRDefault="008603C7" w:rsidP="008603C7">
      <w:pPr>
        <w:widowControl w:val="0"/>
        <w:spacing w:line="360" w:lineRule="auto"/>
        <w:ind w:right="1"/>
        <w:jc w:val="both"/>
        <w:rPr>
          <w:b/>
          <w:iCs/>
        </w:rPr>
      </w:pPr>
    </w:p>
    <w:p w14:paraId="06EA1A04" w14:textId="77777777" w:rsidR="008603C7" w:rsidRDefault="008603C7" w:rsidP="008603C7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5DF4CEAA" w14:textId="77777777" w:rsidR="008603C7" w:rsidRDefault="008603C7" w:rsidP="008603C7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13A926FA" w14:textId="77777777" w:rsidR="008603C7" w:rsidRDefault="008603C7" w:rsidP="008603C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>
        <w:rPr>
          <w:sz w:val="22"/>
        </w:rPr>
        <w:t xml:space="preserve">Termin płatności: </w:t>
      </w:r>
      <w:r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B4908C7" w14:textId="77777777" w:rsidR="008603C7" w:rsidRDefault="008603C7" w:rsidP="008603C7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BE2B0D5" w14:textId="77777777" w:rsidR="008603C7" w:rsidRDefault="008603C7" w:rsidP="008603C7">
      <w:pPr>
        <w:jc w:val="both"/>
        <w:rPr>
          <w:sz w:val="18"/>
          <w:szCs w:val="18"/>
        </w:rPr>
      </w:pPr>
    </w:p>
    <w:p w14:paraId="62A69C7D" w14:textId="77777777" w:rsidR="008603C7" w:rsidRDefault="008603C7" w:rsidP="008603C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CCE61B2" w14:textId="77777777" w:rsidR="008603C7" w:rsidRDefault="008603C7" w:rsidP="008603C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486ADED" w14:textId="77777777" w:rsidR="008603C7" w:rsidRDefault="008603C7" w:rsidP="008603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DCB22C8" w14:textId="39C2EE00" w:rsidR="008603C7" w:rsidRPr="002028E5" w:rsidRDefault="008603C7" w:rsidP="008603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</w:t>
      </w:r>
      <w:r w:rsidRPr="004A5886">
        <w:rPr>
          <w:color w:val="000000"/>
          <w:sz w:val="22"/>
          <w:szCs w:val="22"/>
          <w:lang w:eastAsia="ar-SA"/>
        </w:rPr>
        <w:t xml:space="preserve">przetargu, Zamawiający </w:t>
      </w:r>
      <w:r w:rsidRPr="004A5886">
        <w:rPr>
          <w:sz w:val="22"/>
          <w:szCs w:val="22"/>
        </w:rPr>
        <w:t>zgodnie z ustawą z dnia 11 marca 2004 r. o podatku od towarów i usług (</w:t>
      </w:r>
      <w:r w:rsidR="00FF370A" w:rsidRPr="004A5886">
        <w:rPr>
          <w:i/>
          <w:color w:val="000000"/>
          <w:spacing w:val="-2"/>
        </w:rPr>
        <w:t>Dz. U. z 2023 r. poz. 1570, z późn. zm.</w:t>
      </w:r>
      <w:r w:rsidRPr="004A5886">
        <w:rPr>
          <w:sz w:val="22"/>
          <w:szCs w:val="22"/>
        </w:rPr>
        <w:t xml:space="preserve">) </w:t>
      </w:r>
      <w:r w:rsidRPr="004A5886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4A5886">
        <w:rPr>
          <w:b/>
          <w:color w:val="000000"/>
          <w:sz w:val="22"/>
          <w:szCs w:val="22"/>
          <w:lang w:eastAsia="ar-SA"/>
        </w:rPr>
        <w:t>na zestaw komputero</w:t>
      </w:r>
      <w:r w:rsidR="00FF370A" w:rsidRPr="004A5886">
        <w:rPr>
          <w:b/>
          <w:color w:val="000000"/>
          <w:sz w:val="22"/>
          <w:szCs w:val="22"/>
          <w:lang w:eastAsia="ar-SA"/>
        </w:rPr>
        <w:t>wy</w:t>
      </w:r>
      <w:r>
        <w:rPr>
          <w:b/>
          <w:color w:val="000000"/>
          <w:sz w:val="22"/>
          <w:szCs w:val="22"/>
          <w:lang w:eastAsia="ar-SA"/>
        </w:rPr>
        <w:t xml:space="preserve">  </w:t>
      </w:r>
      <w:r>
        <w:rPr>
          <w:sz w:val="22"/>
          <w:szCs w:val="22"/>
        </w:rPr>
        <w:t xml:space="preserve">w zakresie objętym zwolnieniem – zgodnie z art. 83 ust. 1 pkt 26 </w:t>
      </w:r>
      <w:r w:rsidRPr="00FF370A">
        <w:rPr>
          <w:sz w:val="22"/>
          <w:szCs w:val="22"/>
        </w:rPr>
        <w:t xml:space="preserve">przywołanej ustawy. </w:t>
      </w:r>
      <w:r w:rsidRPr="00FF370A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FF370A">
        <w:rPr>
          <w:b/>
          <w:bCs/>
          <w:color w:val="000000"/>
          <w:sz w:val="22"/>
          <w:szCs w:val="22"/>
          <w:lang w:eastAsia="ar-SA"/>
        </w:rPr>
        <w:t>zestaw komputerow</w:t>
      </w:r>
      <w:r w:rsidR="00FF370A" w:rsidRPr="00FF370A">
        <w:rPr>
          <w:b/>
          <w:bCs/>
          <w:color w:val="000000"/>
          <w:sz w:val="22"/>
          <w:szCs w:val="22"/>
          <w:lang w:eastAsia="ar-SA"/>
        </w:rPr>
        <w:t>y</w:t>
      </w:r>
      <w:r w:rsidRPr="00FF370A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FF370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FF370A">
        <w:rPr>
          <w:bCs/>
          <w:i/>
          <w:iCs/>
          <w:sz w:val="22"/>
          <w:szCs w:val="22"/>
        </w:rPr>
        <w:t>stawą</w:t>
      </w:r>
      <w:r w:rsidRPr="00FF370A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FF370A">
        <w:rPr>
          <w:sz w:val="22"/>
          <w:szCs w:val="22"/>
        </w:rPr>
        <w:t>o podatku od towarów i usług (</w:t>
      </w:r>
      <w:r w:rsidR="00FF370A" w:rsidRPr="00FF370A">
        <w:rPr>
          <w:i/>
          <w:color w:val="000000"/>
          <w:spacing w:val="-2"/>
          <w:sz w:val="22"/>
          <w:szCs w:val="22"/>
        </w:rPr>
        <w:t>Dz. U. z 2023 r. poz. 1570, z późn. zm.</w:t>
      </w:r>
      <w:r w:rsidRPr="00FF370A">
        <w:rPr>
          <w:sz w:val="22"/>
          <w:szCs w:val="22"/>
        </w:rPr>
        <w:t>)</w:t>
      </w:r>
    </w:p>
    <w:p w14:paraId="11F4EDB5" w14:textId="77777777" w:rsidR="00AA6590" w:rsidRDefault="00AA6590" w:rsidP="00AA65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</w:t>
      </w:r>
      <w:r>
        <w:rPr>
          <w:b/>
          <w:bCs/>
          <w:sz w:val="22"/>
          <w:szCs w:val="22"/>
        </w:rPr>
        <w:lastRenderedPageBreak/>
        <w:t>lipca 2014 r. dotyczącego środków ograniczających w związku z działaniami Rosji destabilizującymi sytuację na Ukrainie,  w przypadku gdy przypada na nich ponad 10% wartości zamówienia.</w:t>
      </w:r>
    </w:p>
    <w:p w14:paraId="14DC780D" w14:textId="77777777" w:rsidR="00AA6590" w:rsidRPr="00FF370A" w:rsidRDefault="00AA6590" w:rsidP="00AA6590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  <w:lang w:eastAsia="ar-SA"/>
        </w:rPr>
      </w:pPr>
    </w:p>
    <w:p w14:paraId="350229A6" w14:textId="77777777" w:rsidR="008603C7" w:rsidRDefault="008603C7" w:rsidP="008603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F049AB9" w14:textId="77777777" w:rsidR="008603C7" w:rsidRDefault="008603C7" w:rsidP="008603C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B087BE" w14:textId="77777777" w:rsidR="008603C7" w:rsidRDefault="008603C7" w:rsidP="008603C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546A60" w14:textId="77777777" w:rsidR="008603C7" w:rsidRDefault="008603C7" w:rsidP="008603C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603C7" w14:paraId="58C34446" w14:textId="77777777" w:rsidTr="008603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81C35D" w14:textId="77777777" w:rsidR="008603C7" w:rsidRDefault="008603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307C22" w14:textId="77777777" w:rsidR="008603C7" w:rsidRDefault="008603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A170AC8" w14:textId="77777777" w:rsidR="008603C7" w:rsidRDefault="008603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570C0" w14:textId="77777777" w:rsidR="008603C7" w:rsidRDefault="008603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8603C7" w14:paraId="2A4F0143" w14:textId="77777777" w:rsidTr="008603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F190E" w14:textId="77777777" w:rsidR="008603C7" w:rsidRDefault="008603C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10FF2" w14:textId="77777777" w:rsidR="008603C7" w:rsidRDefault="008603C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D72EE" w14:textId="77777777" w:rsidR="008603C7" w:rsidRDefault="008603C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603C7" w14:paraId="163EDD2B" w14:textId="77777777" w:rsidTr="008603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027EE" w14:textId="77777777" w:rsidR="008603C7" w:rsidRDefault="008603C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89EF8" w14:textId="77777777" w:rsidR="008603C7" w:rsidRDefault="008603C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74AD6" w14:textId="77777777" w:rsidR="008603C7" w:rsidRDefault="008603C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4B783E8" w14:textId="77777777" w:rsidR="008603C7" w:rsidRDefault="008603C7" w:rsidP="008603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F4C0120" w14:textId="77777777" w:rsidR="008603C7" w:rsidRDefault="008603C7" w:rsidP="008603C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1D3D1AF" w14:textId="77777777" w:rsidR="008603C7" w:rsidRDefault="008603C7" w:rsidP="008603C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66201517" w14:textId="77777777" w:rsidR="008603C7" w:rsidRDefault="008603C7" w:rsidP="008603C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7D6108F" w14:textId="77777777" w:rsidR="008603C7" w:rsidRDefault="008603C7" w:rsidP="008603C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A462BCB" w14:textId="77777777" w:rsidR="008603C7" w:rsidRDefault="008603C7" w:rsidP="008603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210AEFAD" w14:textId="77777777" w:rsidR="008603C7" w:rsidRDefault="008603C7" w:rsidP="008603C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998D06" w14:textId="77777777" w:rsidR="008603C7" w:rsidRDefault="008603C7" w:rsidP="008603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CC3FC78" w14:textId="77777777" w:rsidR="008603C7" w:rsidRDefault="008603C7" w:rsidP="008603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5B9408A" w14:textId="77777777" w:rsidR="008603C7" w:rsidRDefault="008603C7" w:rsidP="008603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EEDC9C5" w14:textId="77777777" w:rsidR="008603C7" w:rsidRDefault="008603C7" w:rsidP="008603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3626A06" w14:textId="77777777" w:rsidR="008603C7" w:rsidRDefault="008603C7" w:rsidP="008603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18A51C1" w14:textId="77777777" w:rsidR="008603C7" w:rsidRDefault="008603C7" w:rsidP="008603C7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226F3055" w14:textId="77777777" w:rsidR="008603C7" w:rsidRDefault="008603C7" w:rsidP="008603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26223762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C66EB" w14:textId="77777777" w:rsidR="00566E50" w:rsidRDefault="00566E50">
      <w:r>
        <w:separator/>
      </w:r>
    </w:p>
  </w:endnote>
  <w:endnote w:type="continuationSeparator" w:id="0">
    <w:p w14:paraId="4771327F" w14:textId="77777777" w:rsidR="00566E50" w:rsidRDefault="00566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CFA87" w14:textId="77777777" w:rsidR="00D608F4" w:rsidRDefault="00D608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24B3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DFED9" w14:textId="77777777" w:rsidR="00D608F4" w:rsidRDefault="00D608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6FA83" w14:textId="77777777" w:rsidR="00566E50" w:rsidRDefault="00566E50">
      <w:r>
        <w:separator/>
      </w:r>
    </w:p>
  </w:footnote>
  <w:footnote w:type="continuationSeparator" w:id="0">
    <w:p w14:paraId="7F4AE449" w14:textId="77777777" w:rsidR="00566E50" w:rsidRDefault="00566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BFDEC" w14:textId="77777777" w:rsidR="00D608F4" w:rsidRDefault="00D608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CF67D" w14:textId="4EC4B780" w:rsidR="00F53146" w:rsidRPr="008603C7" w:rsidRDefault="00F53146" w:rsidP="008603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6B901" w14:textId="77777777" w:rsidR="00D608F4" w:rsidRDefault="00D608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99353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286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7085389">
    <w:abstractNumId w:val="0"/>
  </w:num>
  <w:num w:numId="4" w16cid:durableId="1155340958">
    <w:abstractNumId w:val="3"/>
  </w:num>
  <w:num w:numId="5" w16cid:durableId="11589553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E5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4327"/>
    <w:rsid w:val="001D4612"/>
    <w:rsid w:val="002028E5"/>
    <w:rsid w:val="00207E98"/>
    <w:rsid w:val="002723B0"/>
    <w:rsid w:val="00315A4A"/>
    <w:rsid w:val="004A5886"/>
    <w:rsid w:val="004B7300"/>
    <w:rsid w:val="004C6753"/>
    <w:rsid w:val="00523E9D"/>
    <w:rsid w:val="00566E5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113D"/>
    <w:rsid w:val="007A4321"/>
    <w:rsid w:val="00833933"/>
    <w:rsid w:val="00853083"/>
    <w:rsid w:val="008603C7"/>
    <w:rsid w:val="008771BA"/>
    <w:rsid w:val="008B2F0C"/>
    <w:rsid w:val="008B4928"/>
    <w:rsid w:val="008D2AB8"/>
    <w:rsid w:val="008F1C66"/>
    <w:rsid w:val="00970FE4"/>
    <w:rsid w:val="00A0022B"/>
    <w:rsid w:val="00A23A54"/>
    <w:rsid w:val="00A346FE"/>
    <w:rsid w:val="00A47B4D"/>
    <w:rsid w:val="00A83018"/>
    <w:rsid w:val="00AA6590"/>
    <w:rsid w:val="00B774DC"/>
    <w:rsid w:val="00B84869"/>
    <w:rsid w:val="00C969A6"/>
    <w:rsid w:val="00CA7D36"/>
    <w:rsid w:val="00D24208"/>
    <w:rsid w:val="00D608F4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0EAE5F"/>
  <w15:chartTrackingRefBased/>
  <w15:docId w15:val="{E189DB5B-300B-462B-9D1C-592224BA2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811</Words>
  <Characters>6005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2024-02-26T12:30:00Z</dcterms:created>
  <dcterms:modified xsi:type="dcterms:W3CDTF">2024-03-08T10:45:00Z</dcterms:modified>
</cp:coreProperties>
</file>