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815EC" w14:textId="77777777" w:rsidR="00FB7F50" w:rsidRPr="002245BE" w:rsidRDefault="00F8468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846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468C">
        <w:rPr>
          <w:sz w:val="22"/>
          <w:szCs w:val="22"/>
        </w:rPr>
        <w:t>2024-03-01</w:t>
      </w:r>
    </w:p>
    <w:p w14:paraId="02DDBB6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F6C2363" w14:textId="77777777" w:rsidR="00F8468C" w:rsidRPr="00F8468C" w:rsidRDefault="00F8468C" w:rsidP="00FB7F50">
      <w:pPr>
        <w:spacing w:after="40"/>
        <w:rPr>
          <w:b/>
          <w:bCs/>
          <w:sz w:val="22"/>
          <w:szCs w:val="22"/>
        </w:rPr>
      </w:pPr>
      <w:r w:rsidRPr="00F8468C">
        <w:rPr>
          <w:b/>
          <w:bCs/>
          <w:sz w:val="22"/>
          <w:szCs w:val="22"/>
        </w:rPr>
        <w:t>Akademia Górniczo - Hutnicza</w:t>
      </w:r>
    </w:p>
    <w:p w14:paraId="429637D4" w14:textId="77777777" w:rsidR="00F8468C" w:rsidRPr="00F8468C" w:rsidRDefault="00F8468C" w:rsidP="00FB7F50">
      <w:pPr>
        <w:spacing w:after="40"/>
        <w:rPr>
          <w:b/>
          <w:bCs/>
          <w:sz w:val="22"/>
          <w:szCs w:val="22"/>
        </w:rPr>
      </w:pPr>
      <w:r w:rsidRPr="00F8468C">
        <w:rPr>
          <w:b/>
          <w:bCs/>
          <w:sz w:val="22"/>
          <w:szCs w:val="22"/>
        </w:rPr>
        <w:t>im. Stanisława Staszica w Krakowie</w:t>
      </w:r>
    </w:p>
    <w:p w14:paraId="17E8869A" w14:textId="77777777" w:rsidR="00FB7F50" w:rsidRPr="002245BE" w:rsidRDefault="00F8468C" w:rsidP="00FB7F50">
      <w:pPr>
        <w:spacing w:after="40"/>
        <w:rPr>
          <w:b/>
          <w:bCs/>
          <w:sz w:val="22"/>
          <w:szCs w:val="22"/>
        </w:rPr>
      </w:pPr>
      <w:r w:rsidRPr="00F8468C">
        <w:rPr>
          <w:b/>
          <w:bCs/>
          <w:sz w:val="22"/>
          <w:szCs w:val="22"/>
        </w:rPr>
        <w:t>Dział Zamówień Publicznych</w:t>
      </w:r>
    </w:p>
    <w:p w14:paraId="4E807977" w14:textId="77777777" w:rsidR="00FB7F50" w:rsidRPr="002245BE" w:rsidRDefault="00F8468C" w:rsidP="00FB7F50">
      <w:pPr>
        <w:rPr>
          <w:sz w:val="22"/>
          <w:szCs w:val="22"/>
        </w:rPr>
      </w:pPr>
      <w:r w:rsidRPr="00F8468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8468C">
        <w:rPr>
          <w:sz w:val="22"/>
          <w:szCs w:val="22"/>
        </w:rPr>
        <w:t>30</w:t>
      </w:r>
    </w:p>
    <w:p w14:paraId="31C0BAEC" w14:textId="77777777" w:rsidR="00FB7F50" w:rsidRPr="002245BE" w:rsidRDefault="00F8468C" w:rsidP="00FB7F50">
      <w:pPr>
        <w:rPr>
          <w:sz w:val="22"/>
          <w:szCs w:val="22"/>
        </w:rPr>
      </w:pPr>
      <w:r w:rsidRPr="00F8468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8468C">
        <w:rPr>
          <w:sz w:val="22"/>
          <w:szCs w:val="22"/>
        </w:rPr>
        <w:t>Kraków</w:t>
      </w:r>
    </w:p>
    <w:p w14:paraId="49CFD0C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488D1A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468C" w:rsidRPr="00607F9B" w14:paraId="3D42C822" w14:textId="77777777" w:rsidTr="005A1129">
        <w:trPr>
          <w:trHeight w:val="638"/>
        </w:trPr>
        <w:tc>
          <w:tcPr>
            <w:tcW w:w="959" w:type="dxa"/>
            <w:shd w:val="clear" w:color="auto" w:fill="auto"/>
          </w:tcPr>
          <w:p w14:paraId="4FE00DCB" w14:textId="77777777" w:rsidR="00F8468C" w:rsidRPr="00607F9B" w:rsidRDefault="00F8468C" w:rsidP="005A11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7E16EF" w14:textId="79B677B0" w:rsidR="00F8468C" w:rsidRPr="00607F9B" w:rsidRDefault="00F8468C" w:rsidP="005A11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846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846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468C">
              <w:rPr>
                <w:b/>
                <w:bCs/>
                <w:sz w:val="22"/>
                <w:szCs w:val="22"/>
              </w:rPr>
              <w:t>Usługa dostarczania przesyłek kurierskich w obrocie krajowym  dla potrzeb AGH - DE-dzp.272-44/24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6049D1D" w14:textId="7302366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3A238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3A238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468C" w14:paraId="0401C89C" w14:textId="77777777" w:rsidTr="005A1129">
        <w:trPr>
          <w:cantSplit/>
        </w:trPr>
        <w:tc>
          <w:tcPr>
            <w:tcW w:w="10150" w:type="dxa"/>
          </w:tcPr>
          <w:p w14:paraId="3A0C366E" w14:textId="77777777" w:rsidR="00F8468C" w:rsidRPr="00D26ED6" w:rsidRDefault="00F8468C" w:rsidP="005A11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468C">
              <w:rPr>
                <w:b/>
                <w:sz w:val="22"/>
                <w:szCs w:val="22"/>
              </w:rPr>
              <w:t>FEDEX EXPRES</w:t>
            </w:r>
          </w:p>
          <w:p w14:paraId="0190EC16" w14:textId="77777777" w:rsidR="00F8468C" w:rsidRPr="009F0E5C" w:rsidRDefault="00F8468C" w:rsidP="005A1129">
            <w:pPr>
              <w:jc w:val="both"/>
              <w:rPr>
                <w:bCs/>
                <w:sz w:val="22"/>
                <w:szCs w:val="22"/>
              </w:rPr>
            </w:pPr>
            <w:r w:rsidRPr="00F8468C">
              <w:rPr>
                <w:bCs/>
                <w:sz w:val="22"/>
                <w:szCs w:val="22"/>
              </w:rPr>
              <w:t>ANNOPOL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468C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BDBE77" w14:textId="77777777" w:rsidR="00F8468C" w:rsidRPr="009F0E5C" w:rsidRDefault="00F8468C" w:rsidP="005A1129">
            <w:pPr>
              <w:jc w:val="both"/>
              <w:rPr>
                <w:bCs/>
                <w:sz w:val="22"/>
                <w:szCs w:val="22"/>
              </w:rPr>
            </w:pPr>
            <w:r w:rsidRPr="00F8468C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468C">
              <w:rPr>
                <w:bCs/>
                <w:sz w:val="22"/>
                <w:szCs w:val="22"/>
              </w:rPr>
              <w:t>WARSZAWA</w:t>
            </w:r>
          </w:p>
          <w:p w14:paraId="1D40B719" w14:textId="77777777" w:rsidR="00F8468C" w:rsidRPr="00D26ED6" w:rsidRDefault="00F8468C" w:rsidP="005A11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BCED38" w14:textId="6ADFD8D0" w:rsidR="00F8468C" w:rsidRPr="00D26ED6" w:rsidRDefault="00F8468C" w:rsidP="005A11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468C">
              <w:rPr>
                <w:sz w:val="22"/>
                <w:szCs w:val="22"/>
              </w:rPr>
              <w:t>Usługa dostarczania przesyłek kurierskich w obrocie krajowym  dla potrzeb AGH - DE-dzp.272-44/24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DA1CE2" w:rsidRPr="00DA1CE2">
              <w:rPr>
                <w:b/>
                <w:sz w:val="22"/>
                <w:szCs w:val="22"/>
              </w:rPr>
              <w:t xml:space="preserve">144 161,02 </w:t>
            </w:r>
            <w:bookmarkStart w:id="1" w:name="_GoBack"/>
            <w:bookmarkEnd w:id="1"/>
            <w:r w:rsidRPr="00F8468C">
              <w:rPr>
                <w:b/>
                <w:sz w:val="22"/>
                <w:szCs w:val="22"/>
              </w:rPr>
              <w:t>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E56934" w14:textId="77777777" w:rsidR="00F8468C" w:rsidRDefault="00F8468C" w:rsidP="005A11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379BE8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A2383" w:rsidRPr="008567C7" w14:paraId="5F4901EE" w14:textId="77777777" w:rsidTr="003A2383">
        <w:trPr>
          <w:trHeight w:val="510"/>
        </w:trPr>
        <w:tc>
          <w:tcPr>
            <w:tcW w:w="595" w:type="pct"/>
            <w:vAlign w:val="center"/>
          </w:tcPr>
          <w:p w14:paraId="008FCB58" w14:textId="77777777" w:rsidR="003A2383" w:rsidRPr="008567C7" w:rsidRDefault="003A23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7789136" w14:textId="77777777" w:rsidR="003A2383" w:rsidRPr="008567C7" w:rsidRDefault="003A23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7679ED5" w14:textId="77777777" w:rsidR="003A2383" w:rsidRPr="008567C7" w:rsidRDefault="003A238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D452B08" w14:textId="77777777" w:rsidR="003A2383" w:rsidRPr="008567C7" w:rsidRDefault="003A238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Oprogramowanie umożliwiające automatyczne generowanie listów przewozowych.</w:t>
            </w:r>
          </w:p>
        </w:tc>
        <w:tc>
          <w:tcPr>
            <w:tcW w:w="715" w:type="pct"/>
            <w:vAlign w:val="center"/>
          </w:tcPr>
          <w:p w14:paraId="4882DC44" w14:textId="77777777" w:rsidR="003A2383" w:rsidRPr="008567C7" w:rsidRDefault="003A23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A2383" w:rsidRPr="008567C7" w14:paraId="134B360F" w14:textId="77777777" w:rsidTr="003A2383">
        <w:tc>
          <w:tcPr>
            <w:tcW w:w="595" w:type="pct"/>
            <w:vAlign w:val="center"/>
          </w:tcPr>
          <w:p w14:paraId="0EDBF084" w14:textId="77777777" w:rsidR="003A2383" w:rsidRPr="008567C7" w:rsidRDefault="003A2383" w:rsidP="005A11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6A69E65" w14:textId="77777777" w:rsidR="003A2383" w:rsidRPr="002B6761" w:rsidRDefault="003A2383" w:rsidP="005A11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b/>
                <w:sz w:val="18"/>
                <w:szCs w:val="18"/>
              </w:rPr>
              <w:t>FEDEX EXPRES</w:t>
            </w:r>
          </w:p>
          <w:p w14:paraId="61174322" w14:textId="77777777" w:rsidR="003A2383" w:rsidRPr="008567C7" w:rsidRDefault="003A2383" w:rsidP="005A11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776344" w14:textId="77777777" w:rsidR="003A2383" w:rsidRPr="001B7815" w:rsidRDefault="003A2383" w:rsidP="005A11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468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03280179" w14:textId="77777777" w:rsidR="003A2383" w:rsidRPr="008567C7" w:rsidRDefault="003A2383" w:rsidP="005A11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0CD234C" w14:textId="708BF3FC" w:rsidR="003A2383" w:rsidRPr="008567C7" w:rsidRDefault="003A2383" w:rsidP="005A11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8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F8468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06A56CCA" w14:textId="380F95E6" w:rsidR="003A2383" w:rsidRPr="008567C7" w:rsidRDefault="003A2383" w:rsidP="005A11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F8468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4765AB8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7217D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0A272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A34D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BD6DF" w14:textId="77777777" w:rsidR="00A34DFF" w:rsidRDefault="00A34DFF">
      <w:r>
        <w:separator/>
      </w:r>
    </w:p>
  </w:endnote>
  <w:endnote w:type="continuationSeparator" w:id="0">
    <w:p w14:paraId="28F5093C" w14:textId="77777777" w:rsidR="00A34DFF" w:rsidRDefault="00A34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12E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794F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FB485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13CF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886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0C3BE" w14:textId="77777777" w:rsidR="00A34DFF" w:rsidRDefault="00A34DFF">
      <w:r>
        <w:separator/>
      </w:r>
    </w:p>
  </w:footnote>
  <w:footnote w:type="continuationSeparator" w:id="0">
    <w:p w14:paraId="307D3C88" w14:textId="77777777" w:rsidR="00A34DFF" w:rsidRDefault="00A34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C1D1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C94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3D6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DF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2383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DF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1CE2"/>
    <w:rsid w:val="00DE4BF6"/>
    <w:rsid w:val="00E30B2D"/>
    <w:rsid w:val="00E62859"/>
    <w:rsid w:val="00E85D70"/>
    <w:rsid w:val="00F33C66"/>
    <w:rsid w:val="00F8468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91565"/>
  <w15:chartTrackingRefBased/>
  <w15:docId w15:val="{1C306D86-ACDE-49F7-865C-A09AF156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Michał Długoń</cp:lastModifiedBy>
  <cp:revision>2</cp:revision>
  <cp:lastPrinted>2024-03-13T11:59:00Z</cp:lastPrinted>
  <dcterms:created xsi:type="dcterms:W3CDTF">2024-03-13T11:59:00Z</dcterms:created>
  <dcterms:modified xsi:type="dcterms:W3CDTF">2024-03-13T11:59:00Z</dcterms:modified>
</cp:coreProperties>
</file>