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B1F6F" w14:textId="77777777" w:rsidR="00467EEF" w:rsidRDefault="00467EEF" w:rsidP="00467EEF">
      <w:pPr>
        <w:jc w:val="right"/>
        <w:rPr>
          <w:b/>
        </w:rPr>
      </w:pPr>
      <w:r>
        <w:rPr>
          <w:noProof/>
        </w:rPr>
        <w:pict w14:anchorId="45A5C457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1EF1D438" w14:textId="77777777" w:rsidR="00467EEF" w:rsidRDefault="00467EEF" w:rsidP="00467EEF">
      <w:pPr>
        <w:jc w:val="right"/>
        <w:rPr>
          <w:rFonts w:eastAsia="MS Mincho"/>
          <w:b/>
        </w:rPr>
      </w:pPr>
    </w:p>
    <w:p w14:paraId="3E673B97" w14:textId="77777777" w:rsidR="00467EEF" w:rsidRDefault="00467EEF" w:rsidP="00467EEF">
      <w:pPr>
        <w:jc w:val="right"/>
        <w:rPr>
          <w:rFonts w:eastAsia="MS Mincho"/>
          <w:b/>
        </w:rPr>
      </w:pPr>
      <w:r>
        <w:rPr>
          <w:noProof/>
        </w:rPr>
        <w:pict w14:anchorId="036A06F7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1599DE8A" w14:textId="77777777" w:rsidR="00467EEF" w:rsidRDefault="00467EEF" w:rsidP="00467EE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965E221" w14:textId="77777777" w:rsidR="00467EEF" w:rsidRDefault="00467EEF" w:rsidP="00467EEF">
      <w:pPr>
        <w:jc w:val="right"/>
        <w:rPr>
          <w:rFonts w:eastAsia="MS Mincho"/>
          <w:b/>
        </w:rPr>
      </w:pPr>
    </w:p>
    <w:p w14:paraId="74A0D065" w14:textId="77777777" w:rsidR="00467EEF" w:rsidRDefault="00467EEF" w:rsidP="00467EEF">
      <w:pPr>
        <w:jc w:val="center"/>
        <w:rPr>
          <w:b/>
        </w:rPr>
      </w:pPr>
      <w:r>
        <w:rPr>
          <w:b/>
        </w:rPr>
        <w:t>Kalkulacja Cenowa</w:t>
      </w:r>
    </w:p>
    <w:p w14:paraId="5867ACAC" w14:textId="77777777" w:rsidR="00467EEF" w:rsidRDefault="00467EEF" w:rsidP="00467EE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1C58379A" w14:textId="77777777" w:rsidR="00467EEF" w:rsidRDefault="00467EEF" w:rsidP="00467EE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F59BEBF" w14:textId="14A987DE" w:rsidR="00467EEF" w:rsidRDefault="00467EEF" w:rsidP="00467EEF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DE-dzp.272-</w:t>
      </w:r>
      <w:r>
        <w:rPr>
          <w:b/>
          <w:sz w:val="22"/>
        </w:rPr>
        <w:t>99</w:t>
      </w:r>
      <w:r>
        <w:rPr>
          <w:b/>
          <w:sz w:val="22"/>
        </w:rPr>
        <w:t>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67EEF" w14:paraId="3E445882" w14:textId="77777777" w:rsidTr="009B604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0F7A13F" w14:textId="77777777" w:rsidR="00467EEF" w:rsidRDefault="00467EEF" w:rsidP="009B60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6F1AB1B" w14:textId="77777777" w:rsidR="00467EEF" w:rsidRDefault="00467EEF" w:rsidP="009B60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3DEDA6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D2ADAF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75DC4C6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52D499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BB2B4F1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1D466B4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74E9A0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C33579E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8B546F3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6FD08A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5A00611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7157C09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67EEF" w14:paraId="43F66DF6" w14:textId="77777777" w:rsidTr="009B604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F045B00" w14:textId="77777777" w:rsidR="00467EEF" w:rsidRDefault="00467EEF" w:rsidP="009B60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23FECB" w14:textId="77777777" w:rsidR="00467EEF" w:rsidRDefault="00467EEF" w:rsidP="009B60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F28BE3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ED4AA6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558B37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CA6657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C4FBA2" w14:textId="77777777" w:rsidR="00467EEF" w:rsidRDefault="00467EEF" w:rsidP="009B60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67EEF" w14:paraId="2EB12EE0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556CC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FC78B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  <w:p w14:paraId="35D70DDE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BC68E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0550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8BBA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4B38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4655B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77FA8417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0008B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1C50A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  <w:p w14:paraId="72F0E3BA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D4145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C0B7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25B8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B36C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1D2F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4E99D520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A5566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B0B64" w14:textId="77777777" w:rsidR="00467EEF" w:rsidRDefault="00467EEF" w:rsidP="009B604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0ACEF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09BD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96DA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FCBD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CCCE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6538C05B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201BD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9BD0D" w14:textId="77777777" w:rsidR="00467EEF" w:rsidRDefault="00467EEF" w:rsidP="009B6045">
            <w:pPr>
              <w:rPr>
                <w:sz w:val="20"/>
                <w:szCs w:val="20"/>
              </w:rPr>
            </w:pPr>
          </w:p>
          <w:p w14:paraId="07B66C46" w14:textId="77777777" w:rsidR="00467EEF" w:rsidRDefault="00467EEF" w:rsidP="009B6045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47704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E07F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2E59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C761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8CCF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46C62E2F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8571F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327F7" w14:textId="77777777" w:rsidR="00467EEF" w:rsidRDefault="00467EEF" w:rsidP="009B6045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2DD0F131" w14:textId="77777777" w:rsidR="00467EEF" w:rsidRDefault="00467EEF" w:rsidP="009B6045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1C310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039E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8B730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890C5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916E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76DFADA1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6996A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85745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  <w:p w14:paraId="2758AACA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CCE1E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1A5C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BFD82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94602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9623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090DA75A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4EF7F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4DEA4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  <w:p w14:paraId="7B4DE4A9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  <w:p w14:paraId="764A123D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AAF44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75FB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4F374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77BE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7C42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3C272084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E416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00945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0577B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0B75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9786B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D96D0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5971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1CA0BB22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737FA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B4B5C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6E496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1200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7D17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B532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10D6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4052628C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7D593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95A85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26C4A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5A21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7896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C8BD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E7FC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63D09A26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B70F3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8D6D1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60724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A341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D0C7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25CD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1C91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06DB9EF5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69BD7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5607E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3B65D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D98B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14F1D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C60F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DB9B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0DB82AA6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DC1B8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D89D5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D8FFD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AE0F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446D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CE4E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75D4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11F80AC8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48D3AE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DAEF4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D7A1E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A293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946E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0E30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1332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1BFF3A29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2552C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A73DF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BE14B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C554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E6A5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0FD7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5643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367352A9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6E700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8B600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B1763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EE55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003A8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F029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5493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5DDFF81E" w14:textId="77777777" w:rsidR="00467EEF" w:rsidRDefault="00467EEF"/>
    <w:p w14:paraId="1C88BC8A" w14:textId="77777777" w:rsidR="00467EEF" w:rsidRDefault="00467EEF"/>
    <w:p w14:paraId="0A1F7C58" w14:textId="77777777" w:rsidR="00467EEF" w:rsidRDefault="00467EEF"/>
    <w:p w14:paraId="0383D72C" w14:textId="77777777" w:rsidR="00467EEF" w:rsidRDefault="00467EEF"/>
    <w:p w14:paraId="4F6A8F93" w14:textId="77777777" w:rsidR="00467EEF" w:rsidRDefault="00467EEF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67EEF" w14:paraId="5FB34DAB" w14:textId="77777777" w:rsidTr="009B6045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6ED46" w14:textId="77777777" w:rsidR="00467EEF" w:rsidRDefault="00467EEF" w:rsidP="009B60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93BAC" w14:textId="77777777" w:rsidR="00467EEF" w:rsidRDefault="00467EEF" w:rsidP="009B6045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2F387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504F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A2CA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01326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64B5" w14:textId="77777777" w:rsidR="00467EEF" w:rsidRDefault="00467EEF" w:rsidP="009B60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67EEF" w14:paraId="2FE94CE0" w14:textId="77777777" w:rsidTr="009B6045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DCFCB1" w14:textId="77777777" w:rsidR="00467EEF" w:rsidRDefault="00467EEF" w:rsidP="009B6045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6DD01" w14:textId="77777777" w:rsidR="00467EEF" w:rsidRDefault="00467EEF" w:rsidP="009B6045">
            <w:pPr>
              <w:rPr>
                <w:rFonts w:ascii="Calibri" w:hAnsi="Calibri"/>
              </w:rPr>
            </w:pPr>
          </w:p>
        </w:tc>
      </w:tr>
    </w:tbl>
    <w:p w14:paraId="2436FB3A" w14:textId="77777777" w:rsidR="00467EEF" w:rsidRPr="00932BBB" w:rsidRDefault="00467EEF" w:rsidP="00467EEF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6C50AF58" w14:textId="77777777" w:rsidR="00467EEF" w:rsidRDefault="00467EEF" w:rsidP="00467EEF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6E63A38C" w14:textId="77777777" w:rsidR="00467EEF" w:rsidRPr="00932BBB" w:rsidRDefault="00467EEF" w:rsidP="00467EEF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7F86374E" w14:textId="77777777" w:rsidR="00467EEF" w:rsidRPr="002506CC" w:rsidRDefault="00467EEF" w:rsidP="00467EEF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B049881" w14:textId="77777777" w:rsidR="00467EEF" w:rsidRPr="00D803AB" w:rsidRDefault="00467EEF" w:rsidP="00467EEF"/>
    <w:p w14:paraId="5A5B7FBA" w14:textId="77777777" w:rsidR="00467EEF" w:rsidRPr="0051288B" w:rsidRDefault="00467EEF" w:rsidP="00467EEF"/>
    <w:p w14:paraId="442D8E08" w14:textId="4B967AE4" w:rsidR="0014437C" w:rsidRPr="00467EEF" w:rsidRDefault="0014437C" w:rsidP="00467EEF"/>
    <w:sectPr w:rsidR="0014437C" w:rsidRPr="00467E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C51CF" w14:textId="77777777" w:rsidR="00F146B9" w:rsidRDefault="00F146B9">
      <w:r>
        <w:separator/>
      </w:r>
    </w:p>
  </w:endnote>
  <w:endnote w:type="continuationSeparator" w:id="0">
    <w:p w14:paraId="713E7B28" w14:textId="77777777" w:rsidR="00F146B9" w:rsidRDefault="00F14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D22A9" w14:textId="77777777" w:rsidR="00E11A07" w:rsidRDefault="00E11A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46CC5" w14:textId="77777777" w:rsidR="00467EEF" w:rsidRPr="00CC4E7C" w:rsidRDefault="00467EEF" w:rsidP="00467EEF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788D8143" w14:textId="77777777" w:rsidR="00E11A07" w:rsidRDefault="00E11A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C3982" w14:textId="77777777" w:rsidR="00E11A07" w:rsidRDefault="00E11A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540BB" w14:textId="77777777" w:rsidR="00F146B9" w:rsidRDefault="00F146B9">
      <w:r>
        <w:separator/>
      </w:r>
    </w:p>
  </w:footnote>
  <w:footnote w:type="continuationSeparator" w:id="0">
    <w:p w14:paraId="60CA6783" w14:textId="77777777" w:rsidR="00F146B9" w:rsidRDefault="00F14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6F959" w14:textId="77777777" w:rsidR="00E11A07" w:rsidRDefault="00E11A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D79A3" w14:textId="77777777" w:rsidR="00E11A07" w:rsidRDefault="00E11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FC304" w14:textId="77777777" w:rsidR="00E11A07" w:rsidRDefault="00E11A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641499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6B9"/>
    <w:rsid w:val="00021E1F"/>
    <w:rsid w:val="0011188B"/>
    <w:rsid w:val="00142162"/>
    <w:rsid w:val="0014437C"/>
    <w:rsid w:val="001946D8"/>
    <w:rsid w:val="001F6B73"/>
    <w:rsid w:val="00303635"/>
    <w:rsid w:val="00347293"/>
    <w:rsid w:val="00467EEF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DD422F"/>
    <w:rsid w:val="00E11A07"/>
    <w:rsid w:val="00E43493"/>
    <w:rsid w:val="00F146B9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73DC2B33"/>
  <w15:chartTrackingRefBased/>
  <w15:docId w15:val="{C8292593-4414-4FF5-B06F-BDBA72091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E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7E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11A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1A0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11A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1A07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7EEF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145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2024-02-28T11:42:00Z</dcterms:created>
  <dcterms:modified xsi:type="dcterms:W3CDTF">2024-02-28T11:45:00Z</dcterms:modified>
</cp:coreProperties>
</file>