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22FFA" w14:textId="77777777" w:rsidR="00210C20" w:rsidRPr="00240E71" w:rsidRDefault="00210C20" w:rsidP="00210C20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1B7622A" w14:textId="77777777" w:rsidR="00210C20" w:rsidRDefault="00210C20" w:rsidP="00210C2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33D9EA6" w14:textId="77777777" w:rsidR="00210C20" w:rsidRPr="0022732C" w:rsidRDefault="00210C20" w:rsidP="00210C2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DFC4BC2" w14:textId="77777777" w:rsidR="00210C20" w:rsidRDefault="00210C20" w:rsidP="00210C2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F308D9" w14:textId="77777777" w:rsidR="00210C20" w:rsidRPr="0022732C" w:rsidRDefault="00210C20" w:rsidP="00210C2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0A74F96" w14:textId="77777777" w:rsidR="00210C20" w:rsidRPr="0022732C" w:rsidRDefault="00210C20" w:rsidP="00210C2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DA516EA" w14:textId="77777777" w:rsidR="00210C20" w:rsidRPr="0022732C" w:rsidRDefault="00210C20" w:rsidP="00210C2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16CFEBA" w14:textId="77777777" w:rsidR="00210C20" w:rsidRPr="0022732C" w:rsidRDefault="00210C20" w:rsidP="00210C2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D74F8BD" w14:textId="77777777" w:rsidR="00210C20" w:rsidRPr="0022732C" w:rsidRDefault="00210C20" w:rsidP="00210C2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3B775C54" w14:textId="77777777" w:rsidR="00210C20" w:rsidRPr="0022732C" w:rsidRDefault="00210C20" w:rsidP="00210C2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6D1DCB1E" w14:textId="77777777" w:rsidR="00210C20" w:rsidRPr="0022732C" w:rsidRDefault="00210C20" w:rsidP="00210C2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B063E7A" w14:textId="77777777" w:rsidR="00210C20" w:rsidRPr="0022732C" w:rsidRDefault="00210C20" w:rsidP="00210C2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9979C79" w14:textId="77777777" w:rsidR="00210C20" w:rsidRPr="0022732C" w:rsidRDefault="00210C20" w:rsidP="00210C2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85A92BE" w14:textId="77777777" w:rsidR="00210C20" w:rsidRDefault="00210C20" w:rsidP="00210C20">
      <w:pPr>
        <w:spacing w:line="360" w:lineRule="auto"/>
      </w:pPr>
      <w:r>
        <w:t>Do: Nazwa i siedziba Zamawiającego:</w:t>
      </w:r>
    </w:p>
    <w:p w14:paraId="05BC5320" w14:textId="77777777" w:rsidR="00210C20" w:rsidRPr="00247153" w:rsidRDefault="00210C20" w:rsidP="00210C20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24CDACC5" w14:textId="77777777" w:rsidR="00210C20" w:rsidRPr="00247153" w:rsidRDefault="00210C20" w:rsidP="00210C20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0169D99C" w14:textId="77777777" w:rsidR="00210C20" w:rsidRDefault="00210C20" w:rsidP="00210C20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54CDF98E" w14:textId="77777777" w:rsidR="00210C20" w:rsidRDefault="00210C20" w:rsidP="00210C20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7CEBAC27" w14:textId="77777777" w:rsidR="00210C20" w:rsidRDefault="00210C20" w:rsidP="00210C20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78384B3A" w14:textId="77777777" w:rsidR="00210C20" w:rsidRDefault="00210C20" w:rsidP="00210C20">
      <w:pPr>
        <w:ind w:firstLine="3969"/>
        <w:rPr>
          <w:b/>
        </w:rPr>
      </w:pPr>
    </w:p>
    <w:p w14:paraId="22AAE20A" w14:textId="319FCCD5" w:rsidR="00210C20" w:rsidRDefault="00210C20" w:rsidP="00210C2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99</w:t>
      </w:r>
      <w:r w:rsidRPr="00247153">
        <w:rPr>
          <w:b/>
        </w:rPr>
        <w:t>/2</w:t>
      </w:r>
      <w:r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10AE57C0" w14:textId="77777777" w:rsidR="00210C20" w:rsidRDefault="00210C20" w:rsidP="00210C20">
      <w:pPr>
        <w:tabs>
          <w:tab w:val="right" w:pos="9000"/>
        </w:tabs>
      </w:pPr>
    </w:p>
    <w:p w14:paraId="0B692A7C" w14:textId="77777777" w:rsidR="00210C20" w:rsidRPr="005F7BDF" w:rsidRDefault="00210C20" w:rsidP="00210C2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5C8F8055" w14:textId="77777777" w:rsidR="00210C20" w:rsidRPr="005F7BDF" w:rsidRDefault="00210C20" w:rsidP="00210C2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83B19F2" w14:textId="77777777" w:rsidR="00210C20" w:rsidRPr="005F7BDF" w:rsidRDefault="00210C20" w:rsidP="00210C2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5E5EFCF4" w14:textId="77777777" w:rsidR="00210C20" w:rsidRPr="005F7BDF" w:rsidRDefault="00210C20" w:rsidP="00210C2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D1B04A3" w14:textId="77777777" w:rsidR="00210C20" w:rsidRPr="005F7BDF" w:rsidRDefault="00210C20" w:rsidP="00210C2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08DE5EB" w14:textId="77777777" w:rsidR="00210C20" w:rsidRPr="002969BE" w:rsidRDefault="00210C20" w:rsidP="00210C20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2EBA0FDC" w14:textId="77777777" w:rsidR="00210C20" w:rsidRPr="002969BE" w:rsidRDefault="00210C20" w:rsidP="00210C20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32FF3A32" w14:textId="77777777" w:rsidR="00210C20" w:rsidRPr="002969BE" w:rsidRDefault="00210C20" w:rsidP="00210C2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046870C0" w14:textId="77777777" w:rsidR="00210C20" w:rsidRPr="002969BE" w:rsidRDefault="00210C20" w:rsidP="00210C2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35BA2E66" w14:textId="77777777" w:rsidR="00210C20" w:rsidRPr="002969BE" w:rsidRDefault="00210C20" w:rsidP="00210C20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4292BED2" w14:textId="77777777" w:rsidR="00210C20" w:rsidRPr="00FE545C" w:rsidRDefault="00210C20" w:rsidP="00210C2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2AF47DF" w14:textId="77777777" w:rsidR="00210C20" w:rsidRPr="00FE545C" w:rsidRDefault="00210C20" w:rsidP="00210C2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964F7B9" w14:textId="77777777" w:rsidR="00210C20" w:rsidRDefault="00210C20" w:rsidP="00210C20">
      <w:pPr>
        <w:jc w:val="both"/>
        <w:rPr>
          <w:sz w:val="18"/>
          <w:szCs w:val="18"/>
        </w:rPr>
      </w:pPr>
    </w:p>
    <w:p w14:paraId="61805982" w14:textId="77777777" w:rsidR="00210C20" w:rsidRDefault="00210C20" w:rsidP="00210C2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3F6C03F" w14:textId="77777777" w:rsidR="00210C20" w:rsidRPr="00730EFE" w:rsidRDefault="00210C20" w:rsidP="00210C2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C39F990" w14:textId="77777777" w:rsidR="00210C20" w:rsidRPr="001D671E" w:rsidRDefault="00210C20" w:rsidP="00210C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72810DB" w14:textId="77777777" w:rsidR="00210C20" w:rsidRDefault="00210C20" w:rsidP="00210C2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71B9207" w14:textId="77777777" w:rsidR="00210C20" w:rsidRDefault="00210C20" w:rsidP="00210C2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7BDE2AC" w14:textId="77777777" w:rsidR="00210C20" w:rsidRDefault="00210C20" w:rsidP="00210C2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ADA8F2" w14:textId="77777777" w:rsidR="00210C20" w:rsidRPr="001D671E" w:rsidRDefault="00210C20" w:rsidP="00210C2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10C20" w:rsidRPr="00FE545C" w14:paraId="6FC3C58C" w14:textId="77777777" w:rsidTr="009B604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6F1D4" w14:textId="77777777" w:rsidR="00210C20" w:rsidRPr="00FE545C" w:rsidRDefault="00210C20" w:rsidP="009B604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82869" w14:textId="77777777" w:rsidR="00210C20" w:rsidRPr="00FE545C" w:rsidRDefault="00210C20" w:rsidP="009B604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E63082E" w14:textId="77777777" w:rsidR="00210C20" w:rsidRPr="00FE545C" w:rsidRDefault="00210C20" w:rsidP="009B604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DA3D9" w14:textId="77777777" w:rsidR="00210C20" w:rsidRPr="00FE545C" w:rsidRDefault="00210C20" w:rsidP="009B604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210C20" w:rsidRPr="00FE545C" w14:paraId="3C125334" w14:textId="77777777" w:rsidTr="009B60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E86AB" w14:textId="77777777" w:rsidR="00210C20" w:rsidRPr="00FE545C" w:rsidRDefault="00210C20" w:rsidP="009B604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11CDF" w14:textId="77777777" w:rsidR="00210C20" w:rsidRPr="00FE545C" w:rsidRDefault="00210C20" w:rsidP="009B604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D6D2E" w14:textId="77777777" w:rsidR="00210C20" w:rsidRPr="00FE545C" w:rsidRDefault="00210C20" w:rsidP="009B604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10C20" w:rsidRPr="00FE545C" w14:paraId="7C36B868" w14:textId="77777777" w:rsidTr="009B60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ED566" w14:textId="77777777" w:rsidR="00210C20" w:rsidRPr="00FE545C" w:rsidRDefault="00210C20" w:rsidP="009B604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D65ED" w14:textId="77777777" w:rsidR="00210C20" w:rsidRPr="00FE545C" w:rsidRDefault="00210C20" w:rsidP="009B604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BED98" w14:textId="77777777" w:rsidR="00210C20" w:rsidRPr="00FE545C" w:rsidRDefault="00210C20" w:rsidP="009B604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A4D65F7" w14:textId="77777777" w:rsidR="00210C20" w:rsidRDefault="00210C20" w:rsidP="00210C2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64D9C0E" w14:textId="77777777" w:rsidR="00210C20" w:rsidRPr="00D638CC" w:rsidRDefault="00210C20" w:rsidP="00210C2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A68B16F" w14:textId="77777777" w:rsidR="00210C20" w:rsidRPr="002F276A" w:rsidRDefault="00210C20" w:rsidP="00210C2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D6BBBD4" w14:textId="77777777" w:rsidR="00210C20" w:rsidRPr="002F276A" w:rsidRDefault="00210C20" w:rsidP="00210C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91178F4" w14:textId="77777777" w:rsidR="00210C20" w:rsidRPr="002F276A" w:rsidRDefault="00210C20" w:rsidP="00210C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59E050" w14:textId="77777777" w:rsidR="00210C20" w:rsidRPr="002F276A" w:rsidRDefault="00210C20" w:rsidP="00210C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8FF3553" w14:textId="77777777" w:rsidR="00210C20" w:rsidRPr="002F276A" w:rsidRDefault="00210C20" w:rsidP="00210C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1ADB04F" w14:textId="77777777" w:rsidR="00210C20" w:rsidRDefault="00210C20" w:rsidP="00210C2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F51838B" w14:textId="77777777" w:rsidR="00210C20" w:rsidRDefault="00210C20" w:rsidP="00210C2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53031DB" w14:textId="77777777" w:rsidR="00210C20" w:rsidRDefault="00210C20" w:rsidP="00210C2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4F56789" w14:textId="77777777" w:rsidR="00210C20" w:rsidRDefault="00210C20" w:rsidP="00210C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591EFD4" w14:textId="77777777" w:rsidR="00210C20" w:rsidRDefault="00210C20" w:rsidP="00210C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AAA51A3" w14:textId="77777777" w:rsidR="00210C20" w:rsidRDefault="00210C20" w:rsidP="00210C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30AA7D8" w14:textId="77777777" w:rsidR="00210C20" w:rsidRDefault="00210C20" w:rsidP="00210C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D5C3D6" w14:textId="77777777" w:rsidR="00210C20" w:rsidRPr="000B45FE" w:rsidRDefault="00210C20" w:rsidP="00210C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800B5D4" w14:textId="77777777" w:rsidR="00210C20" w:rsidRDefault="00210C20" w:rsidP="00210C20">
      <w:pPr>
        <w:jc w:val="both"/>
        <w:rPr>
          <w:sz w:val="22"/>
          <w:szCs w:val="22"/>
        </w:rPr>
      </w:pPr>
    </w:p>
    <w:p w14:paraId="0E4C4748" w14:textId="77777777" w:rsidR="00210C20" w:rsidRDefault="00210C20" w:rsidP="00210C20">
      <w:pPr>
        <w:jc w:val="both"/>
        <w:rPr>
          <w:sz w:val="22"/>
          <w:szCs w:val="22"/>
        </w:rPr>
      </w:pPr>
    </w:p>
    <w:p w14:paraId="1F5750A7" w14:textId="77777777" w:rsidR="00210C20" w:rsidRDefault="00210C20" w:rsidP="00210C20">
      <w:pPr>
        <w:jc w:val="right"/>
        <w:rPr>
          <w:sz w:val="20"/>
          <w:szCs w:val="20"/>
        </w:rPr>
      </w:pPr>
    </w:p>
    <w:p w14:paraId="73BDD2AF" w14:textId="77777777" w:rsidR="00210C20" w:rsidRPr="00423B06" w:rsidRDefault="00210C20" w:rsidP="00210C2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448705F" w14:textId="77777777" w:rsidR="00210C20" w:rsidRPr="00306859" w:rsidRDefault="00210C20" w:rsidP="00210C20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A0BBC75" w14:textId="77777777" w:rsidR="00210C20" w:rsidRPr="00C52995" w:rsidRDefault="00210C20" w:rsidP="00210C20"/>
    <w:p w14:paraId="2F49CD71" w14:textId="77777777" w:rsidR="00210C20" w:rsidRPr="0034470D" w:rsidRDefault="00210C20" w:rsidP="00210C20"/>
    <w:p w14:paraId="695439A2" w14:textId="77777777" w:rsidR="00FE545C" w:rsidRPr="00DB1452" w:rsidRDefault="00FE545C" w:rsidP="00DB1452"/>
    <w:sectPr w:rsidR="00FE545C" w:rsidRPr="00DB14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BB863" w14:textId="77777777" w:rsidR="00717801" w:rsidRDefault="00717801">
      <w:r>
        <w:separator/>
      </w:r>
    </w:p>
  </w:endnote>
  <w:endnote w:type="continuationSeparator" w:id="0">
    <w:p w14:paraId="7CDA828B" w14:textId="77777777" w:rsidR="00717801" w:rsidRDefault="00717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7F034" w14:textId="77777777" w:rsidR="00403E47" w:rsidRDefault="00403E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77C3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1A777" w14:textId="77777777" w:rsidR="00403E47" w:rsidRDefault="00403E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16CB1" w14:textId="77777777" w:rsidR="00717801" w:rsidRDefault="00717801">
      <w:r>
        <w:separator/>
      </w:r>
    </w:p>
  </w:footnote>
  <w:footnote w:type="continuationSeparator" w:id="0">
    <w:p w14:paraId="0F42A1A6" w14:textId="77777777" w:rsidR="00717801" w:rsidRDefault="00717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C49E8" w14:textId="77777777" w:rsidR="00403E47" w:rsidRDefault="00403E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73B7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3883A" w14:textId="77777777" w:rsidR="00403E47" w:rsidRDefault="00403E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47374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55072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9264436">
    <w:abstractNumId w:val="0"/>
  </w:num>
  <w:num w:numId="4" w16cid:durableId="251284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780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11AE"/>
    <w:rsid w:val="001801DD"/>
    <w:rsid w:val="001D4612"/>
    <w:rsid w:val="00207E98"/>
    <w:rsid w:val="00210C20"/>
    <w:rsid w:val="002723B0"/>
    <w:rsid w:val="00315A4A"/>
    <w:rsid w:val="00403E4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17801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1452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221063"/>
  <w15:chartTrackingRefBased/>
  <w15:docId w15:val="{B2AA39B9-0D16-4F7D-B149-5DFEF3FA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C2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465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2024-02-28T11:21:00Z</cp:lastPrinted>
  <dcterms:created xsi:type="dcterms:W3CDTF">2024-02-28T11:09:00Z</dcterms:created>
  <dcterms:modified xsi:type="dcterms:W3CDTF">2024-03-01T09:17:00Z</dcterms:modified>
</cp:coreProperties>
</file>