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DDAFA" w14:textId="77777777" w:rsidR="00E47B4E" w:rsidRPr="009475A8" w:rsidRDefault="00E47B4E" w:rsidP="00E47B4E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5EF674B9" w14:textId="77777777" w:rsidR="00E47B4E" w:rsidRPr="0063626E" w:rsidRDefault="00E47B4E" w:rsidP="00E47B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2FE8B71F" w14:textId="77777777" w:rsidR="00E47B4E" w:rsidRPr="0063626E" w:rsidRDefault="00E47B4E" w:rsidP="00E47B4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0DC5F8E8" w14:textId="77777777" w:rsidR="00E47B4E" w:rsidRPr="0063626E" w:rsidRDefault="00E47B4E" w:rsidP="00E47B4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EEA8B2F" w14:textId="77777777" w:rsidR="00E47B4E" w:rsidRPr="0063626E" w:rsidRDefault="00E47B4E" w:rsidP="00E47B4E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6EA7F0B" w14:textId="77777777" w:rsidR="00E47B4E" w:rsidRPr="0063626E" w:rsidRDefault="00E47B4E" w:rsidP="00E47B4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6D186AF0" w14:textId="77777777" w:rsidR="00E47B4E" w:rsidRPr="0063626E" w:rsidRDefault="00E47B4E" w:rsidP="00E47B4E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5CCB5DE4" w14:textId="77777777" w:rsidR="00E47B4E" w:rsidRPr="0063626E" w:rsidRDefault="00E47B4E" w:rsidP="00E47B4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0DDD277" w14:textId="77777777" w:rsidR="00E47B4E" w:rsidRPr="0063626E" w:rsidRDefault="00E47B4E" w:rsidP="00E47B4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58DFE284" w14:textId="77777777" w:rsidR="00E47B4E" w:rsidRPr="0063626E" w:rsidRDefault="00E47B4E" w:rsidP="00E47B4E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2001C024" w14:textId="77777777" w:rsidR="00E47B4E" w:rsidRPr="0063626E" w:rsidRDefault="00E47B4E" w:rsidP="00E47B4E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E34F061" w14:textId="77777777" w:rsidR="00E47B4E" w:rsidRPr="0063626E" w:rsidRDefault="00E47B4E" w:rsidP="00E47B4E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4FF6A822" w14:textId="77777777" w:rsidR="00E47B4E" w:rsidRPr="00432E10" w:rsidRDefault="00E47B4E" w:rsidP="00E47B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49CF399" w14:textId="77777777" w:rsidR="00E47B4E" w:rsidRPr="00432E10" w:rsidRDefault="00E47B4E" w:rsidP="00E47B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543A06DA" w14:textId="77777777" w:rsidR="00E47B4E" w:rsidRPr="00432E10" w:rsidRDefault="00E47B4E" w:rsidP="00E47B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125C3F8" w14:textId="77777777" w:rsidR="00E47B4E" w:rsidRPr="00432E10" w:rsidRDefault="00E47B4E" w:rsidP="00E47B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0DBD4B7" w14:textId="270F831C" w:rsidR="00E47B4E" w:rsidRPr="00432E10" w:rsidRDefault="00E47B4E" w:rsidP="00E47B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Pr="00CF492A">
        <w:rPr>
          <w:rFonts w:eastAsia="Times New Roman" w:cs="Calibri"/>
          <w:b/>
          <w:lang w:eastAsia="pl-PL"/>
        </w:rPr>
        <w:t>Dostawa części komputerowych i urządzeń peryferyjnych dla jednostek AGH</w:t>
      </w:r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>
        <w:rPr>
          <w:rFonts w:eastAsia="Times New Roman" w:cs="Calibri"/>
          <w:b/>
          <w:bCs/>
          <w:lang w:eastAsia="pl-PL"/>
        </w:rPr>
        <w:t>DE</w:t>
      </w:r>
      <w:r w:rsidRPr="00B20730">
        <w:rPr>
          <w:rFonts w:eastAsia="Times New Roman" w:cs="Calibri"/>
          <w:b/>
          <w:bCs/>
          <w:lang w:eastAsia="pl-PL"/>
        </w:rPr>
        <w:t>-zp.272-</w:t>
      </w:r>
      <w:r>
        <w:rPr>
          <w:rFonts w:eastAsia="Times New Roman" w:cs="Calibri"/>
          <w:b/>
          <w:bCs/>
          <w:lang w:eastAsia="pl-PL"/>
        </w:rPr>
        <w:t>99</w:t>
      </w:r>
      <w:r w:rsidRPr="00B20730">
        <w:rPr>
          <w:rFonts w:eastAsia="Times New Roman" w:cs="Calibri"/>
          <w:b/>
          <w:bCs/>
          <w:lang w:eastAsia="pl-PL"/>
        </w:rPr>
        <w:t>/2</w:t>
      </w:r>
      <w:r>
        <w:rPr>
          <w:rFonts w:eastAsia="Times New Roman" w:cs="Calibri"/>
          <w:b/>
          <w:bCs/>
          <w:lang w:eastAsia="pl-PL"/>
        </w:rPr>
        <w:t>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7C7C3F3A" w14:textId="77777777" w:rsidR="00E47B4E" w:rsidRPr="00432E10" w:rsidRDefault="00E47B4E" w:rsidP="00E47B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4592909A" w14:textId="77777777" w:rsidR="00E47B4E" w:rsidRPr="00432E10" w:rsidRDefault="00E47B4E" w:rsidP="00E47B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22C23997" w14:textId="77777777" w:rsidR="00E47B4E" w:rsidRPr="00432E10" w:rsidRDefault="00E47B4E" w:rsidP="00E47B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02820F0" w14:textId="77777777" w:rsidR="00E47B4E" w:rsidRPr="00432E10" w:rsidRDefault="00E47B4E" w:rsidP="00E47B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E844AD0" w14:textId="77777777" w:rsidR="00E47B4E" w:rsidRPr="00432E10" w:rsidRDefault="00E47B4E" w:rsidP="00E47B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436ED2B" w14:textId="77777777" w:rsidR="00E47B4E" w:rsidRPr="00432E10" w:rsidRDefault="00E47B4E" w:rsidP="00E47B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A358222" w14:textId="77777777" w:rsidR="00E47B4E" w:rsidRPr="00432E10" w:rsidRDefault="00E47B4E" w:rsidP="00E47B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1CE2153" w14:textId="77777777" w:rsidR="00E47B4E" w:rsidRPr="00432E10" w:rsidRDefault="00E47B4E" w:rsidP="00E47B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BE1583A" w14:textId="77777777" w:rsidR="00E47B4E" w:rsidRPr="00432E10" w:rsidRDefault="00E47B4E" w:rsidP="00E47B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F027233" w14:textId="77777777" w:rsidR="00E47B4E" w:rsidRPr="00432E10" w:rsidRDefault="00E47B4E" w:rsidP="00E47B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BE3F328" w14:textId="77777777" w:rsidR="00E47B4E" w:rsidRPr="00432E10" w:rsidRDefault="00E47B4E" w:rsidP="00E47B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0EDC7A6" w14:textId="185BA755" w:rsidR="005103B9" w:rsidRPr="00E47B4E" w:rsidRDefault="00E47B4E" w:rsidP="00E47B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E47B4E" w:rsidSect="009254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1E2B5" w14:textId="77777777" w:rsidR="00925488" w:rsidRDefault="00925488" w:rsidP="0038231F">
      <w:pPr>
        <w:spacing w:after="0" w:line="240" w:lineRule="auto"/>
      </w:pPr>
      <w:r>
        <w:separator/>
      </w:r>
    </w:p>
  </w:endnote>
  <w:endnote w:type="continuationSeparator" w:id="0">
    <w:p w14:paraId="3CDC1F81" w14:textId="77777777" w:rsidR="00925488" w:rsidRDefault="009254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BB7A6" w14:textId="77777777" w:rsidR="00242072" w:rsidRDefault="002420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F6B3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460111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8ECCE" w14:textId="77777777" w:rsidR="00242072" w:rsidRDefault="00242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32E32" w14:textId="77777777" w:rsidR="00925488" w:rsidRDefault="00925488" w:rsidP="0038231F">
      <w:pPr>
        <w:spacing w:after="0" w:line="240" w:lineRule="auto"/>
      </w:pPr>
      <w:r>
        <w:separator/>
      </w:r>
    </w:p>
  </w:footnote>
  <w:footnote w:type="continuationSeparator" w:id="0">
    <w:p w14:paraId="1E813CA7" w14:textId="77777777" w:rsidR="00925488" w:rsidRDefault="00925488" w:rsidP="0038231F">
      <w:pPr>
        <w:spacing w:after="0" w:line="240" w:lineRule="auto"/>
      </w:pPr>
      <w:r>
        <w:continuationSeparator/>
      </w:r>
    </w:p>
  </w:footnote>
  <w:footnote w:id="1">
    <w:p w14:paraId="4A10F4EF" w14:textId="77777777" w:rsidR="00E47B4E" w:rsidRDefault="00E47B4E" w:rsidP="00E47B4E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079152A3" w14:textId="77777777" w:rsidR="00E47B4E" w:rsidRDefault="00E47B4E" w:rsidP="00E47B4E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84E2E" w14:textId="77777777" w:rsidR="00242072" w:rsidRDefault="00242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B8171" w14:textId="77777777" w:rsidR="00242072" w:rsidRDefault="00242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D2CFC" w14:textId="77777777" w:rsidR="00242072" w:rsidRDefault="002420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7502124">
    <w:abstractNumId w:val="7"/>
  </w:num>
  <w:num w:numId="2" w16cid:durableId="2126343744">
    <w:abstractNumId w:val="0"/>
  </w:num>
  <w:num w:numId="3" w16cid:durableId="1259482990">
    <w:abstractNumId w:val="6"/>
  </w:num>
  <w:num w:numId="4" w16cid:durableId="1001734986">
    <w:abstractNumId w:val="9"/>
  </w:num>
  <w:num w:numId="5" w16cid:durableId="1007363774">
    <w:abstractNumId w:val="8"/>
  </w:num>
  <w:num w:numId="6" w16cid:durableId="82923756">
    <w:abstractNumId w:val="5"/>
  </w:num>
  <w:num w:numId="7" w16cid:durableId="706954327">
    <w:abstractNumId w:val="1"/>
  </w:num>
  <w:num w:numId="8" w16cid:durableId="57022691">
    <w:abstractNumId w:val="3"/>
  </w:num>
  <w:num w:numId="9" w16cid:durableId="1129556">
    <w:abstractNumId w:val="2"/>
  </w:num>
  <w:num w:numId="10" w16cid:durableId="268778586">
    <w:abstractNumId w:val="4"/>
  </w:num>
  <w:num w:numId="11" w16cid:durableId="4285522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488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072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2548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47B4E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240A75"/>
  <w15:chartTrackingRefBased/>
  <w15:docId w15:val="{96D6A663-0CB5-43B8-8788-0371BD101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7B4E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2024-02-28T11:22:00Z</dcterms:created>
  <dcterms:modified xsi:type="dcterms:W3CDTF">2024-02-28T11:23:00Z</dcterms:modified>
</cp:coreProperties>
</file>