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9A4923" w:rsidRDefault="00A9566B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9A4923">
        <w:rPr>
          <w:sz w:val="20"/>
          <w:szCs w:val="20"/>
        </w:rPr>
        <w:t>Niepołomice</w:t>
      </w:r>
      <w:r w:rsidR="00B36EDA" w:rsidRPr="009A4923">
        <w:rPr>
          <w:sz w:val="20"/>
          <w:szCs w:val="20"/>
        </w:rPr>
        <w:t xml:space="preserve"> dnia: </w:t>
      </w:r>
      <w:r w:rsidR="009A4923">
        <w:rPr>
          <w:sz w:val="20"/>
          <w:szCs w:val="20"/>
        </w:rPr>
        <w:t>2024-03-01</w:t>
      </w:r>
    </w:p>
    <w:p w:rsidR="00B36EDA" w:rsidRPr="009A4923" w:rsidRDefault="00A9566B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9A4923">
        <w:rPr>
          <w:b/>
          <w:bCs/>
          <w:sz w:val="20"/>
          <w:szCs w:val="20"/>
        </w:rPr>
        <w:t>GMINA NIEPOŁOMICE</w:t>
      </w:r>
    </w:p>
    <w:p w:rsidR="00B36EDA" w:rsidRPr="009A4923" w:rsidRDefault="00A9566B" w:rsidP="00B36EDA">
      <w:pPr>
        <w:spacing w:line="360" w:lineRule="auto"/>
        <w:ind w:right="3969"/>
        <w:rPr>
          <w:sz w:val="20"/>
          <w:szCs w:val="20"/>
        </w:rPr>
      </w:pPr>
      <w:r w:rsidRPr="009A4923">
        <w:rPr>
          <w:sz w:val="20"/>
          <w:szCs w:val="20"/>
        </w:rPr>
        <w:t>Pl. Zwycięstwa</w:t>
      </w:r>
      <w:r w:rsidR="00B36EDA" w:rsidRPr="009A4923">
        <w:rPr>
          <w:sz w:val="20"/>
          <w:szCs w:val="20"/>
        </w:rPr>
        <w:t xml:space="preserve"> </w:t>
      </w:r>
      <w:r w:rsidRPr="009A4923">
        <w:rPr>
          <w:sz w:val="20"/>
          <w:szCs w:val="20"/>
        </w:rPr>
        <w:t>13</w:t>
      </w:r>
    </w:p>
    <w:p w:rsidR="00B36EDA" w:rsidRPr="009A4923" w:rsidRDefault="00A9566B" w:rsidP="00B36EDA">
      <w:pPr>
        <w:ind w:right="3969"/>
        <w:rPr>
          <w:sz w:val="20"/>
          <w:szCs w:val="20"/>
        </w:rPr>
      </w:pPr>
      <w:r w:rsidRPr="009A4923">
        <w:rPr>
          <w:sz w:val="20"/>
          <w:szCs w:val="20"/>
        </w:rPr>
        <w:t>32-005</w:t>
      </w:r>
      <w:r w:rsidR="00B36EDA" w:rsidRPr="009A4923">
        <w:rPr>
          <w:sz w:val="20"/>
          <w:szCs w:val="20"/>
        </w:rPr>
        <w:t xml:space="preserve"> </w:t>
      </w:r>
      <w:r w:rsidRPr="009A4923">
        <w:rPr>
          <w:sz w:val="20"/>
          <w:szCs w:val="20"/>
        </w:rPr>
        <w:t>Niepołomice</w:t>
      </w:r>
    </w:p>
    <w:p w:rsidR="00B36EDA" w:rsidRPr="009A492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9A4923" w:rsidTr="00B36EDA">
        <w:tc>
          <w:tcPr>
            <w:tcW w:w="9923" w:type="dxa"/>
            <w:shd w:val="clear" w:color="auto" w:fill="F2F2F2"/>
            <w:hideMark/>
          </w:tcPr>
          <w:p w:rsidR="00B36EDA" w:rsidRPr="009A4923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9A4923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B36EDA" w:rsidRPr="009A4923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9A4923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36EDA" w:rsidRPr="009A4923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:rsidR="00B36EDA" w:rsidRPr="009A4923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9A4923">
        <w:rPr>
          <w:rFonts w:eastAsia="Calibri"/>
          <w:sz w:val="20"/>
          <w:szCs w:val="20"/>
          <w:lang w:eastAsia="en-US"/>
        </w:rPr>
        <w:t xml:space="preserve">Dotyczy </w:t>
      </w:r>
      <w:r w:rsidRPr="009A4923">
        <w:rPr>
          <w:sz w:val="20"/>
          <w:szCs w:val="20"/>
        </w:rPr>
        <w:t>postępowania o udzielenie zamówienia publicznego</w:t>
      </w:r>
      <w:r w:rsidRPr="009A4923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9A4923" w:rsidTr="00B36EDA">
        <w:tc>
          <w:tcPr>
            <w:tcW w:w="2269" w:type="dxa"/>
            <w:shd w:val="clear" w:color="auto" w:fill="auto"/>
          </w:tcPr>
          <w:p w:rsidR="00B36EDA" w:rsidRPr="009A492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9A4923" w:rsidRDefault="00A9566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9A4923">
              <w:rPr>
                <w:bCs/>
                <w:sz w:val="20"/>
                <w:szCs w:val="20"/>
              </w:rPr>
              <w:t>Remont cząstkowy nawierzchni asfaltowych na drogach gminnych na terenie Gminy Niepołomice oraz wykonanie poboczy przy asfaltowych drogach gminnych</w:t>
            </w:r>
          </w:p>
        </w:tc>
      </w:tr>
      <w:tr w:rsidR="00A9566B" w:rsidRPr="009A4923" w:rsidTr="00A81E16">
        <w:tc>
          <w:tcPr>
            <w:tcW w:w="2269" w:type="dxa"/>
            <w:shd w:val="clear" w:color="auto" w:fill="auto"/>
          </w:tcPr>
          <w:p w:rsidR="00A9566B" w:rsidRPr="009A4923" w:rsidRDefault="00A9566B" w:rsidP="00A81E1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A9566B" w:rsidRPr="009A4923" w:rsidRDefault="00A9566B" w:rsidP="00A81E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9A4923">
              <w:rPr>
                <w:bCs/>
                <w:sz w:val="20"/>
                <w:szCs w:val="20"/>
              </w:rPr>
              <w:t>ZP.271.2.2024</w:t>
            </w:r>
          </w:p>
        </w:tc>
      </w:tr>
    </w:tbl>
    <w:p w:rsidR="00B36EDA" w:rsidRPr="009A4923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:rsidR="00B36EDA" w:rsidRPr="009A492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9A4923">
        <w:rPr>
          <w:sz w:val="20"/>
          <w:szCs w:val="20"/>
        </w:rPr>
        <w:t xml:space="preserve">Zamawiający, </w:t>
      </w:r>
      <w:r w:rsidR="00A9566B" w:rsidRPr="009A4923">
        <w:rPr>
          <w:b/>
          <w:sz w:val="20"/>
          <w:szCs w:val="20"/>
        </w:rPr>
        <w:t>GMINA NIEPOŁOMICE</w:t>
      </w:r>
      <w:r w:rsidRPr="009A4923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A9566B" w:rsidRPr="009A4923">
        <w:rPr>
          <w:sz w:val="20"/>
          <w:szCs w:val="20"/>
        </w:rPr>
        <w:t>(</w:t>
      </w:r>
      <w:proofErr w:type="spellStart"/>
      <w:r w:rsidR="00A9566B" w:rsidRPr="009A4923">
        <w:rPr>
          <w:sz w:val="20"/>
          <w:szCs w:val="20"/>
        </w:rPr>
        <w:t>t.j</w:t>
      </w:r>
      <w:proofErr w:type="spellEnd"/>
      <w:r w:rsidR="00A9566B" w:rsidRPr="009A4923">
        <w:rPr>
          <w:sz w:val="20"/>
          <w:szCs w:val="20"/>
        </w:rPr>
        <w:t>. Dz. U. z 2023r. poz. 1605)</w:t>
      </w:r>
      <w:r w:rsidRPr="009A4923">
        <w:rPr>
          <w:sz w:val="20"/>
          <w:szCs w:val="20"/>
        </w:rPr>
        <w:t xml:space="preserve">, zwanej dalej „ustawą </w:t>
      </w:r>
      <w:proofErr w:type="spellStart"/>
      <w:r w:rsidRPr="009A4923">
        <w:rPr>
          <w:sz w:val="20"/>
          <w:szCs w:val="20"/>
        </w:rPr>
        <w:t>Pzp</w:t>
      </w:r>
      <w:proofErr w:type="spellEnd"/>
      <w:r w:rsidRPr="009A4923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A9566B" w:rsidRPr="009A4923" w:rsidTr="00A956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66B" w:rsidRPr="009A4923" w:rsidRDefault="00A9566B" w:rsidP="00A81E16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9A4923">
              <w:rPr>
                <w:b/>
                <w:bCs/>
                <w:sz w:val="20"/>
                <w:szCs w:val="20"/>
              </w:rPr>
              <w:t xml:space="preserve">Część nr </w:t>
            </w:r>
            <w:r w:rsidRPr="009A4923">
              <w:rPr>
                <w:b/>
                <w:bCs/>
                <w:sz w:val="20"/>
                <w:szCs w:val="20"/>
              </w:rPr>
              <w:t>1</w:t>
            </w:r>
            <w:r w:rsidRPr="009A4923">
              <w:rPr>
                <w:sz w:val="20"/>
                <w:szCs w:val="20"/>
              </w:rPr>
              <w:t xml:space="preserve">: </w:t>
            </w:r>
            <w:r w:rsidRPr="009A4923">
              <w:rPr>
                <w:sz w:val="20"/>
                <w:szCs w:val="20"/>
              </w:rPr>
              <w:t>Remont nawierzchni asfaltowych przy użyciu remontera</w:t>
            </w:r>
          </w:p>
          <w:p w:rsidR="00A9566B" w:rsidRPr="009A4923" w:rsidRDefault="00A9566B" w:rsidP="00A81E16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9A4923">
              <w:rPr>
                <w:b/>
                <w:sz w:val="20"/>
                <w:szCs w:val="20"/>
              </w:rPr>
              <w:t>Firma Wielobranżowa MATRAB Marian Kaptur</w:t>
            </w:r>
          </w:p>
          <w:p w:rsidR="00A9566B" w:rsidRPr="009A4923" w:rsidRDefault="00A9566B" w:rsidP="00A81E16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9A4923">
              <w:rPr>
                <w:bCs/>
                <w:sz w:val="20"/>
                <w:szCs w:val="20"/>
              </w:rPr>
              <w:t>Zarabie</w:t>
            </w:r>
            <w:r w:rsidRPr="009A4923">
              <w:rPr>
                <w:bCs/>
                <w:sz w:val="20"/>
                <w:szCs w:val="20"/>
              </w:rPr>
              <w:t xml:space="preserve"> </w:t>
            </w:r>
            <w:r w:rsidRPr="009A4923">
              <w:rPr>
                <w:bCs/>
                <w:sz w:val="20"/>
                <w:szCs w:val="20"/>
              </w:rPr>
              <w:t>21a</w:t>
            </w:r>
            <w:r w:rsidRPr="009A4923">
              <w:rPr>
                <w:bCs/>
                <w:sz w:val="20"/>
                <w:szCs w:val="20"/>
              </w:rPr>
              <w:t xml:space="preserve"> </w:t>
            </w:r>
          </w:p>
          <w:p w:rsidR="00A9566B" w:rsidRPr="009A4923" w:rsidRDefault="00A9566B" w:rsidP="00A81E16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9A4923">
              <w:rPr>
                <w:bCs/>
                <w:sz w:val="20"/>
                <w:szCs w:val="20"/>
              </w:rPr>
              <w:t>32-410</w:t>
            </w:r>
            <w:r w:rsidRPr="009A4923">
              <w:rPr>
                <w:bCs/>
                <w:sz w:val="20"/>
                <w:szCs w:val="20"/>
              </w:rPr>
              <w:t xml:space="preserve"> </w:t>
            </w:r>
            <w:r w:rsidRPr="009A4923">
              <w:rPr>
                <w:bCs/>
                <w:sz w:val="20"/>
                <w:szCs w:val="20"/>
              </w:rPr>
              <w:t>DOBCZYCE</w:t>
            </w:r>
          </w:p>
          <w:p w:rsidR="00A9566B" w:rsidRPr="009A4923" w:rsidRDefault="00A9566B" w:rsidP="00A81E16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 xml:space="preserve">za cenę wykonania przedmiotu zamówienia w wysokości </w:t>
            </w:r>
            <w:r w:rsidRPr="009A4923">
              <w:rPr>
                <w:b/>
                <w:sz w:val="20"/>
                <w:szCs w:val="20"/>
              </w:rPr>
              <w:t>154 980.00 zł</w:t>
            </w:r>
            <w:r w:rsidRPr="009A4923">
              <w:rPr>
                <w:sz w:val="20"/>
                <w:szCs w:val="20"/>
              </w:rPr>
              <w:t xml:space="preserve"> </w:t>
            </w:r>
            <w:r w:rsidRPr="009A4923">
              <w:rPr>
                <w:b/>
                <w:bCs/>
                <w:sz w:val="20"/>
                <w:szCs w:val="20"/>
              </w:rPr>
              <w:t>brutto</w:t>
            </w:r>
            <w:r w:rsidRPr="009A4923">
              <w:rPr>
                <w:bCs/>
                <w:sz w:val="20"/>
                <w:szCs w:val="20"/>
              </w:rPr>
              <w:t>.</w:t>
            </w:r>
          </w:p>
          <w:p w:rsidR="00A9566B" w:rsidRPr="009A4923" w:rsidRDefault="00A9566B" w:rsidP="00A81E16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A492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9A4923">
              <w:rPr>
                <w:color w:val="000000"/>
                <w:sz w:val="20"/>
                <w:szCs w:val="20"/>
              </w:rPr>
              <w:t>:</w:t>
            </w:r>
          </w:p>
          <w:p w:rsidR="00A9566B" w:rsidRPr="009A4923" w:rsidRDefault="009A4923" w:rsidP="00A81E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Dokonano</w:t>
            </w:r>
            <w:r w:rsidR="00A9566B" w:rsidRPr="009A49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wyboru</w:t>
            </w:r>
            <w:r w:rsidR="00A9566B" w:rsidRPr="009A4923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  <w:tr w:rsidR="00A9566B" w:rsidRPr="009A4923" w:rsidTr="00A956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66B" w:rsidRPr="009A4923" w:rsidRDefault="00A9566B" w:rsidP="00A81E16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9A4923">
              <w:rPr>
                <w:b/>
                <w:bCs/>
                <w:sz w:val="20"/>
                <w:szCs w:val="20"/>
              </w:rPr>
              <w:t xml:space="preserve">Część nr </w:t>
            </w:r>
            <w:r w:rsidRPr="009A4923">
              <w:rPr>
                <w:b/>
                <w:bCs/>
                <w:sz w:val="20"/>
                <w:szCs w:val="20"/>
              </w:rPr>
              <w:t>2</w:t>
            </w:r>
            <w:r w:rsidRPr="009A4923">
              <w:rPr>
                <w:sz w:val="20"/>
                <w:szCs w:val="20"/>
              </w:rPr>
              <w:t xml:space="preserve">: </w:t>
            </w:r>
            <w:r w:rsidRPr="009A4923">
              <w:rPr>
                <w:sz w:val="20"/>
                <w:szCs w:val="20"/>
              </w:rPr>
              <w:t>Remont nawierzchni asfaltowych z MMA "na gorąco"</w:t>
            </w:r>
          </w:p>
          <w:p w:rsidR="00A9566B" w:rsidRPr="009A4923" w:rsidRDefault="00A9566B" w:rsidP="00A81E16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9A4923">
              <w:rPr>
                <w:b/>
                <w:sz w:val="20"/>
                <w:szCs w:val="20"/>
              </w:rPr>
              <w:t>Firma Wielobranżowa MATRAB Marian Kaptur</w:t>
            </w:r>
          </w:p>
          <w:p w:rsidR="00A9566B" w:rsidRPr="009A4923" w:rsidRDefault="00A9566B" w:rsidP="00A81E16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9A4923">
              <w:rPr>
                <w:bCs/>
                <w:sz w:val="20"/>
                <w:szCs w:val="20"/>
              </w:rPr>
              <w:t>Zarabie</w:t>
            </w:r>
            <w:r w:rsidRPr="009A4923">
              <w:rPr>
                <w:bCs/>
                <w:sz w:val="20"/>
                <w:szCs w:val="20"/>
              </w:rPr>
              <w:t xml:space="preserve"> </w:t>
            </w:r>
            <w:r w:rsidRPr="009A4923">
              <w:rPr>
                <w:bCs/>
                <w:sz w:val="20"/>
                <w:szCs w:val="20"/>
              </w:rPr>
              <w:t>21a</w:t>
            </w:r>
            <w:r w:rsidRPr="009A4923">
              <w:rPr>
                <w:bCs/>
                <w:sz w:val="20"/>
                <w:szCs w:val="20"/>
              </w:rPr>
              <w:t xml:space="preserve"> </w:t>
            </w:r>
          </w:p>
          <w:p w:rsidR="00A9566B" w:rsidRPr="009A4923" w:rsidRDefault="00A9566B" w:rsidP="00A81E16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9A4923">
              <w:rPr>
                <w:bCs/>
                <w:sz w:val="20"/>
                <w:szCs w:val="20"/>
              </w:rPr>
              <w:t>32-410</w:t>
            </w:r>
            <w:r w:rsidRPr="009A4923">
              <w:rPr>
                <w:bCs/>
                <w:sz w:val="20"/>
                <w:szCs w:val="20"/>
              </w:rPr>
              <w:t xml:space="preserve"> </w:t>
            </w:r>
            <w:r w:rsidRPr="009A4923">
              <w:rPr>
                <w:bCs/>
                <w:sz w:val="20"/>
                <w:szCs w:val="20"/>
              </w:rPr>
              <w:t>DOBCZYCE</w:t>
            </w:r>
          </w:p>
          <w:p w:rsidR="00A9566B" w:rsidRPr="009A4923" w:rsidRDefault="00A9566B" w:rsidP="00A81E16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 xml:space="preserve">za cenę wykonania przedmiotu zamówienia w wysokości </w:t>
            </w:r>
            <w:r w:rsidRPr="009A4923">
              <w:rPr>
                <w:b/>
                <w:sz w:val="20"/>
                <w:szCs w:val="20"/>
              </w:rPr>
              <w:t>407 346.48 zł</w:t>
            </w:r>
            <w:r w:rsidRPr="009A4923">
              <w:rPr>
                <w:sz w:val="20"/>
                <w:szCs w:val="20"/>
              </w:rPr>
              <w:t xml:space="preserve"> </w:t>
            </w:r>
            <w:r w:rsidRPr="009A4923">
              <w:rPr>
                <w:b/>
                <w:bCs/>
                <w:sz w:val="20"/>
                <w:szCs w:val="20"/>
              </w:rPr>
              <w:t>brutto</w:t>
            </w:r>
            <w:r w:rsidRPr="009A4923">
              <w:rPr>
                <w:bCs/>
                <w:sz w:val="20"/>
                <w:szCs w:val="20"/>
              </w:rPr>
              <w:t>.</w:t>
            </w:r>
          </w:p>
          <w:p w:rsidR="00A9566B" w:rsidRPr="009A4923" w:rsidRDefault="00A9566B" w:rsidP="00A81E16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A492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9A4923">
              <w:rPr>
                <w:color w:val="000000"/>
                <w:sz w:val="20"/>
                <w:szCs w:val="20"/>
              </w:rPr>
              <w:t>:</w:t>
            </w:r>
          </w:p>
          <w:p w:rsidR="00A9566B" w:rsidRPr="009A4923" w:rsidRDefault="009A4923" w:rsidP="00A81E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Dokonano</w:t>
            </w:r>
            <w:r w:rsidR="00A9566B" w:rsidRPr="009A4923">
              <w:rPr>
                <w:sz w:val="20"/>
                <w:szCs w:val="20"/>
              </w:rPr>
              <w:t xml:space="preserve"> </w:t>
            </w:r>
            <w:r w:rsidRPr="009A4923">
              <w:rPr>
                <w:sz w:val="20"/>
                <w:szCs w:val="20"/>
              </w:rPr>
              <w:t>wyboru</w:t>
            </w:r>
            <w:r w:rsidR="00A9566B" w:rsidRPr="009A4923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  <w:tr w:rsidR="00A9566B" w:rsidRPr="009A4923" w:rsidTr="00A956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66B" w:rsidRPr="009A4923" w:rsidRDefault="00A9566B" w:rsidP="00A81E16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9A4923">
              <w:rPr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9A4923">
              <w:rPr>
                <w:b/>
                <w:bCs/>
                <w:sz w:val="20"/>
                <w:szCs w:val="20"/>
              </w:rPr>
              <w:t>3</w:t>
            </w:r>
            <w:r w:rsidRPr="009A4923">
              <w:rPr>
                <w:sz w:val="20"/>
                <w:szCs w:val="20"/>
              </w:rPr>
              <w:t xml:space="preserve">: </w:t>
            </w:r>
            <w:r w:rsidRPr="009A4923">
              <w:rPr>
                <w:sz w:val="20"/>
                <w:szCs w:val="20"/>
              </w:rPr>
              <w:t>Wykonanie poboczy z kruszywa przy asfaltowych drogach gminnych</w:t>
            </w:r>
          </w:p>
          <w:p w:rsidR="00A9566B" w:rsidRPr="009A4923" w:rsidRDefault="00A9566B" w:rsidP="00A81E16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9A4923">
              <w:rPr>
                <w:b/>
                <w:sz w:val="20"/>
                <w:szCs w:val="20"/>
              </w:rPr>
              <w:t>Zakład Gospodarki Komunalnej Spółka z o.o.</w:t>
            </w:r>
          </w:p>
          <w:p w:rsidR="00A9566B" w:rsidRPr="009A4923" w:rsidRDefault="00A9566B" w:rsidP="00A81E16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9A4923">
              <w:rPr>
                <w:bCs/>
                <w:sz w:val="20"/>
                <w:szCs w:val="20"/>
              </w:rPr>
              <w:t>Wodna</w:t>
            </w:r>
            <w:r w:rsidRPr="009A4923">
              <w:rPr>
                <w:bCs/>
                <w:sz w:val="20"/>
                <w:szCs w:val="20"/>
              </w:rPr>
              <w:t xml:space="preserve"> </w:t>
            </w:r>
            <w:r w:rsidRPr="009A4923">
              <w:rPr>
                <w:bCs/>
                <w:sz w:val="20"/>
                <w:szCs w:val="20"/>
              </w:rPr>
              <w:t>4</w:t>
            </w:r>
            <w:r w:rsidRPr="009A4923">
              <w:rPr>
                <w:bCs/>
                <w:sz w:val="20"/>
                <w:szCs w:val="20"/>
              </w:rPr>
              <w:t xml:space="preserve"> </w:t>
            </w:r>
          </w:p>
          <w:p w:rsidR="00A9566B" w:rsidRPr="009A4923" w:rsidRDefault="00A9566B" w:rsidP="00A81E16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9A4923">
              <w:rPr>
                <w:bCs/>
                <w:sz w:val="20"/>
                <w:szCs w:val="20"/>
              </w:rPr>
              <w:t>30-556</w:t>
            </w:r>
            <w:r w:rsidRPr="009A4923">
              <w:rPr>
                <w:bCs/>
                <w:sz w:val="20"/>
                <w:szCs w:val="20"/>
              </w:rPr>
              <w:t xml:space="preserve"> </w:t>
            </w:r>
            <w:r w:rsidRPr="009A4923">
              <w:rPr>
                <w:bCs/>
                <w:sz w:val="20"/>
                <w:szCs w:val="20"/>
              </w:rPr>
              <w:t>Kraków</w:t>
            </w:r>
          </w:p>
          <w:p w:rsidR="00A9566B" w:rsidRPr="009A4923" w:rsidRDefault="00A9566B" w:rsidP="00A81E16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 xml:space="preserve">za cenę wykonania przedmiotu zamówienia w wysokości </w:t>
            </w:r>
            <w:r w:rsidRPr="009A4923">
              <w:rPr>
                <w:b/>
                <w:sz w:val="20"/>
                <w:szCs w:val="20"/>
              </w:rPr>
              <w:t>88 860.00 zł</w:t>
            </w:r>
            <w:r w:rsidRPr="009A4923">
              <w:rPr>
                <w:sz w:val="20"/>
                <w:szCs w:val="20"/>
              </w:rPr>
              <w:t xml:space="preserve"> </w:t>
            </w:r>
            <w:r w:rsidRPr="009A4923">
              <w:rPr>
                <w:b/>
                <w:bCs/>
                <w:sz w:val="20"/>
                <w:szCs w:val="20"/>
              </w:rPr>
              <w:t>brutto</w:t>
            </w:r>
            <w:r w:rsidRPr="009A4923">
              <w:rPr>
                <w:bCs/>
                <w:sz w:val="20"/>
                <w:szCs w:val="20"/>
              </w:rPr>
              <w:t>.</w:t>
            </w:r>
          </w:p>
          <w:p w:rsidR="00A9566B" w:rsidRPr="009A4923" w:rsidRDefault="00A9566B" w:rsidP="00A81E16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A492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9A4923">
              <w:rPr>
                <w:color w:val="000000"/>
                <w:sz w:val="20"/>
                <w:szCs w:val="20"/>
              </w:rPr>
              <w:t>:</w:t>
            </w:r>
          </w:p>
          <w:p w:rsidR="00A9566B" w:rsidRPr="009A4923" w:rsidRDefault="009A4923" w:rsidP="00A81E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Dokonano</w:t>
            </w:r>
            <w:r w:rsidR="00A9566B" w:rsidRPr="009A4923">
              <w:rPr>
                <w:sz w:val="20"/>
                <w:szCs w:val="20"/>
              </w:rPr>
              <w:t xml:space="preserve"> </w:t>
            </w:r>
            <w:r w:rsidRPr="009A4923">
              <w:rPr>
                <w:sz w:val="20"/>
                <w:szCs w:val="20"/>
              </w:rPr>
              <w:t>wyboru</w:t>
            </w:r>
            <w:r w:rsidR="00A9566B" w:rsidRPr="009A4923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</w:tbl>
    <w:p w:rsidR="00B36EDA" w:rsidRPr="009A4923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9A4923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9A4923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9A4923" w:rsidTr="00A956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A492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9A4923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A4923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9A4923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A492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9A4923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A492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9A4923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A9566B" w:rsidRPr="009A4923" w:rsidTr="00A956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566B" w:rsidRPr="009A4923" w:rsidRDefault="00A9566B" w:rsidP="00A81E1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1</w:t>
            </w:r>
            <w:r w:rsidRPr="009A4923">
              <w:rPr>
                <w:sz w:val="20"/>
                <w:szCs w:val="20"/>
              </w:rPr>
              <w:t xml:space="preserve"> - </w:t>
            </w:r>
            <w:r w:rsidRPr="009A4923">
              <w:rPr>
                <w:sz w:val="20"/>
                <w:szCs w:val="20"/>
              </w:rPr>
              <w:t>Remont nawierzchni asfaltowych przy użyciu remontera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66B" w:rsidRPr="009A4923" w:rsidRDefault="00A9566B" w:rsidP="00A81E1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A4923">
              <w:rPr>
                <w:b/>
                <w:bCs/>
                <w:sz w:val="20"/>
                <w:szCs w:val="20"/>
              </w:rPr>
              <w:t>Firma Wielobranżowa MATRAB Marian Kaptur</w:t>
            </w:r>
          </w:p>
          <w:p w:rsidR="00A9566B" w:rsidRPr="009A4923" w:rsidRDefault="00A9566B" w:rsidP="00A81E16">
            <w:pPr>
              <w:spacing w:line="276" w:lineRule="auto"/>
              <w:rPr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Zarabie</w:t>
            </w:r>
            <w:r w:rsidRPr="009A4923">
              <w:rPr>
                <w:sz w:val="20"/>
                <w:szCs w:val="20"/>
              </w:rPr>
              <w:t xml:space="preserve"> </w:t>
            </w:r>
            <w:r w:rsidRPr="009A4923">
              <w:rPr>
                <w:sz w:val="20"/>
                <w:szCs w:val="20"/>
              </w:rPr>
              <w:t>21a</w:t>
            </w:r>
          </w:p>
          <w:p w:rsidR="00A9566B" w:rsidRPr="009A4923" w:rsidRDefault="00A9566B" w:rsidP="00A81E1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32-410</w:t>
            </w:r>
            <w:r w:rsidRPr="009A4923">
              <w:rPr>
                <w:sz w:val="20"/>
                <w:szCs w:val="20"/>
              </w:rPr>
              <w:t xml:space="preserve"> </w:t>
            </w:r>
            <w:r w:rsidRPr="009A4923">
              <w:rPr>
                <w:sz w:val="20"/>
                <w:szCs w:val="20"/>
              </w:rPr>
              <w:t>DOBCZYCE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66B" w:rsidRPr="009A4923" w:rsidRDefault="00A9566B" w:rsidP="00A81E16">
            <w:pPr>
              <w:spacing w:before="40" w:after="40"/>
              <w:rPr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1 - Cena - 60.00</w:t>
            </w:r>
          </w:p>
          <w:p w:rsidR="00A9566B" w:rsidRPr="009A4923" w:rsidRDefault="00A9566B" w:rsidP="00A81E1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566B" w:rsidRPr="009A4923" w:rsidRDefault="00A9566B" w:rsidP="00A81E16">
            <w:pPr>
              <w:jc w:val="center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 xml:space="preserve">  100,00</w:t>
            </w:r>
          </w:p>
        </w:tc>
      </w:tr>
      <w:tr w:rsidR="00A9566B" w:rsidRPr="009A4923" w:rsidTr="00A956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566B" w:rsidRPr="009A4923" w:rsidRDefault="00A9566B" w:rsidP="00A81E1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1</w:t>
            </w:r>
            <w:r w:rsidRPr="009A4923">
              <w:rPr>
                <w:sz w:val="20"/>
                <w:szCs w:val="20"/>
              </w:rPr>
              <w:t xml:space="preserve"> - </w:t>
            </w:r>
            <w:r w:rsidRPr="009A4923">
              <w:rPr>
                <w:sz w:val="20"/>
                <w:szCs w:val="20"/>
              </w:rPr>
              <w:t>Remont nawierzchni asfaltowych przy użyciu remontera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66B" w:rsidRPr="009A4923" w:rsidRDefault="00A9566B" w:rsidP="00A81E1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A4923">
              <w:rPr>
                <w:b/>
                <w:bCs/>
                <w:sz w:val="20"/>
                <w:szCs w:val="20"/>
              </w:rPr>
              <w:t>Zakład Gospodarki Komunalnej Spółka z o.o.</w:t>
            </w:r>
          </w:p>
          <w:p w:rsidR="00A9566B" w:rsidRPr="009A4923" w:rsidRDefault="00A9566B" w:rsidP="00A81E16">
            <w:pPr>
              <w:spacing w:line="276" w:lineRule="auto"/>
              <w:rPr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Wodna</w:t>
            </w:r>
            <w:r w:rsidRPr="009A4923">
              <w:rPr>
                <w:sz w:val="20"/>
                <w:szCs w:val="20"/>
              </w:rPr>
              <w:t xml:space="preserve"> </w:t>
            </w:r>
            <w:r w:rsidRPr="009A4923">
              <w:rPr>
                <w:sz w:val="20"/>
                <w:szCs w:val="20"/>
              </w:rPr>
              <w:t>4</w:t>
            </w:r>
          </w:p>
          <w:p w:rsidR="00A9566B" w:rsidRPr="009A4923" w:rsidRDefault="00A9566B" w:rsidP="00A81E1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30-556</w:t>
            </w:r>
            <w:r w:rsidRPr="009A4923">
              <w:rPr>
                <w:sz w:val="20"/>
                <w:szCs w:val="20"/>
              </w:rPr>
              <w:t xml:space="preserve"> </w:t>
            </w:r>
            <w:r w:rsidRPr="009A4923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66B" w:rsidRPr="009A4923" w:rsidRDefault="00A9566B" w:rsidP="00A81E16">
            <w:pPr>
              <w:spacing w:before="40" w:after="40"/>
              <w:rPr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1 - Cena - 55.48</w:t>
            </w:r>
          </w:p>
          <w:p w:rsidR="00A9566B" w:rsidRPr="009A4923" w:rsidRDefault="00A9566B" w:rsidP="00A81E1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566B" w:rsidRPr="009A4923" w:rsidRDefault="00A9566B" w:rsidP="00A81E16">
            <w:pPr>
              <w:jc w:val="center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 xml:space="preserve">  95,48</w:t>
            </w:r>
          </w:p>
        </w:tc>
      </w:tr>
      <w:tr w:rsidR="00A9566B" w:rsidRPr="009A4923" w:rsidTr="00A956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566B" w:rsidRPr="009A4923" w:rsidRDefault="00A9566B" w:rsidP="00A81E1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2</w:t>
            </w:r>
            <w:r w:rsidRPr="009A4923">
              <w:rPr>
                <w:sz w:val="20"/>
                <w:szCs w:val="20"/>
              </w:rPr>
              <w:t xml:space="preserve"> - </w:t>
            </w:r>
            <w:r w:rsidRPr="009A4923">
              <w:rPr>
                <w:sz w:val="20"/>
                <w:szCs w:val="20"/>
              </w:rPr>
              <w:t>Remont nawierzchni asfaltowych z MMA "na gorąco"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66B" w:rsidRPr="009A4923" w:rsidRDefault="00A9566B" w:rsidP="00A81E1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A4923">
              <w:rPr>
                <w:b/>
                <w:bCs/>
                <w:sz w:val="20"/>
                <w:szCs w:val="20"/>
              </w:rPr>
              <w:t>Firma Wielobranżowa MATRAB Marian Kaptur</w:t>
            </w:r>
          </w:p>
          <w:p w:rsidR="00A9566B" w:rsidRPr="009A4923" w:rsidRDefault="00A9566B" w:rsidP="00A81E16">
            <w:pPr>
              <w:spacing w:line="276" w:lineRule="auto"/>
              <w:rPr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Zarabie</w:t>
            </w:r>
            <w:r w:rsidRPr="009A4923">
              <w:rPr>
                <w:sz w:val="20"/>
                <w:szCs w:val="20"/>
              </w:rPr>
              <w:t xml:space="preserve"> </w:t>
            </w:r>
            <w:r w:rsidRPr="009A4923">
              <w:rPr>
                <w:sz w:val="20"/>
                <w:szCs w:val="20"/>
              </w:rPr>
              <w:t>21a</w:t>
            </w:r>
          </w:p>
          <w:p w:rsidR="00A9566B" w:rsidRPr="009A4923" w:rsidRDefault="00A9566B" w:rsidP="00A81E1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32-410</w:t>
            </w:r>
            <w:r w:rsidRPr="009A4923">
              <w:rPr>
                <w:sz w:val="20"/>
                <w:szCs w:val="20"/>
              </w:rPr>
              <w:t xml:space="preserve"> </w:t>
            </w:r>
            <w:r w:rsidRPr="009A4923">
              <w:rPr>
                <w:sz w:val="20"/>
                <w:szCs w:val="20"/>
              </w:rPr>
              <w:t>DOBCZYCE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66B" w:rsidRPr="009A4923" w:rsidRDefault="00A9566B" w:rsidP="00A81E16">
            <w:pPr>
              <w:spacing w:before="40" w:after="40"/>
              <w:rPr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1 - Cena - 60.00</w:t>
            </w:r>
          </w:p>
          <w:p w:rsidR="00A9566B" w:rsidRPr="009A4923" w:rsidRDefault="00A9566B" w:rsidP="00A81E1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566B" w:rsidRPr="009A4923" w:rsidRDefault="00A9566B" w:rsidP="00A81E16">
            <w:pPr>
              <w:jc w:val="center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 xml:space="preserve">  100,00</w:t>
            </w:r>
          </w:p>
        </w:tc>
      </w:tr>
      <w:tr w:rsidR="00A9566B" w:rsidRPr="009A4923" w:rsidTr="00A956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566B" w:rsidRPr="009A4923" w:rsidRDefault="00A9566B" w:rsidP="00A81E1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2</w:t>
            </w:r>
            <w:r w:rsidRPr="009A4923">
              <w:rPr>
                <w:sz w:val="20"/>
                <w:szCs w:val="20"/>
              </w:rPr>
              <w:t xml:space="preserve"> - </w:t>
            </w:r>
            <w:r w:rsidRPr="009A4923">
              <w:rPr>
                <w:sz w:val="20"/>
                <w:szCs w:val="20"/>
              </w:rPr>
              <w:t>Remont nawierzchni asfaltowych z MMA "na gorąco"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66B" w:rsidRPr="009A4923" w:rsidRDefault="00A9566B" w:rsidP="00A81E1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A4923">
              <w:rPr>
                <w:b/>
                <w:bCs/>
                <w:sz w:val="20"/>
                <w:szCs w:val="20"/>
              </w:rPr>
              <w:t>Zakład Gospodarki Komunalnej Spółka z o.o.</w:t>
            </w:r>
          </w:p>
          <w:p w:rsidR="00A9566B" w:rsidRPr="009A4923" w:rsidRDefault="00A9566B" w:rsidP="00A81E16">
            <w:pPr>
              <w:spacing w:line="276" w:lineRule="auto"/>
              <w:rPr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Wodna</w:t>
            </w:r>
            <w:r w:rsidRPr="009A4923">
              <w:rPr>
                <w:sz w:val="20"/>
                <w:szCs w:val="20"/>
              </w:rPr>
              <w:t xml:space="preserve"> </w:t>
            </w:r>
            <w:r w:rsidRPr="009A4923">
              <w:rPr>
                <w:sz w:val="20"/>
                <w:szCs w:val="20"/>
              </w:rPr>
              <w:t>4</w:t>
            </w:r>
          </w:p>
          <w:p w:rsidR="00A9566B" w:rsidRPr="009A4923" w:rsidRDefault="00A9566B" w:rsidP="00A81E1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30-556</w:t>
            </w:r>
            <w:r w:rsidRPr="009A4923">
              <w:rPr>
                <w:sz w:val="20"/>
                <w:szCs w:val="20"/>
              </w:rPr>
              <w:t xml:space="preserve"> </w:t>
            </w:r>
            <w:r w:rsidRPr="009A4923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66B" w:rsidRPr="009A4923" w:rsidRDefault="00A9566B" w:rsidP="00A81E16">
            <w:pPr>
              <w:spacing w:before="40" w:after="40"/>
              <w:rPr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1 - Cena - 51.87</w:t>
            </w:r>
          </w:p>
          <w:p w:rsidR="00A9566B" w:rsidRPr="009A4923" w:rsidRDefault="00A9566B" w:rsidP="00A81E1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566B" w:rsidRPr="009A4923" w:rsidRDefault="00A9566B" w:rsidP="00A81E16">
            <w:pPr>
              <w:jc w:val="center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 xml:space="preserve">  91,87</w:t>
            </w:r>
          </w:p>
        </w:tc>
      </w:tr>
      <w:tr w:rsidR="00A9566B" w:rsidRPr="009A4923" w:rsidTr="00A956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566B" w:rsidRPr="009A4923" w:rsidRDefault="00A9566B" w:rsidP="00A81E1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3</w:t>
            </w:r>
            <w:r w:rsidRPr="009A4923">
              <w:rPr>
                <w:sz w:val="20"/>
                <w:szCs w:val="20"/>
              </w:rPr>
              <w:t xml:space="preserve"> - </w:t>
            </w:r>
            <w:r w:rsidRPr="009A4923">
              <w:rPr>
                <w:sz w:val="20"/>
                <w:szCs w:val="20"/>
              </w:rPr>
              <w:t>Wykonanie poboczy z kruszywa przy asfaltowych drogach gminnych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66B" w:rsidRPr="009A4923" w:rsidRDefault="00A9566B" w:rsidP="00A81E1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A4923">
              <w:rPr>
                <w:b/>
                <w:bCs/>
                <w:sz w:val="20"/>
                <w:szCs w:val="20"/>
              </w:rPr>
              <w:t>Zakład Gospodarki Komunalnej Spółka z o.o.</w:t>
            </w:r>
          </w:p>
          <w:p w:rsidR="00A9566B" w:rsidRPr="009A4923" w:rsidRDefault="00A9566B" w:rsidP="00A81E16">
            <w:pPr>
              <w:spacing w:line="276" w:lineRule="auto"/>
              <w:rPr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Wodna</w:t>
            </w:r>
            <w:r w:rsidRPr="009A4923">
              <w:rPr>
                <w:sz w:val="20"/>
                <w:szCs w:val="20"/>
              </w:rPr>
              <w:t xml:space="preserve"> </w:t>
            </w:r>
            <w:r w:rsidRPr="009A4923">
              <w:rPr>
                <w:sz w:val="20"/>
                <w:szCs w:val="20"/>
              </w:rPr>
              <w:t>4</w:t>
            </w:r>
          </w:p>
          <w:p w:rsidR="00A9566B" w:rsidRPr="009A4923" w:rsidRDefault="00A9566B" w:rsidP="00A81E1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30-556</w:t>
            </w:r>
            <w:r w:rsidRPr="009A4923">
              <w:rPr>
                <w:sz w:val="20"/>
                <w:szCs w:val="20"/>
              </w:rPr>
              <w:t xml:space="preserve"> </w:t>
            </w:r>
            <w:r w:rsidRPr="009A4923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66B" w:rsidRPr="009A4923" w:rsidRDefault="00A9566B" w:rsidP="00A81E16">
            <w:pPr>
              <w:spacing w:before="40" w:after="40"/>
              <w:rPr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1 - Cena - 60.00</w:t>
            </w:r>
          </w:p>
          <w:p w:rsidR="00A9566B" w:rsidRPr="009A4923" w:rsidRDefault="00A9566B" w:rsidP="00A81E1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566B" w:rsidRPr="009A4923" w:rsidRDefault="00A9566B" w:rsidP="00A81E16">
            <w:pPr>
              <w:jc w:val="center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 xml:space="preserve">  100,00</w:t>
            </w:r>
          </w:p>
        </w:tc>
      </w:tr>
      <w:tr w:rsidR="00A9566B" w:rsidRPr="009A4923" w:rsidTr="00A956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566B" w:rsidRPr="009A4923" w:rsidRDefault="00A9566B" w:rsidP="00A81E1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3</w:t>
            </w:r>
            <w:r w:rsidRPr="009A4923">
              <w:rPr>
                <w:sz w:val="20"/>
                <w:szCs w:val="20"/>
              </w:rPr>
              <w:t xml:space="preserve"> - </w:t>
            </w:r>
            <w:r w:rsidRPr="009A4923">
              <w:rPr>
                <w:sz w:val="20"/>
                <w:szCs w:val="20"/>
              </w:rPr>
              <w:t>Wykonanie poboczy z kruszywa przy asfaltowych drogach gminnych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66B" w:rsidRPr="009A4923" w:rsidRDefault="00A9566B" w:rsidP="00A81E1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A4923">
              <w:rPr>
                <w:b/>
                <w:bCs/>
                <w:sz w:val="20"/>
                <w:szCs w:val="20"/>
              </w:rPr>
              <w:t>Firma Wielobranżowa MATRAB Marian Kaptur</w:t>
            </w:r>
          </w:p>
          <w:p w:rsidR="00A9566B" w:rsidRPr="009A4923" w:rsidRDefault="00A9566B" w:rsidP="00A81E16">
            <w:pPr>
              <w:spacing w:line="276" w:lineRule="auto"/>
              <w:rPr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Zarabie</w:t>
            </w:r>
            <w:r w:rsidRPr="009A4923">
              <w:rPr>
                <w:sz w:val="20"/>
                <w:szCs w:val="20"/>
              </w:rPr>
              <w:t xml:space="preserve"> </w:t>
            </w:r>
            <w:r w:rsidRPr="009A4923">
              <w:rPr>
                <w:sz w:val="20"/>
                <w:szCs w:val="20"/>
              </w:rPr>
              <w:t>21a</w:t>
            </w:r>
          </w:p>
          <w:p w:rsidR="00A9566B" w:rsidRPr="009A4923" w:rsidRDefault="00A9566B" w:rsidP="00A81E1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32-410</w:t>
            </w:r>
            <w:r w:rsidRPr="009A4923">
              <w:rPr>
                <w:sz w:val="20"/>
                <w:szCs w:val="20"/>
              </w:rPr>
              <w:t xml:space="preserve"> </w:t>
            </w:r>
            <w:r w:rsidRPr="009A4923">
              <w:rPr>
                <w:sz w:val="20"/>
                <w:szCs w:val="20"/>
              </w:rPr>
              <w:t>DOBCZYCE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66B" w:rsidRPr="009A4923" w:rsidRDefault="00A9566B" w:rsidP="00A81E16">
            <w:pPr>
              <w:spacing w:before="40" w:after="40"/>
              <w:rPr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1 - Cena - 57.03</w:t>
            </w:r>
          </w:p>
          <w:p w:rsidR="00A9566B" w:rsidRPr="009A4923" w:rsidRDefault="00A9566B" w:rsidP="00A81E1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566B" w:rsidRPr="009A4923" w:rsidRDefault="00A9566B" w:rsidP="00A81E16">
            <w:pPr>
              <w:jc w:val="center"/>
              <w:rPr>
                <w:color w:val="000000"/>
                <w:sz w:val="20"/>
                <w:szCs w:val="20"/>
              </w:rPr>
            </w:pPr>
            <w:r w:rsidRPr="009A4923">
              <w:rPr>
                <w:sz w:val="20"/>
                <w:szCs w:val="20"/>
              </w:rPr>
              <w:t xml:space="preserve">  97,03</w:t>
            </w:r>
          </w:p>
        </w:tc>
      </w:tr>
      <w:bookmarkEnd w:id="0"/>
    </w:tbl>
    <w:p w:rsidR="009A4923" w:rsidRPr="009A4923" w:rsidRDefault="009A4923">
      <w:pPr>
        <w:ind w:right="-425"/>
        <w:jc w:val="right"/>
        <w:rPr>
          <w:sz w:val="20"/>
          <w:szCs w:val="20"/>
          <w:vertAlign w:val="superscript"/>
        </w:rPr>
      </w:pPr>
    </w:p>
    <w:sectPr w:rsidR="009A4923" w:rsidRPr="009A492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341" w:rsidRDefault="00226341">
      <w:r>
        <w:separator/>
      </w:r>
    </w:p>
  </w:endnote>
  <w:endnote w:type="continuationSeparator" w:id="0">
    <w:p w:rsidR="00226341" w:rsidRDefault="002263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341" w:rsidRDefault="00226341">
      <w:r>
        <w:separator/>
      </w:r>
    </w:p>
  </w:footnote>
  <w:footnote w:type="continuationSeparator" w:id="0">
    <w:p w:rsidR="00226341" w:rsidRDefault="002263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566B"/>
    <w:rsid w:val="00022322"/>
    <w:rsid w:val="00042497"/>
    <w:rsid w:val="000C1E6F"/>
    <w:rsid w:val="000E4E56"/>
    <w:rsid w:val="001A1468"/>
    <w:rsid w:val="001B7815"/>
    <w:rsid w:val="00211A34"/>
    <w:rsid w:val="0022634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A4923"/>
    <w:rsid w:val="009F0E5C"/>
    <w:rsid w:val="00A029B8"/>
    <w:rsid w:val="00A91321"/>
    <w:rsid w:val="00A9566B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441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2024-02-29T16:13:00Z</dcterms:created>
  <dcterms:modified xsi:type="dcterms:W3CDTF">2024-02-29T16:13:00Z</dcterms:modified>
</cp:coreProperties>
</file>