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543A" w14:textId="77777777" w:rsidR="0023662B" w:rsidRPr="00240E71" w:rsidRDefault="0023662B" w:rsidP="0023662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A3DFB81" w14:textId="77777777" w:rsidR="0023662B" w:rsidRDefault="0023662B" w:rsidP="0023662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6E653D0" w14:textId="77777777" w:rsidR="0023662B" w:rsidRPr="0022732C" w:rsidRDefault="0023662B" w:rsidP="0023662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D2A2522" w14:textId="77777777" w:rsidR="0023662B" w:rsidRDefault="0023662B" w:rsidP="0023662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DF69A3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9E45559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AB2DF2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D0E6513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C483A4D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9F1A936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6F56597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F473E20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B273D85" w14:textId="77777777" w:rsidR="0023662B" w:rsidRPr="0022732C" w:rsidRDefault="0023662B" w:rsidP="002366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7006BD" w14:textId="77777777" w:rsidR="0023662B" w:rsidRDefault="0023662B" w:rsidP="0023662B">
      <w:pPr>
        <w:spacing w:line="360" w:lineRule="auto"/>
      </w:pPr>
      <w:r>
        <w:t>Do: Nazwa i siedziba Zamawiającego:</w:t>
      </w:r>
    </w:p>
    <w:p w14:paraId="03BF3809" w14:textId="77777777" w:rsidR="0023662B" w:rsidRPr="00C35C8C" w:rsidRDefault="0023662B" w:rsidP="0023662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59D56DA9" w14:textId="77777777" w:rsidR="0023662B" w:rsidRPr="00C35C8C" w:rsidRDefault="0023662B" w:rsidP="0023662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BDCD5AB" w14:textId="77777777" w:rsidR="0023662B" w:rsidRDefault="0023662B" w:rsidP="0023662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1FDE2D5" w14:textId="77777777" w:rsidR="0023662B" w:rsidRDefault="0023662B" w:rsidP="0023662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53F3B375" w14:textId="77777777" w:rsidR="0023662B" w:rsidRDefault="0023662B" w:rsidP="0023662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738848B" w14:textId="77777777" w:rsidR="0023662B" w:rsidRDefault="0023662B" w:rsidP="0023662B">
      <w:pPr>
        <w:ind w:firstLine="3969"/>
        <w:rPr>
          <w:b/>
        </w:rPr>
      </w:pPr>
    </w:p>
    <w:p w14:paraId="5E4197B2" w14:textId="3643C355" w:rsidR="0023662B" w:rsidRDefault="0023662B" w:rsidP="0023662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B5513E">
        <w:rPr>
          <w:b/>
        </w:rPr>
        <w:t>Najem sześciu urządzeń wielofunkcyjnych wraz z pakietem kopii i serwisem (w tym 3 urządzenia wg specyfikacji nr 1, jedno urządzenia wg specyfikacji nr 2, jedno urządzenie wg specyfikacji nr 3 oraz jedno urządzenie wg specyfikacji nr 4) dla Studium Języków Obcych AGH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DE-dzp.272-82/24 </w:t>
      </w:r>
      <w:r>
        <w:t>oferuję realizację przedmiotu zamówienia, zgodnie z zasadami określonymi w specyfikacji istotnych warunków zamówienia.</w:t>
      </w:r>
    </w:p>
    <w:p w14:paraId="15656148" w14:textId="77777777" w:rsidR="0023662B" w:rsidRDefault="0023662B" w:rsidP="0023662B">
      <w:pPr>
        <w:tabs>
          <w:tab w:val="right" w:pos="9000"/>
        </w:tabs>
      </w:pPr>
    </w:p>
    <w:p w14:paraId="6D51C3EC" w14:textId="77777777" w:rsidR="0023662B" w:rsidRDefault="0023662B" w:rsidP="0023662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74D61A7C" w14:textId="77777777" w:rsidR="0023662B" w:rsidRDefault="0023662B" w:rsidP="0023662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C2FAA9" w14:textId="77777777" w:rsidR="0023662B" w:rsidRDefault="0023662B" w:rsidP="0023662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71709B9" w14:textId="77777777" w:rsidR="0023662B" w:rsidRDefault="0023662B" w:rsidP="0023662B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29DCE05D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12 miesięcy od dnia podpisania umowy</w:t>
      </w:r>
    </w:p>
    <w:p w14:paraId="199827AE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czas reakcji serwisu na zgłoszenie awarii: </w:t>
      </w:r>
      <w:r>
        <w:rPr>
          <w:sz w:val="22"/>
          <w:szCs w:val="22"/>
        </w:rPr>
        <w:t>…...... godz. roboczych,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7D36F428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czas naprawy urządzenia :</w:t>
      </w:r>
      <w:r>
        <w:rPr>
          <w:sz w:val="22"/>
          <w:szCs w:val="22"/>
        </w:rPr>
        <w:t xml:space="preserve"> ………………………... godz. roboczych (</w:t>
      </w:r>
      <w:r w:rsidRPr="00B5513E">
        <w:rPr>
          <w:sz w:val="22"/>
          <w:szCs w:val="22"/>
          <w:highlight w:val="yellow"/>
        </w:rPr>
        <w:t>kryterium oceny ofert</w:t>
      </w:r>
      <w:r>
        <w:rPr>
          <w:sz w:val="22"/>
          <w:szCs w:val="22"/>
        </w:rPr>
        <w:t>)</w:t>
      </w:r>
    </w:p>
    <w:p w14:paraId="40419A58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2FCAE688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15FAAA9A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4C6F9C74" w14:textId="77777777" w:rsidR="0023662B" w:rsidRDefault="0023662B" w:rsidP="0023662B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</w:p>
    <w:p w14:paraId="1172DE4A" w14:textId="77777777" w:rsidR="0023662B" w:rsidRDefault="0023662B" w:rsidP="0023662B">
      <w:pPr>
        <w:pBdr>
          <w:top w:val="single" w:sz="4" w:space="1" w:color="auto"/>
        </w:pBd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69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9"/>
        <w:gridCol w:w="2693"/>
        <w:gridCol w:w="992"/>
        <w:gridCol w:w="851"/>
        <w:gridCol w:w="2126"/>
        <w:gridCol w:w="1276"/>
      </w:tblGrid>
      <w:tr w:rsidR="0023662B" w14:paraId="1896FFFD" w14:textId="77777777" w:rsidTr="00380F5F">
        <w:trPr>
          <w:trHeight w:val="361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68376" w14:textId="77777777" w:rsidR="0023662B" w:rsidRDefault="0023662B" w:rsidP="00380F5F">
            <w:pPr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L.p</w:t>
            </w:r>
            <w:r>
              <w:rPr>
                <w:sz w:val="20"/>
              </w:rPr>
              <w:t>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AE4A1E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5E2B4D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B010FA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87FECA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467F85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Iloczyn kol.2, 3 i 4</w:t>
            </w:r>
          </w:p>
        </w:tc>
      </w:tr>
      <w:tr w:rsidR="0023662B" w14:paraId="53164376" w14:textId="77777777" w:rsidTr="00380F5F">
        <w:trPr>
          <w:trHeight w:val="234"/>
        </w:trPr>
        <w:tc>
          <w:tcPr>
            <w:tcW w:w="17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E74B3F" w14:textId="77777777" w:rsidR="0023662B" w:rsidRDefault="0023662B" w:rsidP="00380F5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3EB4E3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AE2BD2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D422CE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481B12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433A08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23662B" w14:paraId="48A013BF" w14:textId="77777777" w:rsidTr="00380F5F">
        <w:trPr>
          <w:trHeight w:val="707"/>
        </w:trPr>
        <w:tc>
          <w:tcPr>
            <w:tcW w:w="175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E614" w14:textId="77777777" w:rsidR="0023662B" w:rsidRDefault="0023662B" w:rsidP="00380F5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5496F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0DEEFBB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A35F" w14:textId="065EF01F" w:rsidR="0023662B" w:rsidRDefault="00310B70" w:rsidP="00380F5F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2707</w:t>
            </w:r>
            <w:r w:rsidR="0023662B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46D4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329E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704EBE1F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7E0AC9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2149E41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FC6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0A850EF5" w14:textId="77777777" w:rsidTr="00380F5F">
        <w:trPr>
          <w:trHeight w:val="1345"/>
        </w:trPr>
        <w:tc>
          <w:tcPr>
            <w:tcW w:w="175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6ACA" w14:textId="77777777" w:rsidR="0023662B" w:rsidRDefault="0023662B" w:rsidP="00380F5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7B08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3BEB3EFF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4ADC9953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0BF2D315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7D987C81" w14:textId="77777777" w:rsidR="0023662B" w:rsidRDefault="0023662B" w:rsidP="00380F5F">
            <w:pPr>
              <w:widowControl w:val="0"/>
              <w:ind w:right="1"/>
              <w:rPr>
                <w:i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D63B0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77163678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8A23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3CA433F6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36A4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FBEF5F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BEFBE8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76D4D2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EB00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7C143F12" w14:textId="77777777" w:rsidTr="00380F5F">
        <w:trPr>
          <w:trHeight w:val="163"/>
        </w:trPr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9B8A12" w14:textId="77777777" w:rsidR="0023662B" w:rsidRDefault="0023662B" w:rsidP="00380F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AFC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58C12E74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FEFF6" w14:textId="1A79F728" w:rsidR="0023662B" w:rsidRDefault="00310B70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2707</w:t>
            </w:r>
            <w:r w:rsidR="0023662B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5F5A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AEE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46AD980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CAE22A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</w:t>
            </w:r>
          </w:p>
          <w:p w14:paraId="0F743FE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5595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26025220" w14:textId="77777777" w:rsidTr="00380F5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C47ED1" w14:textId="77777777" w:rsidR="0023662B" w:rsidRDefault="0023662B" w:rsidP="00380F5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D35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855B262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2AA92428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35DCE21B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75DAFBE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9B71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szt. </w:t>
            </w:r>
          </w:p>
          <w:p w14:paraId="7E9E25AC" w14:textId="77777777" w:rsidR="0023662B" w:rsidRDefault="0023662B" w:rsidP="00380F5F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3FC8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  <w:p w14:paraId="01539EB9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C21F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1EB011D5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3A8CD0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DCF6029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E91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150613DE" w14:textId="77777777" w:rsidTr="00380F5F">
        <w:trPr>
          <w:trHeight w:val="163"/>
        </w:trPr>
        <w:tc>
          <w:tcPr>
            <w:tcW w:w="1759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14:paraId="42154F65" w14:textId="77777777" w:rsidR="0023662B" w:rsidRDefault="0023662B" w:rsidP="00380F5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Urządzenie wg specyfikacji nr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B141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2B03E31B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4A24" w14:textId="07F248C5" w:rsidR="0023662B" w:rsidRDefault="00310B70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2707</w:t>
            </w:r>
            <w:r w:rsidR="0023662B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1DEB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AE3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009D58EA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F68AFD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5E2DE89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3A3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7B861BA7" w14:textId="77777777" w:rsidTr="00380F5F">
        <w:trPr>
          <w:trHeight w:val="163"/>
        </w:trPr>
        <w:tc>
          <w:tcPr>
            <w:tcW w:w="175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34F4DB" w14:textId="77777777" w:rsidR="0023662B" w:rsidRDefault="0023662B" w:rsidP="00380F5F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3ACA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19B6514B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urządzenie wielofunkcyjne  -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0259721B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3C7B30B4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D083A64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E65F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8E65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A844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A60D7A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03DD5D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F40B3F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693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35754142" w14:textId="77777777" w:rsidTr="00380F5F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D558" w14:textId="77777777" w:rsidR="0023662B" w:rsidRDefault="0023662B" w:rsidP="00380F5F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87E9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20ED36BB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96F89" w14:textId="45C867CB" w:rsidR="0023662B" w:rsidRDefault="00310B70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3900</w:t>
            </w:r>
            <w:r w:rsidR="0023662B"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BF2C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E41C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4BDD9F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25ECF3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2A41251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933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41F76BDC" w14:textId="77777777" w:rsidTr="00380F5F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605C" w14:textId="77777777" w:rsidR="0023662B" w:rsidRDefault="0023662B" w:rsidP="00380F5F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E8C0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322EC3E2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  <w:r>
              <w:rPr>
                <w:b/>
                <w:sz w:val="18"/>
                <w:szCs w:val="18"/>
              </w:rPr>
              <w:br/>
              <w:t xml:space="preserve">Producent, model: </w:t>
            </w:r>
          </w:p>
          <w:p w14:paraId="471D78B0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50ABCBA2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69AFDB91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4217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1BDC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A6E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25FBDFE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AC9A80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53F680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FF27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7CE3949B" w14:textId="77777777" w:rsidTr="00380F5F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1B7F4" w14:textId="77777777" w:rsidR="0023662B" w:rsidRDefault="0023662B" w:rsidP="00380F5F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AEE19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70FD027B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1AE0" w14:textId="7DC1459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310B70">
              <w:rPr>
                <w:color w:val="000000"/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D653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E48C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5722CA1E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CB0B31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51D3838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36C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226DA6B2" w14:textId="77777777" w:rsidTr="00380F5F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FE5C" w14:textId="77777777" w:rsidR="0023662B" w:rsidRDefault="0023662B" w:rsidP="00380F5F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2F998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6BE24D1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779755A4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03BD6E31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1538F9C9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5D35F6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9B8D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F65B5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C9C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7D62251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935C8BC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F62A4FE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962A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0929F032" w14:textId="77777777" w:rsidTr="00380F5F">
        <w:trPr>
          <w:trHeight w:val="163"/>
        </w:trPr>
        <w:tc>
          <w:tcPr>
            <w:tcW w:w="17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C18B" w14:textId="77777777" w:rsidR="0023662B" w:rsidRDefault="0023662B" w:rsidP="00380F5F">
            <w:pPr>
              <w:ind w:right="425"/>
              <w:rPr>
                <w:sz w:val="22"/>
              </w:rPr>
            </w:pPr>
            <w:r>
              <w:rPr>
                <w:b/>
                <w:sz w:val="16"/>
                <w:szCs w:val="16"/>
              </w:rPr>
              <w:t>Urządzenie wg specyfikacji nr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EB4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maksymalna</w:t>
            </w:r>
          </w:p>
          <w:p w14:paraId="61A6FCD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ilość kopii /m-</w:t>
            </w:r>
            <w:proofErr w:type="spellStart"/>
            <w:r>
              <w:rPr>
                <w:sz w:val="18"/>
                <w:szCs w:val="18"/>
              </w:rPr>
              <w:t>cznie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E6D1" w14:textId="29A990BA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10B70">
              <w:rPr>
                <w:color w:val="000000"/>
                <w:sz w:val="18"/>
                <w:szCs w:val="18"/>
              </w:rPr>
              <w:t>00</w:t>
            </w:r>
            <w:r>
              <w:rPr>
                <w:color w:val="000000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DAA9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4D1A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Jednostkowa </w:t>
            </w:r>
            <w:r>
              <w:rPr>
                <w:sz w:val="18"/>
                <w:szCs w:val="18"/>
              </w:rPr>
              <w:t xml:space="preserve">cena brutto za 1 Kopię/1 wydruk </w:t>
            </w:r>
          </w:p>
          <w:p w14:paraId="22B3B1C5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2B78571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  <w:p w14:paraId="358726B4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9B6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711BFA4E" w14:textId="77777777" w:rsidTr="00380F5F">
        <w:trPr>
          <w:trHeight w:val="163"/>
        </w:trPr>
        <w:tc>
          <w:tcPr>
            <w:tcW w:w="17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6FBA" w14:textId="77777777" w:rsidR="0023662B" w:rsidRDefault="0023662B" w:rsidP="00380F5F">
            <w:pPr>
              <w:rPr>
                <w:sz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09F0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Stała stawka czynszu  </w:t>
            </w:r>
          </w:p>
          <w:p w14:paraId="7BB90E15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 urządzenie wielofunkcyjne  - </w:t>
            </w:r>
          </w:p>
          <w:p w14:paraId="055E29ED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Producent, model: </w:t>
            </w:r>
          </w:p>
          <w:p w14:paraId="087B2AF7" w14:textId="77777777" w:rsidR="0023662B" w:rsidRDefault="0023662B" w:rsidP="00380F5F">
            <w:pPr>
              <w:widowControl w:val="0"/>
              <w:ind w:right="1"/>
              <w:rPr>
                <w:b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782BEC3E" w14:textId="77777777" w:rsidR="0023662B" w:rsidRDefault="0023662B" w:rsidP="00380F5F">
            <w:pPr>
              <w:widowControl w:val="0"/>
              <w:ind w:right="1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..................................................</w:t>
            </w:r>
          </w:p>
          <w:p w14:paraId="4812EE4D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(</w:t>
            </w:r>
            <w:r>
              <w:rPr>
                <w:i/>
                <w:color w:val="FF0000"/>
                <w:sz w:val="18"/>
                <w:szCs w:val="18"/>
              </w:rPr>
              <w:t>należy wypełnić)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C97B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A2E6E" w14:textId="77777777" w:rsidR="0023662B" w:rsidRDefault="0023662B" w:rsidP="00380F5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miesięcy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50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64BB075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0BD6B12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DC160F6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ABE3" w14:textId="77777777" w:rsidR="0023662B" w:rsidRDefault="0023662B" w:rsidP="00380F5F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23662B" w14:paraId="2F43AA66" w14:textId="77777777" w:rsidTr="00380F5F">
        <w:trPr>
          <w:trHeight w:val="163"/>
        </w:trPr>
        <w:tc>
          <w:tcPr>
            <w:tcW w:w="842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5E702E" w14:textId="77777777" w:rsidR="0023662B" w:rsidRDefault="0023662B" w:rsidP="00380F5F">
            <w:pPr>
              <w:ind w:right="425"/>
              <w:rPr>
                <w:sz w:val="22"/>
              </w:rPr>
            </w:pPr>
          </w:p>
          <w:p w14:paraId="170279A4" w14:textId="77777777" w:rsidR="0023662B" w:rsidRDefault="0023662B" w:rsidP="00380F5F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55C1" w14:textId="77777777" w:rsidR="0023662B" w:rsidRDefault="0023662B" w:rsidP="00380F5F">
            <w:pPr>
              <w:ind w:right="425"/>
              <w:rPr>
                <w:sz w:val="22"/>
              </w:rPr>
            </w:pPr>
          </w:p>
        </w:tc>
      </w:tr>
    </w:tbl>
    <w:p w14:paraId="51ECEA5D" w14:textId="77777777" w:rsidR="0023662B" w:rsidRDefault="0023662B" w:rsidP="0023662B">
      <w:pPr>
        <w:rPr>
          <w:sz w:val="18"/>
          <w:szCs w:val="18"/>
        </w:rPr>
      </w:pPr>
      <w:r>
        <w:rPr>
          <w:sz w:val="18"/>
          <w:szCs w:val="18"/>
        </w:rPr>
        <w:t xml:space="preserve">*) w cenie wliczone winno być używanie przedmiotu najmu, jego naprawy, konserwacje i części zamienne, a także materiały eksploatacyjne, </w:t>
      </w:r>
      <w:r>
        <w:rPr>
          <w:color w:val="FF0000"/>
          <w:sz w:val="18"/>
          <w:szCs w:val="18"/>
          <w:u w:val="single"/>
        </w:rPr>
        <w:t>z wyjątkiem papieru</w:t>
      </w:r>
      <w:r>
        <w:rPr>
          <w:sz w:val="18"/>
          <w:szCs w:val="18"/>
        </w:rPr>
        <w:t xml:space="preserve">. </w:t>
      </w:r>
    </w:p>
    <w:p w14:paraId="08E7CD6D" w14:textId="77777777" w:rsidR="0023662B" w:rsidRDefault="0023662B" w:rsidP="0023662B">
      <w:pPr>
        <w:rPr>
          <w:sz w:val="20"/>
          <w:szCs w:val="20"/>
        </w:rPr>
      </w:pPr>
    </w:p>
    <w:p w14:paraId="3FC087B1" w14:textId="77777777" w:rsidR="0023662B" w:rsidRPr="00FE545C" w:rsidRDefault="0023662B" w:rsidP="0023662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8227AE0" w14:textId="77777777" w:rsidR="0023662B" w:rsidRPr="00FE545C" w:rsidRDefault="0023662B" w:rsidP="0023662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DD0BA98" w14:textId="77777777" w:rsidR="0023662B" w:rsidRDefault="0023662B" w:rsidP="0023662B">
      <w:pPr>
        <w:jc w:val="both"/>
        <w:rPr>
          <w:sz w:val="18"/>
          <w:szCs w:val="18"/>
        </w:rPr>
      </w:pPr>
    </w:p>
    <w:p w14:paraId="654F8A07" w14:textId="0B931D2F" w:rsidR="0023662B" w:rsidRDefault="0023662B" w:rsidP="00310B70">
      <w:pPr>
        <w:pStyle w:val="Nagwek3"/>
        <w:rPr>
          <w:b w:val="0"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sz w:val="22"/>
          <w:szCs w:val="22"/>
          <w:u w:val="single"/>
        </w:rPr>
        <w:lastRenderedPageBreak/>
        <w:t>Jednocześnie oświadczamy, że:</w:t>
      </w:r>
    </w:p>
    <w:p w14:paraId="376F16FE" w14:textId="77777777" w:rsidR="0023662B" w:rsidRPr="00730EFE" w:rsidRDefault="0023662B" w:rsidP="002366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BD1F00E" w14:textId="77777777" w:rsidR="0023662B" w:rsidRPr="001D671E" w:rsidRDefault="0023662B" w:rsidP="002366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FF3247F" w14:textId="77777777" w:rsidR="0023662B" w:rsidRDefault="0023662B" w:rsidP="00236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CC0D0E" w14:textId="77777777" w:rsidR="0023662B" w:rsidRDefault="0023662B" w:rsidP="002366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1DA1BD" w14:textId="77777777" w:rsidR="0023662B" w:rsidRDefault="0023662B" w:rsidP="002366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2865B" w14:textId="77777777" w:rsidR="0023662B" w:rsidRPr="001D671E" w:rsidRDefault="0023662B" w:rsidP="002366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3662B" w:rsidRPr="00FE545C" w14:paraId="4F17077A" w14:textId="77777777" w:rsidTr="00380F5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941D3" w14:textId="77777777" w:rsidR="0023662B" w:rsidRPr="00FE545C" w:rsidRDefault="0023662B" w:rsidP="00380F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F23BA" w14:textId="77777777" w:rsidR="0023662B" w:rsidRPr="00FE545C" w:rsidRDefault="0023662B" w:rsidP="00380F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76A7BF2" w14:textId="77777777" w:rsidR="0023662B" w:rsidRPr="00FE545C" w:rsidRDefault="0023662B" w:rsidP="00380F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1E9E7" w14:textId="77777777" w:rsidR="0023662B" w:rsidRPr="00FE545C" w:rsidRDefault="0023662B" w:rsidP="00380F5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23662B" w:rsidRPr="00FE545C" w14:paraId="4D95EA49" w14:textId="77777777" w:rsidTr="00380F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6B4E1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5E23E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561CE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3662B" w:rsidRPr="00FE545C" w14:paraId="223A9BDA" w14:textId="77777777" w:rsidTr="00380F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D32E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74B54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19129" w14:textId="77777777" w:rsidR="0023662B" w:rsidRPr="00FE545C" w:rsidRDefault="0023662B" w:rsidP="00380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D79B863" w14:textId="77777777" w:rsidR="0023662B" w:rsidRDefault="0023662B" w:rsidP="00236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1A37EAB" w14:textId="77777777" w:rsidR="0023662B" w:rsidRPr="00D638CC" w:rsidRDefault="0023662B" w:rsidP="0023662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83F0B48" w14:textId="77777777" w:rsidR="0023662B" w:rsidRPr="002F276A" w:rsidRDefault="0023662B" w:rsidP="002366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5A0CCF5" w14:textId="77777777" w:rsidR="0023662B" w:rsidRPr="002F276A" w:rsidRDefault="0023662B" w:rsidP="00236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4E3A580" w14:textId="77777777" w:rsidR="0023662B" w:rsidRPr="002F276A" w:rsidRDefault="0023662B" w:rsidP="00236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C50F8D0" w14:textId="77777777" w:rsidR="0023662B" w:rsidRPr="002F276A" w:rsidRDefault="0023662B" w:rsidP="00236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966312E" w14:textId="77777777" w:rsidR="0023662B" w:rsidRPr="002F276A" w:rsidRDefault="0023662B" w:rsidP="00236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079A7F3" w14:textId="77777777" w:rsidR="0023662B" w:rsidRDefault="0023662B" w:rsidP="00236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2CE0E2" w14:textId="77777777" w:rsidR="0023662B" w:rsidRDefault="0023662B" w:rsidP="0023662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BBFC24" w14:textId="77777777" w:rsidR="0023662B" w:rsidRDefault="0023662B" w:rsidP="00236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0C4DA35" w14:textId="77777777" w:rsidR="0023662B" w:rsidRDefault="0023662B" w:rsidP="00236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AF3D0A8" w14:textId="77777777" w:rsidR="0023662B" w:rsidRDefault="0023662B" w:rsidP="00236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98C015" w14:textId="77777777" w:rsidR="0023662B" w:rsidRDefault="0023662B" w:rsidP="00236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D0DB3A1" w14:textId="77777777" w:rsidR="0023662B" w:rsidRDefault="0023662B" w:rsidP="00236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B104B4" w14:textId="77777777" w:rsidR="0023662B" w:rsidRPr="000B45FE" w:rsidRDefault="0023662B" w:rsidP="00236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D638E7" w14:textId="77777777" w:rsidR="0023662B" w:rsidRDefault="0023662B" w:rsidP="0023662B">
      <w:pPr>
        <w:jc w:val="both"/>
        <w:rPr>
          <w:sz w:val="22"/>
          <w:szCs w:val="22"/>
        </w:rPr>
      </w:pPr>
    </w:p>
    <w:p w14:paraId="6451FB5D" w14:textId="77777777" w:rsidR="0023662B" w:rsidRDefault="0023662B" w:rsidP="0023662B">
      <w:pPr>
        <w:jc w:val="both"/>
        <w:rPr>
          <w:sz w:val="22"/>
          <w:szCs w:val="22"/>
        </w:rPr>
      </w:pPr>
    </w:p>
    <w:p w14:paraId="38250BF5" w14:textId="77777777" w:rsidR="0023662B" w:rsidRDefault="0023662B" w:rsidP="0023662B">
      <w:pPr>
        <w:jc w:val="right"/>
        <w:rPr>
          <w:sz w:val="20"/>
          <w:szCs w:val="20"/>
        </w:rPr>
      </w:pPr>
    </w:p>
    <w:p w14:paraId="0048826F" w14:textId="77777777" w:rsidR="0023662B" w:rsidRPr="00423B06" w:rsidRDefault="0023662B" w:rsidP="002366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8C09A49" w14:textId="77777777" w:rsidR="0023662B" w:rsidRPr="00306859" w:rsidRDefault="0023662B" w:rsidP="0023662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FEBEB0B" w14:textId="77777777" w:rsidR="0023662B" w:rsidRPr="00C52995" w:rsidRDefault="0023662B" w:rsidP="0023662B"/>
    <w:p w14:paraId="68A4C4E8" w14:textId="77777777" w:rsidR="0023662B" w:rsidRPr="0034470D" w:rsidRDefault="0023662B" w:rsidP="0023662B"/>
    <w:p w14:paraId="3D56E303" w14:textId="77777777" w:rsidR="00FE545C" w:rsidRPr="0023662B" w:rsidRDefault="00FE545C" w:rsidP="0023662B"/>
    <w:sectPr w:rsidR="00FE545C" w:rsidRPr="00236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BD5CE" w14:textId="77777777" w:rsidR="00D64A48" w:rsidRDefault="00D64A48">
      <w:r>
        <w:separator/>
      </w:r>
    </w:p>
  </w:endnote>
  <w:endnote w:type="continuationSeparator" w:id="0">
    <w:p w14:paraId="5BC3FD34" w14:textId="77777777" w:rsidR="00D64A48" w:rsidRDefault="00D6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8A462" w14:textId="77777777" w:rsidR="0025185E" w:rsidRDefault="002518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098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4652" w14:textId="77777777" w:rsidR="0025185E" w:rsidRDefault="00251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3EF89" w14:textId="77777777" w:rsidR="00D64A48" w:rsidRDefault="00D64A48">
      <w:r>
        <w:separator/>
      </w:r>
    </w:p>
  </w:footnote>
  <w:footnote w:type="continuationSeparator" w:id="0">
    <w:p w14:paraId="1BF4A79B" w14:textId="77777777" w:rsidR="00D64A48" w:rsidRDefault="00D64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99552" w14:textId="77777777" w:rsidR="0025185E" w:rsidRDefault="00251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330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194B" w14:textId="77777777" w:rsidR="0025185E" w:rsidRDefault="002518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415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58081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9200473">
    <w:abstractNumId w:val="0"/>
  </w:num>
  <w:num w:numId="4" w16cid:durableId="487867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A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66BA"/>
    <w:rsid w:val="00207E98"/>
    <w:rsid w:val="0023662B"/>
    <w:rsid w:val="0025185E"/>
    <w:rsid w:val="002723B0"/>
    <w:rsid w:val="00310B7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4A4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AB331"/>
  <w15:chartTrackingRefBased/>
  <w15:docId w15:val="{984C0872-CB61-4651-BC4C-F6083328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66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793</Words>
  <Characters>6615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2024-02-27T07:38:00Z</cp:lastPrinted>
  <dcterms:created xsi:type="dcterms:W3CDTF">2024-02-21T12:59:00Z</dcterms:created>
  <dcterms:modified xsi:type="dcterms:W3CDTF">2024-02-27T07:40:00Z</dcterms:modified>
</cp:coreProperties>
</file>