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87159" w14:textId="79E9209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019F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3712AB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781727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C114F5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F1CBB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C54FED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3C19BC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5811B8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50A9AE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2E68AD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168D63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DEE9E5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63E8AA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85A61A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E61A2A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2A9D01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7A0B9BA" w14:textId="287B471D" w:rsidR="008F3D36" w:rsidRPr="00432E10" w:rsidRDefault="008F3D36" w:rsidP="009019F1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04C25" w:rsidRPr="00804C25">
        <w:rPr>
          <w:rFonts w:eastAsia="Times New Roman" w:cs="Calibri"/>
          <w:b/>
          <w:lang w:eastAsia="pl-PL"/>
        </w:rPr>
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</w:r>
      <w:r w:rsidRPr="00432E10">
        <w:rPr>
          <w:rFonts w:eastAsia="Times New Roman" w:cs="Calibri"/>
          <w:lang w:eastAsia="pl-PL"/>
        </w:rPr>
        <w:t xml:space="preserve">, </w:t>
      </w:r>
      <w:r w:rsidR="009019F1">
        <w:rPr>
          <w:rFonts w:eastAsia="Times New Roman" w:cs="Calibri"/>
          <w:lang w:eastAsia="pl-PL"/>
        </w:rPr>
        <w:t xml:space="preserve">nr sprawy: </w:t>
      </w:r>
      <w:r w:rsidR="009019F1" w:rsidRPr="009019F1">
        <w:rPr>
          <w:rFonts w:eastAsia="Times New Roman" w:cs="Calibri"/>
          <w:b/>
          <w:bCs/>
          <w:lang w:eastAsia="pl-PL"/>
        </w:rPr>
        <w:t>DE-dzp.272-82/24</w:t>
      </w:r>
      <w:r w:rsidR="009019F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C01F753" w14:textId="77777777" w:rsidR="008F3D36" w:rsidRPr="00432E10" w:rsidRDefault="008F3D36" w:rsidP="009019F1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27A2B6D" w14:textId="77777777" w:rsidR="008F3D36" w:rsidRPr="00432E10" w:rsidRDefault="008F3D36" w:rsidP="009019F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E0F39A" w14:textId="77777777" w:rsidR="008F3D36" w:rsidRPr="00432E10" w:rsidRDefault="008F3D36" w:rsidP="009019F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7EE3049" w14:textId="77777777" w:rsidR="008F3D36" w:rsidRPr="00432E10" w:rsidRDefault="008F3D36" w:rsidP="009019F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7BF5C74" w14:textId="77777777" w:rsidR="008F3D36" w:rsidRPr="00432E10" w:rsidRDefault="008F3D36" w:rsidP="009019F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34A9266" w14:textId="77777777" w:rsidR="008F3D36" w:rsidRPr="00432E10" w:rsidRDefault="008F3D36" w:rsidP="009019F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EDF3F19" w14:textId="77777777" w:rsidR="008F3D36" w:rsidRPr="00432E10" w:rsidRDefault="008F3D36" w:rsidP="009019F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5849F71" w14:textId="77777777" w:rsidR="008F3D36" w:rsidRPr="00432E10" w:rsidRDefault="008F3D36" w:rsidP="009019F1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BE5612E" w14:textId="77777777" w:rsidR="008F3D36" w:rsidRPr="00432E10" w:rsidRDefault="008F3D36" w:rsidP="009019F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9CE053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AAF13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E64B782" w14:textId="3DE88BDA" w:rsidR="005103B9" w:rsidRPr="009475A8" w:rsidRDefault="008F3D36" w:rsidP="009019F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2D20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EFFD5" w14:textId="77777777" w:rsidR="002D20D3" w:rsidRDefault="002D20D3" w:rsidP="0038231F">
      <w:pPr>
        <w:spacing w:after="0" w:line="240" w:lineRule="auto"/>
      </w:pPr>
      <w:r>
        <w:separator/>
      </w:r>
    </w:p>
  </w:endnote>
  <w:endnote w:type="continuationSeparator" w:id="0">
    <w:p w14:paraId="0DF14365" w14:textId="77777777" w:rsidR="002D20D3" w:rsidRDefault="002D20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30E21" w14:textId="77777777" w:rsidR="00804C25" w:rsidRDefault="00804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D4F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519C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A5B0A" w14:textId="77777777" w:rsidR="00804C25" w:rsidRDefault="00804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8FD04" w14:textId="77777777" w:rsidR="002D20D3" w:rsidRDefault="002D20D3" w:rsidP="0038231F">
      <w:pPr>
        <w:spacing w:after="0" w:line="240" w:lineRule="auto"/>
      </w:pPr>
      <w:r>
        <w:separator/>
      </w:r>
    </w:p>
  </w:footnote>
  <w:footnote w:type="continuationSeparator" w:id="0">
    <w:p w14:paraId="50F025E9" w14:textId="77777777" w:rsidR="002D20D3" w:rsidRDefault="002D20D3" w:rsidP="0038231F">
      <w:pPr>
        <w:spacing w:after="0" w:line="240" w:lineRule="auto"/>
      </w:pPr>
      <w:r>
        <w:continuationSeparator/>
      </w:r>
    </w:p>
  </w:footnote>
  <w:footnote w:id="1">
    <w:p w14:paraId="56DDA8E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0A4D59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C59F8" w14:textId="77777777" w:rsidR="00804C25" w:rsidRDefault="00804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55917" w14:textId="77777777" w:rsidR="00804C25" w:rsidRDefault="00804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4E495" w14:textId="77777777" w:rsidR="00804C25" w:rsidRDefault="00804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959871">
    <w:abstractNumId w:val="7"/>
  </w:num>
  <w:num w:numId="2" w16cid:durableId="1521699022">
    <w:abstractNumId w:val="0"/>
  </w:num>
  <w:num w:numId="3" w16cid:durableId="1154223035">
    <w:abstractNumId w:val="6"/>
  </w:num>
  <w:num w:numId="4" w16cid:durableId="682974616">
    <w:abstractNumId w:val="9"/>
  </w:num>
  <w:num w:numId="5" w16cid:durableId="1214973797">
    <w:abstractNumId w:val="8"/>
  </w:num>
  <w:num w:numId="6" w16cid:durableId="1741705403">
    <w:abstractNumId w:val="5"/>
  </w:num>
  <w:num w:numId="7" w16cid:durableId="1237589922">
    <w:abstractNumId w:val="1"/>
  </w:num>
  <w:num w:numId="8" w16cid:durableId="1386027118">
    <w:abstractNumId w:val="3"/>
  </w:num>
  <w:num w:numId="9" w16cid:durableId="1660575564">
    <w:abstractNumId w:val="2"/>
  </w:num>
  <w:num w:numId="10" w16cid:durableId="663051488">
    <w:abstractNumId w:val="4"/>
  </w:num>
  <w:num w:numId="11" w16cid:durableId="13388481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0D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20D3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C2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19F1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21B2C"/>
  <w15:chartTrackingRefBased/>
  <w15:docId w15:val="{59D22FAD-608F-4483-9579-FEBC2D979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2024-02-21T12:58:00Z</cp:lastPrinted>
  <dcterms:created xsi:type="dcterms:W3CDTF">2024-02-21T12:59:00Z</dcterms:created>
  <dcterms:modified xsi:type="dcterms:W3CDTF">2024-02-21T12:59:00Z</dcterms:modified>
</cp:coreProperties>
</file>