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8C296" w14:textId="644F67F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7A64DE">
        <w:rPr>
          <w:rFonts w:ascii="Times New Roman" w:hAnsi="Times New Roman"/>
        </w:rPr>
        <w:t>A</w:t>
      </w:r>
    </w:p>
    <w:p w14:paraId="70ADBEE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4813F31" w14:textId="2D65F027" w:rsidR="008D2AB8" w:rsidRPr="0022732C" w:rsidRDefault="007A64D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22732C">
        <w:rPr>
          <w:b/>
          <w:sz w:val="28"/>
          <w:szCs w:val="30"/>
        </w:rPr>
        <w:t>FORMULARZ OFERTY</w:t>
      </w:r>
    </w:p>
    <w:p w14:paraId="7D62192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6B217E" w14:textId="77777777" w:rsidR="00951126" w:rsidRPr="00A962B2" w:rsidRDefault="00951126" w:rsidP="0095112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3F0A73B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624C4EB5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4747283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2259CFA0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A7F0444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25D3880F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3F177BBE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02F30F21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41981611" w14:textId="77777777" w:rsidR="008D2AB8" w:rsidRPr="0022732C" w:rsidRDefault="00951126" w:rsidP="00951126">
      <w:pPr>
        <w:tabs>
          <w:tab w:val="right" w:pos="9000"/>
        </w:tabs>
        <w:spacing w:line="360" w:lineRule="auto"/>
        <w:rPr>
          <w:sz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0293630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4B77CF" w14:textId="77777777" w:rsidR="0027758F" w:rsidRPr="0027758F" w:rsidRDefault="0027758F" w:rsidP="008D2AB8">
      <w:pPr>
        <w:ind w:right="-110"/>
        <w:rPr>
          <w:b/>
        </w:rPr>
      </w:pPr>
      <w:r w:rsidRPr="0027758F">
        <w:rPr>
          <w:b/>
        </w:rPr>
        <w:t>Akademia Górniczo - Hutnicza</w:t>
      </w:r>
    </w:p>
    <w:p w14:paraId="49401FBC" w14:textId="77777777" w:rsidR="0027758F" w:rsidRPr="0027758F" w:rsidRDefault="0027758F" w:rsidP="008D2AB8">
      <w:pPr>
        <w:ind w:right="-110"/>
        <w:rPr>
          <w:b/>
        </w:rPr>
      </w:pPr>
      <w:r w:rsidRPr="0027758F">
        <w:rPr>
          <w:b/>
        </w:rPr>
        <w:t>im. Stanisława Staszica w Krakowie</w:t>
      </w:r>
    </w:p>
    <w:p w14:paraId="3C0E507B" w14:textId="77777777" w:rsidR="008D2AB8" w:rsidRDefault="0027758F" w:rsidP="008D2AB8">
      <w:pPr>
        <w:ind w:right="-110"/>
        <w:rPr>
          <w:b/>
        </w:rPr>
      </w:pPr>
      <w:r w:rsidRPr="0027758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C3248B7" w14:textId="77777777" w:rsidR="008D2AB8" w:rsidRDefault="0027758F" w:rsidP="008D2AB8">
      <w:pPr>
        <w:ind w:right="-110"/>
        <w:rPr>
          <w:b/>
        </w:rPr>
      </w:pPr>
      <w:r w:rsidRPr="0027758F">
        <w:rPr>
          <w:b/>
        </w:rPr>
        <w:t>Al. Mickiewicza</w:t>
      </w:r>
      <w:r w:rsidR="008D2AB8">
        <w:rPr>
          <w:b/>
        </w:rPr>
        <w:t xml:space="preserve"> </w:t>
      </w:r>
      <w:r w:rsidRPr="0027758F">
        <w:rPr>
          <w:b/>
        </w:rPr>
        <w:t>30</w:t>
      </w:r>
      <w:r w:rsidR="008D2AB8">
        <w:rPr>
          <w:b/>
        </w:rPr>
        <w:t xml:space="preserve"> </w:t>
      </w:r>
    </w:p>
    <w:p w14:paraId="001C59A5" w14:textId="77777777" w:rsidR="008D2AB8" w:rsidRDefault="0027758F" w:rsidP="008D2AB8">
      <w:pPr>
        <w:rPr>
          <w:b/>
        </w:rPr>
      </w:pPr>
      <w:r w:rsidRPr="0027758F">
        <w:rPr>
          <w:b/>
        </w:rPr>
        <w:t>30-059</w:t>
      </w:r>
      <w:r w:rsidR="008D2AB8">
        <w:rPr>
          <w:b/>
        </w:rPr>
        <w:t xml:space="preserve"> </w:t>
      </w:r>
      <w:r w:rsidRPr="0027758F">
        <w:rPr>
          <w:b/>
        </w:rPr>
        <w:t>Kraków</w:t>
      </w:r>
      <w:r w:rsidR="008D2AB8">
        <w:rPr>
          <w:b/>
        </w:rPr>
        <w:t xml:space="preserve">,  </w:t>
      </w:r>
    </w:p>
    <w:p w14:paraId="5AA7B527" w14:textId="77777777" w:rsidR="008D2AB8" w:rsidRDefault="008D2AB8" w:rsidP="008D2AB8">
      <w:pPr>
        <w:ind w:firstLine="3969"/>
        <w:rPr>
          <w:b/>
        </w:rPr>
      </w:pPr>
    </w:p>
    <w:p w14:paraId="6EDD8B6F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758F" w:rsidRPr="0027758F">
        <w:rPr>
          <w:b/>
        </w:rPr>
        <w:t xml:space="preserve">dostawa i instalacja klastra obliczeniowego z wykorzystaniem komponentów aktualnie działającego klastra wysokiej mocy dla </w:t>
      </w:r>
      <w:proofErr w:type="spellStart"/>
      <w:r w:rsidR="0027758F" w:rsidRPr="0027758F">
        <w:rPr>
          <w:b/>
        </w:rPr>
        <w:t>ACMiN</w:t>
      </w:r>
      <w:proofErr w:type="spellEnd"/>
      <w:r w:rsidR="0027758F" w:rsidRPr="0027758F">
        <w:rPr>
          <w:b/>
        </w:rPr>
        <w:t xml:space="preserve"> AGH - DE-dzp.272-33/24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443B09A0" w14:textId="77777777" w:rsidR="008D2AB8" w:rsidRDefault="008D2AB8" w:rsidP="008D2AB8">
      <w:pPr>
        <w:tabs>
          <w:tab w:val="right" w:pos="9000"/>
        </w:tabs>
      </w:pPr>
    </w:p>
    <w:p w14:paraId="27ED12F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677FF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4677FF">
        <w:rPr>
          <w:b/>
        </w:rPr>
        <w:t xml:space="preserve"> </w:t>
      </w:r>
      <w:r>
        <w:rPr>
          <w:b/>
        </w:rPr>
        <w:t>PLN</w:t>
      </w:r>
    </w:p>
    <w:p w14:paraId="4CFD97B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37B36A8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677F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677FF">
        <w:rPr>
          <w:b/>
        </w:rPr>
        <w:t xml:space="preserve"> </w:t>
      </w:r>
      <w:r>
        <w:rPr>
          <w:b/>
        </w:rPr>
        <w:t>PLN</w:t>
      </w:r>
    </w:p>
    <w:p w14:paraId="790BA03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E0DC3D4" w14:textId="77777777" w:rsidR="008D2AB8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4677FF">
        <w:t xml:space="preserve">: </w:t>
      </w:r>
      <w:r w:rsidRPr="00FB1B4F">
        <w:t>.......................................................................................................................</w:t>
      </w:r>
    </w:p>
    <w:p w14:paraId="123062FD" w14:textId="0389759A" w:rsidR="0061172F" w:rsidRDefault="00BB440A" w:rsidP="00BC0E26">
      <w:pPr>
        <w:pStyle w:val="Tekstpodstawowy"/>
      </w:pPr>
      <w:r>
        <w:t>Powyższa cena zawiera podatek VAT w wysokości 23 % tj. ……………………. PLN</w:t>
      </w:r>
    </w:p>
    <w:p w14:paraId="4E3A8D80" w14:textId="1353D573" w:rsidR="002979F8" w:rsidRPr="0061172F" w:rsidRDefault="002979F8" w:rsidP="008D2AB8">
      <w:pPr>
        <w:widowControl w:val="0"/>
        <w:spacing w:line="264" w:lineRule="auto"/>
        <w:ind w:right="1"/>
        <w:jc w:val="both"/>
        <w:rPr>
          <w:b/>
          <w:bCs/>
        </w:rPr>
      </w:pPr>
      <w:r w:rsidRPr="0061172F">
        <w:rPr>
          <w:b/>
          <w:bCs/>
        </w:rPr>
        <w:t>w tym:</w:t>
      </w:r>
    </w:p>
    <w:p w14:paraId="4192EC22" w14:textId="6457D5A5" w:rsidR="002979F8" w:rsidRDefault="002979F8" w:rsidP="002979F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netto za </w:t>
      </w:r>
      <w:r w:rsidR="00043F77">
        <w:rPr>
          <w:b/>
        </w:rPr>
        <w:t>serwer</w:t>
      </w:r>
      <w:r w:rsidR="00F16F19">
        <w:rPr>
          <w:b/>
        </w:rPr>
        <w:t>y</w:t>
      </w:r>
      <w:r w:rsidR="00043F77">
        <w:rPr>
          <w:b/>
        </w:rPr>
        <w:t xml:space="preserve"> obliczeniow</w:t>
      </w:r>
      <w:r w:rsidR="00F16F19">
        <w:rPr>
          <w:b/>
        </w:rPr>
        <w:t>e</w:t>
      </w:r>
      <w:r>
        <w:rPr>
          <w:b/>
        </w:rPr>
        <w:t>:   ......................................................................... PLN</w:t>
      </w:r>
    </w:p>
    <w:p w14:paraId="3C79A4AD" w14:textId="77777777" w:rsidR="002979F8" w:rsidRDefault="002979F8" w:rsidP="002979F8">
      <w:pPr>
        <w:widowControl w:val="0"/>
        <w:spacing w:line="264" w:lineRule="auto"/>
        <w:ind w:right="1"/>
        <w:rPr>
          <w:b/>
        </w:rPr>
      </w:pPr>
    </w:p>
    <w:p w14:paraId="21AF4FE6" w14:textId="74FDD3BD" w:rsidR="002979F8" w:rsidRDefault="002979F8" w:rsidP="002979F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Cena brutto za </w:t>
      </w:r>
      <w:r w:rsidR="00043F77">
        <w:rPr>
          <w:b/>
        </w:rPr>
        <w:t>serwer</w:t>
      </w:r>
      <w:r w:rsidR="00F16F19">
        <w:rPr>
          <w:b/>
        </w:rPr>
        <w:t>y</w:t>
      </w:r>
      <w:r w:rsidR="00043F77">
        <w:rPr>
          <w:b/>
        </w:rPr>
        <w:t xml:space="preserve"> obliczeniow</w:t>
      </w:r>
      <w:r w:rsidR="00F913C6">
        <w:rPr>
          <w:b/>
        </w:rPr>
        <w:t>e</w:t>
      </w:r>
      <w:r>
        <w:rPr>
          <w:b/>
        </w:rPr>
        <w:t>: ......................................................................... PLN</w:t>
      </w:r>
    </w:p>
    <w:p w14:paraId="5D98F63B" w14:textId="77777777" w:rsidR="002979F8" w:rsidRPr="00FB1B4F" w:rsidRDefault="002979F8" w:rsidP="002979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02B20CE" w14:textId="77777777" w:rsidR="002979F8" w:rsidRDefault="002979F8" w:rsidP="002979F8">
      <w:pPr>
        <w:widowControl w:val="0"/>
        <w:spacing w:line="264" w:lineRule="auto"/>
        <w:ind w:right="1"/>
        <w:jc w:val="both"/>
      </w:pPr>
      <w:r w:rsidRPr="00FB1B4F">
        <w:t>Słownie brutto</w:t>
      </w:r>
      <w:r>
        <w:t xml:space="preserve">: </w:t>
      </w:r>
      <w:r w:rsidRPr="00FB1B4F">
        <w:t>.......................................................................................................................</w:t>
      </w:r>
    </w:p>
    <w:p w14:paraId="0DD2ADE1" w14:textId="77777777" w:rsidR="00353CB3" w:rsidRDefault="00353CB3" w:rsidP="002979F8">
      <w:pPr>
        <w:widowControl w:val="0"/>
        <w:spacing w:line="264" w:lineRule="auto"/>
        <w:ind w:right="1"/>
        <w:jc w:val="both"/>
      </w:pPr>
    </w:p>
    <w:p w14:paraId="5BF8910C" w14:textId="77777777" w:rsidR="00BB440A" w:rsidRDefault="00BB440A" w:rsidP="00BB440A">
      <w:pPr>
        <w:pStyle w:val="Tekstpodstawowy"/>
      </w:pPr>
      <w:r>
        <w:lastRenderedPageBreak/>
        <w:t>Powyższa cena zawiera podatek VAT w wysokości 23 % tj. ……………………. PLN</w:t>
      </w:r>
    </w:p>
    <w:p w14:paraId="7BA9959B" w14:textId="77777777" w:rsidR="0061172F" w:rsidRDefault="0061172F" w:rsidP="00353CB3">
      <w:pPr>
        <w:widowControl w:val="0"/>
        <w:spacing w:line="264" w:lineRule="auto"/>
        <w:ind w:right="1"/>
        <w:rPr>
          <w:b/>
        </w:rPr>
      </w:pPr>
    </w:p>
    <w:p w14:paraId="60298280" w14:textId="1B99F06F" w:rsidR="00353CB3" w:rsidRDefault="00353CB3" w:rsidP="00353CB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macierz dyskową:   ......................................................................... PLN</w:t>
      </w:r>
    </w:p>
    <w:p w14:paraId="33805A78" w14:textId="77777777" w:rsidR="00353CB3" w:rsidRDefault="00353CB3" w:rsidP="00353CB3">
      <w:pPr>
        <w:widowControl w:val="0"/>
        <w:spacing w:line="264" w:lineRule="auto"/>
        <w:ind w:right="1"/>
        <w:rPr>
          <w:b/>
        </w:rPr>
      </w:pPr>
    </w:p>
    <w:p w14:paraId="5E1B6BA2" w14:textId="02DDBE71" w:rsidR="00353CB3" w:rsidRDefault="00353CB3" w:rsidP="00353CB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macierz dyskową: ......................................................................... PLN</w:t>
      </w:r>
    </w:p>
    <w:p w14:paraId="5CFD0EF9" w14:textId="77777777" w:rsidR="00353CB3" w:rsidRPr="00FB1B4F" w:rsidRDefault="00353CB3" w:rsidP="00353C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3346096" w14:textId="77777777" w:rsidR="00353CB3" w:rsidRDefault="00353CB3" w:rsidP="00353CB3">
      <w:pPr>
        <w:widowControl w:val="0"/>
        <w:spacing w:line="264" w:lineRule="auto"/>
        <w:ind w:right="1"/>
        <w:jc w:val="both"/>
      </w:pPr>
      <w:r w:rsidRPr="00FB1B4F">
        <w:t>Słownie brutto</w:t>
      </w:r>
      <w:r>
        <w:t xml:space="preserve">: </w:t>
      </w:r>
      <w:r w:rsidRPr="00FB1B4F">
        <w:t>.......................................................................................................................</w:t>
      </w:r>
    </w:p>
    <w:p w14:paraId="144C316A" w14:textId="77777777" w:rsidR="00BB440A" w:rsidRDefault="00BB440A" w:rsidP="00BB440A">
      <w:pPr>
        <w:pStyle w:val="Tekstpodstawowy"/>
      </w:pPr>
      <w:r>
        <w:t>Powyższa cena zawiera podatek VAT w wysokości 23 % tj. ……………………. PLN</w:t>
      </w:r>
    </w:p>
    <w:p w14:paraId="3B6A5D8B" w14:textId="77777777" w:rsidR="00353CB3" w:rsidRDefault="00353CB3" w:rsidP="00353CB3">
      <w:pPr>
        <w:widowControl w:val="0"/>
        <w:spacing w:line="264" w:lineRule="auto"/>
        <w:ind w:right="1"/>
        <w:jc w:val="both"/>
      </w:pPr>
    </w:p>
    <w:p w14:paraId="1ECACB48" w14:textId="4CAB09D2" w:rsidR="00B32A68" w:rsidRDefault="00B32A68" w:rsidP="00B32A6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usługi wdrożeniowe:   ......................................................................... PLN</w:t>
      </w:r>
    </w:p>
    <w:p w14:paraId="64E55DF9" w14:textId="77777777" w:rsidR="00B32A68" w:rsidRDefault="00B32A68" w:rsidP="00B32A68">
      <w:pPr>
        <w:widowControl w:val="0"/>
        <w:spacing w:line="264" w:lineRule="auto"/>
        <w:ind w:right="1"/>
        <w:rPr>
          <w:b/>
        </w:rPr>
      </w:pPr>
    </w:p>
    <w:p w14:paraId="4E530AF9" w14:textId="6BA7E920" w:rsidR="00B32A68" w:rsidRDefault="00B32A68" w:rsidP="00B32A6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usługi wdrożeniowe: ......................................................................... PLN</w:t>
      </w:r>
    </w:p>
    <w:p w14:paraId="62D8D36A" w14:textId="77777777" w:rsidR="00B32A68" w:rsidRPr="00FB1B4F" w:rsidRDefault="00B32A68" w:rsidP="00B32A6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33364FF" w14:textId="77777777" w:rsidR="00B32A68" w:rsidRDefault="00B32A68" w:rsidP="00B32A68">
      <w:pPr>
        <w:widowControl w:val="0"/>
        <w:spacing w:line="264" w:lineRule="auto"/>
        <w:ind w:right="1"/>
        <w:jc w:val="both"/>
      </w:pPr>
      <w:r w:rsidRPr="00FB1B4F">
        <w:t>Słownie brutto</w:t>
      </w:r>
      <w:r>
        <w:t xml:space="preserve">: </w:t>
      </w:r>
      <w:r w:rsidRPr="00FB1B4F">
        <w:t>.......................................................................................................................</w:t>
      </w:r>
    </w:p>
    <w:p w14:paraId="011E8D3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C1CFBE2" w14:textId="4D72E916" w:rsidR="008D2AB8" w:rsidRDefault="008D2AB8" w:rsidP="008D2AB8">
      <w:pPr>
        <w:pStyle w:val="Tekstpodstawowy"/>
      </w:pPr>
      <w:r>
        <w:t>Powyższa cena zawiera podatek VAT w wysokości</w:t>
      </w:r>
      <w:r w:rsidR="00131909">
        <w:t xml:space="preserve"> 23</w:t>
      </w:r>
      <w:r>
        <w:t xml:space="preserve"> % tj.</w:t>
      </w:r>
      <w:r w:rsidR="004677FF">
        <w:t xml:space="preserve"> </w:t>
      </w:r>
      <w:r>
        <w:t>…………………….</w:t>
      </w:r>
      <w:r w:rsidR="004677FF">
        <w:t xml:space="preserve"> </w:t>
      </w:r>
      <w:r>
        <w:t>PLN</w:t>
      </w:r>
    </w:p>
    <w:p w14:paraId="4EF7D2B6" w14:textId="78703ADE" w:rsidR="00FE545C" w:rsidRDefault="004677FF" w:rsidP="008D2AB8">
      <w:pPr>
        <w:pStyle w:val="Tekstpodstawowy"/>
        <w:rPr>
          <w:b w:val="0"/>
        </w:rPr>
      </w:pPr>
      <w:r>
        <w:t>Producent</w:t>
      </w:r>
      <w:r w:rsidR="00FE545C">
        <w:t>/model zaoferowaneg</w:t>
      </w:r>
      <w:r w:rsidR="00B32A68">
        <w:t>o</w:t>
      </w:r>
      <w:r>
        <w:t>:</w:t>
      </w:r>
    </w:p>
    <w:p w14:paraId="096B61E0" w14:textId="73AC7077" w:rsidR="00B32A68" w:rsidRPr="00B32A68" w:rsidRDefault="00B32A68" w:rsidP="008D2AB8">
      <w:pPr>
        <w:pStyle w:val="Tekstpodstawowy"/>
        <w:rPr>
          <w:bCs/>
        </w:rPr>
      </w:pPr>
      <w:r w:rsidRPr="00B32A68">
        <w:rPr>
          <w:bCs/>
        </w:rPr>
        <w:t xml:space="preserve">- serwera: </w:t>
      </w:r>
      <w:r w:rsidRPr="00B32A68">
        <w:rPr>
          <w:b w:val="0"/>
        </w:rPr>
        <w:t>…………</w:t>
      </w:r>
      <w:r>
        <w:rPr>
          <w:b w:val="0"/>
        </w:rPr>
        <w:t>………………………………………………………………………….</w:t>
      </w:r>
    </w:p>
    <w:p w14:paraId="5EE83D4A" w14:textId="0541941A" w:rsidR="00B32A68" w:rsidRPr="00B32A68" w:rsidRDefault="00B32A68" w:rsidP="008D2AB8">
      <w:pPr>
        <w:pStyle w:val="Tekstpodstawowy"/>
        <w:rPr>
          <w:bCs/>
        </w:rPr>
      </w:pPr>
      <w:r w:rsidRPr="00B32A68">
        <w:rPr>
          <w:bCs/>
        </w:rPr>
        <w:t xml:space="preserve">- macierzy dyskowej: </w:t>
      </w:r>
      <w:r w:rsidRPr="00B32A68">
        <w:rPr>
          <w:b w:val="0"/>
        </w:rPr>
        <w:t>……………</w:t>
      </w:r>
      <w:r>
        <w:rPr>
          <w:b w:val="0"/>
        </w:rPr>
        <w:t>………………………………………………………….</w:t>
      </w:r>
    </w:p>
    <w:p w14:paraId="145B6BA5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677FF" w:rsidRPr="004677FF">
        <w:rPr>
          <w:b/>
          <w:bCs/>
        </w:rPr>
        <w:t xml:space="preserve">do </w:t>
      </w:r>
      <w:r w:rsidR="00C228F5" w:rsidRPr="0095644B">
        <w:t>……..</w:t>
      </w:r>
      <w:r w:rsidR="004677FF" w:rsidRPr="004677FF">
        <w:rPr>
          <w:b/>
          <w:bCs/>
        </w:rPr>
        <w:t xml:space="preserve"> miesięcy</w:t>
      </w:r>
      <w:r w:rsidR="004677FF">
        <w:rPr>
          <w:b/>
          <w:bCs/>
        </w:rPr>
        <w:t xml:space="preserve"> od daty </w:t>
      </w:r>
      <w:r w:rsidR="00CE2776">
        <w:rPr>
          <w:b/>
          <w:bCs/>
        </w:rPr>
        <w:t xml:space="preserve">otrzymania zamówienia potwierdzonego przez </w:t>
      </w:r>
      <w:proofErr w:type="spellStart"/>
      <w:r w:rsidR="00CE2776">
        <w:rPr>
          <w:b/>
          <w:bCs/>
        </w:rPr>
        <w:t>MNiSW</w:t>
      </w:r>
      <w:proofErr w:type="spellEnd"/>
      <w:r w:rsidR="004677FF">
        <w:t xml:space="preserve"> </w:t>
      </w:r>
      <w:r w:rsidRPr="0022732C">
        <w:rPr>
          <w:i/>
          <w:highlight w:val="yellow"/>
        </w:rPr>
        <w:t>(kryterium oceny ofert)</w:t>
      </w:r>
    </w:p>
    <w:p w14:paraId="123D5ABB" w14:textId="77777777" w:rsidR="00AE38B8" w:rsidRPr="00AE38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AE38B8">
        <w:rPr>
          <w:b/>
        </w:rPr>
        <w:t>Okres udzielonej gwarancji wynosi:</w:t>
      </w:r>
      <w:r w:rsidR="00AE38B8" w:rsidRPr="00AE38B8">
        <w:t xml:space="preserve"> </w:t>
      </w:r>
    </w:p>
    <w:p w14:paraId="56CE7DD7" w14:textId="77777777" w:rsidR="008D2AB8" w:rsidRDefault="00AE38B8" w:rsidP="008D2AB8">
      <w:pPr>
        <w:widowControl w:val="0"/>
        <w:spacing w:line="360" w:lineRule="auto"/>
        <w:ind w:right="1"/>
        <w:jc w:val="both"/>
        <w:rPr>
          <w:i/>
        </w:rPr>
      </w:pPr>
      <w:r w:rsidRPr="00AE38B8">
        <w:rPr>
          <w:b/>
        </w:rPr>
        <w:t xml:space="preserve">- na serwery obliczeniowe: </w:t>
      </w:r>
      <w:r w:rsidR="008D2AB8" w:rsidRPr="00AE38B8">
        <w:t xml:space="preserve"> ……………</w:t>
      </w:r>
      <w:r>
        <w:rPr>
          <w:b/>
          <w:bCs/>
          <w:color w:val="FF0000"/>
        </w:rPr>
        <w:t xml:space="preserve"> </w:t>
      </w:r>
      <w:r w:rsidRPr="00AE38B8">
        <w:rPr>
          <w:b/>
          <w:bCs/>
        </w:rPr>
        <w:t>miesięcy</w:t>
      </w:r>
      <w:r w:rsidR="004677FF" w:rsidRPr="00C228F5">
        <w:rPr>
          <w:b/>
          <w:bCs/>
        </w:rPr>
        <w:t xml:space="preserve"> </w:t>
      </w:r>
      <w:r w:rsidR="008D2AB8" w:rsidRPr="004677FF">
        <w:rPr>
          <w:highlight w:val="yellow"/>
        </w:rPr>
        <w:t>(</w:t>
      </w:r>
      <w:r w:rsidR="008D2AB8" w:rsidRPr="0022732C">
        <w:rPr>
          <w:i/>
          <w:highlight w:val="yellow"/>
        </w:rPr>
        <w:t>kryterium oceny ofert)</w:t>
      </w:r>
    </w:p>
    <w:p w14:paraId="4ABE8D00" w14:textId="77777777" w:rsidR="00AE38B8" w:rsidRPr="00AE38B8" w:rsidRDefault="00AE38B8" w:rsidP="008D2AB8">
      <w:pPr>
        <w:widowControl w:val="0"/>
        <w:spacing w:line="360" w:lineRule="auto"/>
        <w:ind w:right="1"/>
        <w:jc w:val="both"/>
        <w:rPr>
          <w:i/>
        </w:rPr>
      </w:pPr>
      <w:r w:rsidRPr="00AE38B8">
        <w:rPr>
          <w:b/>
        </w:rPr>
        <w:t xml:space="preserve">- na macierz dyskową: </w:t>
      </w:r>
      <w:r w:rsidRPr="00AE38B8">
        <w:t xml:space="preserve"> ……………</w:t>
      </w:r>
      <w:r>
        <w:rPr>
          <w:b/>
          <w:bCs/>
          <w:color w:val="FF0000"/>
        </w:rPr>
        <w:t xml:space="preserve"> </w:t>
      </w:r>
      <w:r w:rsidRPr="00AE38B8">
        <w:rPr>
          <w:b/>
          <w:bCs/>
        </w:rPr>
        <w:t>miesięcy</w:t>
      </w:r>
      <w:r w:rsidRPr="00C228F5">
        <w:rPr>
          <w:b/>
          <w:bCs/>
        </w:rPr>
        <w:t xml:space="preserve"> </w:t>
      </w:r>
      <w:r w:rsidRPr="004677FF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0B34286C" w14:textId="77777777" w:rsidR="00C228F5" w:rsidRPr="00C228F5" w:rsidRDefault="00C228F5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1758D9">
        <w:rPr>
          <w:b/>
          <w:bCs/>
          <w:iCs/>
        </w:rPr>
        <w:t>Okres serwisowania:</w:t>
      </w:r>
      <w:r w:rsidR="00576EB9" w:rsidRPr="001758D9">
        <w:rPr>
          <w:b/>
          <w:bCs/>
          <w:iCs/>
        </w:rPr>
        <w:t xml:space="preserve"> </w:t>
      </w:r>
      <w:r w:rsidR="00576EB9" w:rsidRPr="001758D9">
        <w:rPr>
          <w:iCs/>
        </w:rPr>
        <w:t xml:space="preserve">…………… </w:t>
      </w:r>
      <w:r w:rsidR="00576EB9" w:rsidRPr="001758D9">
        <w:rPr>
          <w:b/>
          <w:bCs/>
          <w:iCs/>
        </w:rPr>
        <w:t xml:space="preserve">miesięcy </w:t>
      </w:r>
      <w:r w:rsidR="00576EB9" w:rsidRPr="001758D9">
        <w:rPr>
          <w:highlight w:val="yellow"/>
        </w:rPr>
        <w:t>(</w:t>
      </w:r>
      <w:r w:rsidR="00576EB9" w:rsidRPr="001758D9">
        <w:rPr>
          <w:i/>
          <w:highlight w:val="yellow"/>
        </w:rPr>
        <w:t>kryterium oceny ofert)</w:t>
      </w:r>
    </w:p>
    <w:p w14:paraId="6AFF6E87" w14:textId="77777777" w:rsidR="00C228F5" w:rsidRPr="00C228F5" w:rsidRDefault="00C228F5" w:rsidP="008D2AB8">
      <w:pPr>
        <w:widowControl w:val="0"/>
        <w:spacing w:line="360" w:lineRule="auto"/>
        <w:ind w:right="1"/>
        <w:jc w:val="both"/>
        <w:rPr>
          <w:iCs/>
        </w:rPr>
      </w:pPr>
    </w:p>
    <w:p w14:paraId="64403331" w14:textId="70E9156B" w:rsidR="00B52B1D" w:rsidRPr="000F00E9" w:rsidRDefault="00B52B1D" w:rsidP="00B52B1D">
      <w:pPr>
        <w:jc w:val="both"/>
        <w:rPr>
          <w:i/>
          <w:iCs/>
          <w:sz w:val="22"/>
          <w:szCs w:val="22"/>
        </w:rPr>
      </w:pPr>
      <w:r w:rsidRPr="000F00E9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F00E9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="002C0F03">
        <w:rPr>
          <w:b/>
          <w:bCs/>
          <w:i/>
          <w:iCs/>
          <w:sz w:val="22"/>
          <w:szCs w:val="22"/>
        </w:rPr>
        <w:t>y</w:t>
      </w:r>
      <w:r w:rsidRPr="000F00E9">
        <w:rPr>
          <w:b/>
          <w:bCs/>
          <w:i/>
          <w:iCs/>
          <w:sz w:val="22"/>
          <w:szCs w:val="22"/>
        </w:rPr>
        <w:t xml:space="preserve"> </w:t>
      </w:r>
      <w:r w:rsidRPr="000F00E9">
        <w:rPr>
          <w:i/>
          <w:iCs/>
          <w:sz w:val="22"/>
          <w:szCs w:val="22"/>
        </w:rPr>
        <w:t>wchodząc</w:t>
      </w:r>
      <w:r w:rsidR="002C0F03">
        <w:rPr>
          <w:i/>
          <w:iCs/>
          <w:sz w:val="22"/>
          <w:szCs w:val="22"/>
        </w:rPr>
        <w:t>e</w:t>
      </w:r>
      <w:r w:rsidRPr="000F00E9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DF8CC46" w14:textId="77777777" w:rsidR="00B52B1D" w:rsidRDefault="00B52B1D" w:rsidP="008D2AB8">
      <w:pPr>
        <w:widowControl w:val="0"/>
        <w:spacing w:line="360" w:lineRule="auto"/>
        <w:ind w:right="1"/>
        <w:jc w:val="both"/>
        <w:rPr>
          <w:b/>
        </w:rPr>
      </w:pPr>
    </w:p>
    <w:p w14:paraId="1CC15B5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0DAF8FE" w14:textId="77777777" w:rsidR="00B9599A" w:rsidRPr="00A962B2" w:rsidRDefault="008D2AB8" w:rsidP="00B9599A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B9599A"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8F0BEE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9C97344" w14:textId="77777777" w:rsidR="008D2AB8" w:rsidRDefault="008D2AB8" w:rsidP="008D2AB8">
      <w:pPr>
        <w:jc w:val="both"/>
        <w:rPr>
          <w:sz w:val="18"/>
          <w:szCs w:val="18"/>
        </w:rPr>
      </w:pPr>
    </w:p>
    <w:p w14:paraId="3057CE52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392F8BB" w14:textId="77777777" w:rsidR="008E4A02" w:rsidRPr="00A962B2" w:rsidRDefault="008E4A02" w:rsidP="008E4A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85CE8B7" w14:textId="77777777" w:rsidR="008E4A02" w:rsidRPr="00A962B2" w:rsidRDefault="008E4A02" w:rsidP="008E4A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0F587299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312150" w14:textId="77777777" w:rsidR="008E4A02" w:rsidRPr="00A962B2" w:rsidRDefault="008E4A02" w:rsidP="008E4A02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D7C9B7" w14:textId="77777777" w:rsidR="008E4A02" w:rsidRDefault="008E4A02" w:rsidP="008E4A02">
      <w:pPr>
        <w:ind w:left="360"/>
        <w:jc w:val="both"/>
        <w:rPr>
          <w:iCs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62282E" w14:textId="77777777" w:rsidR="00765C2C" w:rsidRPr="0007305D" w:rsidRDefault="00765C2C" w:rsidP="00765C2C">
      <w:pPr>
        <w:numPr>
          <w:ilvl w:val="0"/>
          <w:numId w:val="1"/>
        </w:numPr>
        <w:suppressAutoHyphens/>
        <w:jc w:val="both"/>
        <w:rPr>
          <w:rFonts w:eastAsia="Noto Serif CJK SC"/>
          <w:b/>
          <w:bCs/>
          <w:kern w:val="2"/>
          <w:sz w:val="22"/>
          <w:szCs w:val="22"/>
          <w:lang w:eastAsia="zh-CN" w:bidi="hi-IN"/>
        </w:rPr>
      </w:pP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Oświadczamy, że c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ały </w:t>
      </w:r>
      <w:r w:rsidR="00AE38B8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nowo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dostarczony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przez nas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sprzęt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będzie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fabrycznie nowy, tzn. nieużywany przed dniem dostarczenia, z wyłączeniem używania niezbędnego dla przeprowadzenia testów jego poprawnej pracy.</w:t>
      </w:r>
    </w:p>
    <w:p w14:paraId="57AC371D" w14:textId="77777777" w:rsidR="00765C2C" w:rsidRPr="00765C2C" w:rsidRDefault="00765C2C" w:rsidP="00765C2C">
      <w:pPr>
        <w:numPr>
          <w:ilvl w:val="0"/>
          <w:numId w:val="1"/>
        </w:numPr>
        <w:suppressAutoHyphens/>
        <w:jc w:val="both"/>
        <w:rPr>
          <w:rFonts w:eastAsia="Noto Serif CJK SC"/>
          <w:b/>
          <w:bCs/>
          <w:kern w:val="2"/>
          <w:sz w:val="22"/>
          <w:szCs w:val="22"/>
          <w:lang w:eastAsia="zh-CN" w:bidi="hi-IN"/>
        </w:rPr>
      </w:pP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Oświadczamy, że d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ostarczone </w:t>
      </w:r>
      <w:r w:rsidR="00130A30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przez nas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elementy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będą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pochodzi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ły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z oficjalnych kanałów dystrybucyjnych producenta, zapewniających w szczególności realizację uprawnień gwarancyjnych.</w:t>
      </w:r>
    </w:p>
    <w:p w14:paraId="04CB3B8A" w14:textId="38E7AC9F" w:rsidR="00AA641D" w:rsidRPr="000F00E9" w:rsidRDefault="00AA641D" w:rsidP="00AA64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F00E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F00E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F00E9">
        <w:rPr>
          <w:sz w:val="22"/>
          <w:szCs w:val="22"/>
        </w:rPr>
        <w:t>późn</w:t>
      </w:r>
      <w:proofErr w:type="spellEnd"/>
      <w:r w:rsidRPr="000F00E9">
        <w:rPr>
          <w:sz w:val="22"/>
          <w:szCs w:val="22"/>
        </w:rPr>
        <w:t xml:space="preserve">. zm.) </w:t>
      </w:r>
      <w:r w:rsidRPr="000F00E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F00E9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="002C0F03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0F00E9">
        <w:rPr>
          <w:sz w:val="22"/>
          <w:szCs w:val="22"/>
        </w:rPr>
        <w:t xml:space="preserve">w zakresie objętym zwolnieniem – zgodnie z art. 83 ust. 1 pkt 26 przywołanej ustawy. </w:t>
      </w:r>
    </w:p>
    <w:p w14:paraId="03B7D51C" w14:textId="0CC852B3" w:rsidR="00AA641D" w:rsidRPr="00AA641D" w:rsidRDefault="00AA641D" w:rsidP="00AA641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F00E9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="002C0F03">
        <w:rPr>
          <w:b/>
          <w:color w:val="000000"/>
          <w:sz w:val="22"/>
          <w:szCs w:val="22"/>
          <w:lang w:eastAsia="ar-SA"/>
        </w:rPr>
        <w:t>y</w:t>
      </w:r>
      <w:r w:rsidRPr="000F00E9">
        <w:rPr>
          <w:b/>
          <w:color w:val="000000"/>
          <w:sz w:val="22"/>
          <w:szCs w:val="22"/>
          <w:lang w:eastAsia="ar-SA"/>
        </w:rPr>
        <w:t xml:space="preserve"> </w:t>
      </w:r>
      <w:r w:rsidR="00DC03EF">
        <w:rPr>
          <w:color w:val="000000"/>
          <w:sz w:val="22"/>
          <w:szCs w:val="22"/>
          <w:lang w:eastAsia="ar-SA"/>
        </w:rPr>
        <w:t xml:space="preserve">są </w:t>
      </w:r>
      <w:r w:rsidRPr="000F00E9">
        <w:rPr>
          <w:color w:val="000000"/>
          <w:sz w:val="22"/>
          <w:szCs w:val="22"/>
          <w:lang w:eastAsia="ar-SA"/>
        </w:rPr>
        <w:t>przeznaczon</w:t>
      </w:r>
      <w:r w:rsidR="00DC03EF">
        <w:rPr>
          <w:color w:val="000000"/>
          <w:sz w:val="22"/>
          <w:szCs w:val="22"/>
          <w:lang w:eastAsia="ar-SA"/>
        </w:rPr>
        <w:t>e</w:t>
      </w:r>
      <w:r w:rsidRPr="000F00E9">
        <w:rPr>
          <w:color w:val="000000"/>
          <w:sz w:val="22"/>
          <w:szCs w:val="22"/>
          <w:lang w:eastAsia="ar-SA"/>
        </w:rPr>
        <w:t xml:space="preserve"> dla placówki oświatowej - </w:t>
      </w:r>
      <w:r w:rsidRPr="000F00E9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0F00E9">
        <w:rPr>
          <w:sz w:val="22"/>
          <w:szCs w:val="22"/>
        </w:rPr>
        <w:t>późn</w:t>
      </w:r>
      <w:proofErr w:type="spellEnd"/>
      <w:r w:rsidRPr="000F00E9">
        <w:rPr>
          <w:sz w:val="22"/>
          <w:szCs w:val="22"/>
        </w:rPr>
        <w:t>. zm.)</w:t>
      </w:r>
    </w:p>
    <w:p w14:paraId="3E773A96" w14:textId="77777777" w:rsidR="008E4A02" w:rsidRPr="00A962B2" w:rsidRDefault="008E4A02" w:rsidP="008E4A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4A02" w:rsidRPr="00A962B2" w14:paraId="6C2E30BF" w14:textId="77777777" w:rsidTr="009632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F54CB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4FAD1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2D86DC33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A53D1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8E4A02" w:rsidRPr="00A962B2" w14:paraId="6EB4CB56" w14:textId="77777777" w:rsidTr="00963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0F597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A7266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3BD60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E4A02" w:rsidRPr="00A962B2" w14:paraId="44352BFF" w14:textId="77777777" w:rsidTr="00963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99CAD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C6B32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9288B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E5A4C3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72EE9F7C" w14:textId="77777777" w:rsidR="008E4A02" w:rsidRPr="00A962B2" w:rsidRDefault="008E4A02" w:rsidP="008E4A02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47693F4C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2BAE2C24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3E01946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5736751C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F37957A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</w:t>
      </w:r>
      <w:proofErr w:type="spellStart"/>
      <w:r w:rsidRPr="00A962B2">
        <w:rPr>
          <w:sz w:val="22"/>
          <w:szCs w:val="22"/>
        </w:rPr>
        <w:t>ych</w:t>
      </w:r>
      <w:proofErr w:type="spellEnd"/>
      <w:r w:rsidRPr="00A962B2">
        <w:rPr>
          <w:sz w:val="22"/>
          <w:szCs w:val="22"/>
        </w:rPr>
        <w:t>) dokumentu(ów)</w:t>
      </w:r>
    </w:p>
    <w:p w14:paraId="726E4F25" w14:textId="77777777" w:rsidR="008E4A02" w:rsidRPr="00A962B2" w:rsidRDefault="008E4A02" w:rsidP="008E4A02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DF38E1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6A95BBB8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0D4F7397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3C1210FE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1C22AF66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79AFAEB3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63CDF047" w14:textId="77777777" w:rsidR="008E4A02" w:rsidRPr="00A962B2" w:rsidRDefault="008E4A02" w:rsidP="008E4A02">
      <w:pPr>
        <w:jc w:val="both"/>
        <w:rPr>
          <w:sz w:val="22"/>
          <w:szCs w:val="22"/>
        </w:rPr>
      </w:pPr>
    </w:p>
    <w:p w14:paraId="6E87B951" w14:textId="77777777" w:rsidR="008E4A02" w:rsidRPr="00A962B2" w:rsidRDefault="008E4A02" w:rsidP="008E4A0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67DD5D59" w14:textId="77777777" w:rsidR="008E4A02" w:rsidRPr="00A962B2" w:rsidRDefault="008E4A02" w:rsidP="008E4A02">
      <w:pPr>
        <w:rPr>
          <w:b/>
          <w:sz w:val="22"/>
          <w:szCs w:val="22"/>
          <w:u w:val="single"/>
        </w:rPr>
      </w:pPr>
    </w:p>
    <w:p w14:paraId="3253022A" w14:textId="77777777" w:rsidR="008E4A02" w:rsidRPr="00A962B2" w:rsidRDefault="008E4A02" w:rsidP="008E4A02">
      <w:pPr>
        <w:rPr>
          <w:b/>
          <w:sz w:val="22"/>
          <w:szCs w:val="22"/>
          <w:u w:val="single"/>
        </w:rPr>
      </w:pPr>
    </w:p>
    <w:p w14:paraId="3586CF23" w14:textId="77777777" w:rsidR="008E4A02" w:rsidRDefault="008E4A02" w:rsidP="00FE545C">
      <w:pPr>
        <w:rPr>
          <w:b/>
          <w:sz w:val="22"/>
          <w:szCs w:val="22"/>
          <w:u w:val="single"/>
        </w:rPr>
      </w:pPr>
    </w:p>
    <w:p w14:paraId="0FC54F4E" w14:textId="77777777" w:rsidR="00FE545C" w:rsidRDefault="00FE545C" w:rsidP="00FE545C">
      <w:pPr>
        <w:jc w:val="right"/>
        <w:rPr>
          <w:sz w:val="20"/>
          <w:szCs w:val="20"/>
        </w:rPr>
      </w:pPr>
    </w:p>
    <w:p w14:paraId="1F8011CB" w14:textId="77777777" w:rsidR="008E4A02" w:rsidRDefault="008E4A02" w:rsidP="00FE545C">
      <w:pPr>
        <w:jc w:val="right"/>
        <w:rPr>
          <w:sz w:val="20"/>
          <w:szCs w:val="20"/>
        </w:rPr>
      </w:pPr>
    </w:p>
    <w:sectPr w:rsidR="008E4A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39499" w14:textId="77777777" w:rsidR="00FD5704" w:rsidRDefault="00FD5704">
      <w:r>
        <w:separator/>
      </w:r>
    </w:p>
  </w:endnote>
  <w:endnote w:type="continuationSeparator" w:id="0">
    <w:p w14:paraId="475E91AF" w14:textId="77777777" w:rsidR="00FD5704" w:rsidRDefault="00FD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5AA13" w14:textId="77777777" w:rsidR="0027758F" w:rsidRDefault="00277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8DD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4278E" w14:textId="77777777" w:rsidR="0027758F" w:rsidRDefault="00277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F2BA2" w14:textId="77777777" w:rsidR="00FD5704" w:rsidRDefault="00FD5704">
      <w:r>
        <w:separator/>
      </w:r>
    </w:p>
  </w:footnote>
  <w:footnote w:type="continuationSeparator" w:id="0">
    <w:p w14:paraId="1A41AC61" w14:textId="77777777" w:rsidR="00FD5704" w:rsidRDefault="00FD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C6B24" w14:textId="77777777" w:rsidR="0027758F" w:rsidRDefault="00277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B68A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94E14" w14:textId="77777777" w:rsidR="0027758F" w:rsidRDefault="002775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61811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89626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9382287">
    <w:abstractNumId w:val="0"/>
  </w:num>
  <w:num w:numId="4" w16cid:durableId="497889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935"/>
    <w:rsid w:val="00012286"/>
    <w:rsid w:val="00043F77"/>
    <w:rsid w:val="000704FC"/>
    <w:rsid w:val="00071CCC"/>
    <w:rsid w:val="000B731D"/>
    <w:rsid w:val="000D6134"/>
    <w:rsid w:val="000E09C7"/>
    <w:rsid w:val="000F6589"/>
    <w:rsid w:val="00106636"/>
    <w:rsid w:val="00116EC6"/>
    <w:rsid w:val="00130A30"/>
    <w:rsid w:val="00131909"/>
    <w:rsid w:val="001758D9"/>
    <w:rsid w:val="001801DD"/>
    <w:rsid w:val="001D4612"/>
    <w:rsid w:val="00207E98"/>
    <w:rsid w:val="002723B0"/>
    <w:rsid w:val="0027758F"/>
    <w:rsid w:val="002979F8"/>
    <w:rsid w:val="002C0F03"/>
    <w:rsid w:val="00315A4A"/>
    <w:rsid w:val="00353CB3"/>
    <w:rsid w:val="004677FF"/>
    <w:rsid w:val="004B7300"/>
    <w:rsid w:val="004C6753"/>
    <w:rsid w:val="0054351F"/>
    <w:rsid w:val="00576EB9"/>
    <w:rsid w:val="00595C87"/>
    <w:rsid w:val="005D2C65"/>
    <w:rsid w:val="005E6D94"/>
    <w:rsid w:val="0061172F"/>
    <w:rsid w:val="00617935"/>
    <w:rsid w:val="0063384F"/>
    <w:rsid w:val="00643C6F"/>
    <w:rsid w:val="00646202"/>
    <w:rsid w:val="0065290F"/>
    <w:rsid w:val="006815F6"/>
    <w:rsid w:val="00765C2C"/>
    <w:rsid w:val="007748F0"/>
    <w:rsid w:val="007A4321"/>
    <w:rsid w:val="007A64DE"/>
    <w:rsid w:val="00833933"/>
    <w:rsid w:val="00853083"/>
    <w:rsid w:val="008B2F0C"/>
    <w:rsid w:val="008B4928"/>
    <w:rsid w:val="008D2AB8"/>
    <w:rsid w:val="008E4A02"/>
    <w:rsid w:val="008F1C66"/>
    <w:rsid w:val="00951126"/>
    <w:rsid w:val="0095644B"/>
    <w:rsid w:val="00970FE4"/>
    <w:rsid w:val="00A0022B"/>
    <w:rsid w:val="00A346FE"/>
    <w:rsid w:val="00A47B4D"/>
    <w:rsid w:val="00A83018"/>
    <w:rsid w:val="00AA641D"/>
    <w:rsid w:val="00AE38B8"/>
    <w:rsid w:val="00B32A68"/>
    <w:rsid w:val="00B52B1D"/>
    <w:rsid w:val="00B774DC"/>
    <w:rsid w:val="00B9599A"/>
    <w:rsid w:val="00BB440A"/>
    <w:rsid w:val="00BC0E26"/>
    <w:rsid w:val="00C228F5"/>
    <w:rsid w:val="00C969A6"/>
    <w:rsid w:val="00CA7D36"/>
    <w:rsid w:val="00CE2776"/>
    <w:rsid w:val="00D24208"/>
    <w:rsid w:val="00D60C38"/>
    <w:rsid w:val="00D66893"/>
    <w:rsid w:val="00D90ACB"/>
    <w:rsid w:val="00DC03EF"/>
    <w:rsid w:val="00DC1500"/>
    <w:rsid w:val="00E44371"/>
    <w:rsid w:val="00E949B0"/>
    <w:rsid w:val="00EC0BEA"/>
    <w:rsid w:val="00F00591"/>
    <w:rsid w:val="00F16F19"/>
    <w:rsid w:val="00F51688"/>
    <w:rsid w:val="00F53146"/>
    <w:rsid w:val="00F91018"/>
    <w:rsid w:val="00F913C6"/>
    <w:rsid w:val="00FA0F30"/>
    <w:rsid w:val="00FA51A4"/>
    <w:rsid w:val="00FD570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13AC0"/>
  <w15:chartTrackingRefBased/>
  <w15:docId w15:val="{6A75CC13-6D64-48C1-B44F-B1A5B74A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871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14</cp:revision>
  <cp:lastPrinted>1899-12-31T23:00:00Z</cp:lastPrinted>
  <dcterms:created xsi:type="dcterms:W3CDTF">2024-02-28T12:53:00Z</dcterms:created>
  <dcterms:modified xsi:type="dcterms:W3CDTF">2024-02-29T14:01:00Z</dcterms:modified>
</cp:coreProperties>
</file>