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22107FA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CF007A">
        <w:rPr>
          <w:rFonts w:ascii="Times New Roman" w:eastAsia="Times New Roman" w:hAnsi="Times New Roman"/>
          <w:b/>
          <w:sz w:val="24"/>
          <w:szCs w:val="20"/>
          <w:lang w:eastAsia="pl-PL"/>
        </w:rPr>
        <w:t>14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CF007A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74E7C2F" w14:textId="6DFDBE45" w:rsidR="00C1636E" w:rsidRDefault="00E255D6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255D6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produktów antyseptycznych i dezynfekujących do skóry i błon śluzowych I</w:t>
      </w:r>
    </w:p>
    <w:p w14:paraId="03E6EF32" w14:textId="77777777" w:rsidR="00E255D6" w:rsidRPr="00A56A6F" w:rsidRDefault="00E255D6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A646E"/>
    <w:rsid w:val="0011540B"/>
    <w:rsid w:val="001948F1"/>
    <w:rsid w:val="001C2314"/>
    <w:rsid w:val="00236677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D38B5"/>
    <w:rsid w:val="00C1636E"/>
    <w:rsid w:val="00C2318B"/>
    <w:rsid w:val="00CD101A"/>
    <w:rsid w:val="00CF007A"/>
    <w:rsid w:val="00D55FC4"/>
    <w:rsid w:val="00E255D6"/>
    <w:rsid w:val="00EC3037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15</cp:revision>
  <cp:lastPrinted>2021-02-26T09:32:00Z</cp:lastPrinted>
  <dcterms:created xsi:type="dcterms:W3CDTF">2021-03-10T10:03:00Z</dcterms:created>
  <dcterms:modified xsi:type="dcterms:W3CDTF">2024-02-16T12:47:00Z</dcterms:modified>
</cp:coreProperties>
</file>