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D6FDE3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DD775B">
        <w:rPr>
          <w:rFonts w:ascii="Times New Roman" w:eastAsia="Times New Roman" w:hAnsi="Times New Roman"/>
          <w:b/>
          <w:lang w:eastAsia="pl-PL"/>
        </w:rPr>
        <w:t>9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A3095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79581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1CFA91A7" w:rsidR="001C152E" w:rsidRPr="00DD775B" w:rsidRDefault="00DD775B" w:rsidP="00DD775B">
      <w:pPr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Placówki Opiekuńczo-Wychowawczej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>„Mały Dworek” w Łaszczynie w okresie od 01.04.2024 r. do 3</w:t>
      </w:r>
      <w:r w:rsidR="00CA741A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.06.2024 r. - II kwartał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3E3E7F"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="003E3E7F"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9581A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A741A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D775B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11</cp:revision>
  <cp:lastPrinted>2021-07-21T09:30:00Z</cp:lastPrinted>
  <dcterms:created xsi:type="dcterms:W3CDTF">2023-05-22T06:28:00Z</dcterms:created>
  <dcterms:modified xsi:type="dcterms:W3CDTF">2024-02-20T13:14:00Z</dcterms:modified>
</cp:coreProperties>
</file>