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F311F" w14:textId="1AB85269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814590">
        <w:rPr>
          <w:bCs/>
          <w:i w:val="0"/>
          <w:sz w:val="20"/>
        </w:rPr>
        <w:t>5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1459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2DD48C1" w14:textId="77777777" w:rsidR="00814590" w:rsidRPr="001E573C" w:rsidRDefault="00814590" w:rsidP="00814590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postępowania o udzielenie zamówienia publicznego pn.:</w:t>
      </w:r>
    </w:p>
    <w:p w14:paraId="6E3CF358" w14:textId="77777777" w:rsidR="00814590" w:rsidRDefault="00814590" w:rsidP="00814590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r w:rsidRPr="00FA75F3">
        <w:rPr>
          <w:rFonts w:ascii="Times New Roman" w:hAnsi="Times New Roman"/>
          <w:bCs/>
          <w:kern w:val="24"/>
          <w:sz w:val="20"/>
          <w:szCs w:val="20"/>
        </w:rPr>
        <w:t xml:space="preserve">Nazwa zamówienia: </w:t>
      </w:r>
      <w:r w:rsidRPr="00FA75F3">
        <w:rPr>
          <w:rFonts w:ascii="Times New Roman" w:hAnsi="Times New Roman"/>
          <w:bCs/>
          <w:kern w:val="24"/>
          <w:sz w:val="20"/>
          <w:szCs w:val="20"/>
        </w:rPr>
        <w:tab/>
        <w:t xml:space="preserve">Realizacja przedsięwzięć niskoemisyjnych budynków jednorodzinnych w ramach programu STOP SMOG dla Gminy Niepołomice - Etap III </w:t>
      </w:r>
      <w:r w:rsidRPr="00FA75F3">
        <w:rPr>
          <w:rFonts w:ascii="Times New Roman" w:hAnsi="Times New Roman"/>
          <w:bCs/>
          <w:sz w:val="20"/>
          <w:szCs w:val="20"/>
        </w:rPr>
        <w:t>– montaż kotłów gazowych i kotłów na biomasę wraz z termomodernizacją.</w:t>
      </w:r>
    </w:p>
    <w:p w14:paraId="30324DBB" w14:textId="28A3C199" w:rsidR="00814590" w:rsidRPr="007E61CC" w:rsidRDefault="00814590" w:rsidP="007E61CC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ab/>
        <w:t>Zadanie częściowe nr:……………………….</w:t>
      </w:r>
    </w:p>
    <w:p w14:paraId="14DCCFB6" w14:textId="77777777" w:rsidR="00814590" w:rsidRDefault="00814590" w:rsidP="00814590">
      <w:pPr>
        <w:spacing w:after="24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Numer referencyjny</w:t>
      </w:r>
      <w:r w:rsidRPr="001E573C">
        <w:rPr>
          <w:rFonts w:ascii="Times New Roman" w:hAnsi="Times New Roman"/>
          <w:sz w:val="20"/>
          <w:szCs w:val="20"/>
        </w:rPr>
        <w:t>:</w:t>
      </w:r>
      <w:r w:rsidRPr="00FA75F3">
        <w:rPr>
          <w:rFonts w:ascii="Times New Roman" w:hAnsi="Times New Roman"/>
          <w:bCs/>
          <w:sz w:val="20"/>
          <w:szCs w:val="20"/>
        </w:rPr>
        <w:t xml:space="preserve"> ZP.271.4.2024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3D28B512" w14:textId="18D7AE6C" w:rsidR="003A486D" w:rsidRDefault="00814590" w:rsidP="00814590">
      <w:pPr>
        <w:spacing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Pr="001E573C">
        <w:rPr>
          <w:rFonts w:ascii="Times New Roman" w:hAnsi="Times New Roman"/>
          <w:b/>
          <w:sz w:val="20"/>
          <w:szCs w:val="20"/>
        </w:rPr>
        <w:t>GMINA NIEPOŁOMICE,</w:t>
      </w:r>
      <w:r w:rsidRPr="001E573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ziałając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DEB2CBA" w14:textId="3DF411C2" w:rsidR="00814590" w:rsidRPr="00814590" w:rsidRDefault="00814590" w:rsidP="00814590">
      <w:pPr>
        <w:spacing w:after="240" w:line="240" w:lineRule="auto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814590">
        <w:rPr>
          <w:rFonts w:ascii="Times New Roman" w:eastAsia="Times New Roman" w:hAnsi="Times New Roman"/>
          <w:bCs/>
          <w:i/>
          <w:iCs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575A224E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2EA1DB4" w14:textId="4DFF2028" w:rsidR="00DC652A" w:rsidRPr="007E61CC" w:rsidRDefault="0024648D" w:rsidP="007E61CC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</w:t>
      </w:r>
      <w:r w:rsidRPr="005548A0">
        <w:rPr>
          <w:rFonts w:ascii="Times New Roman" w:hAnsi="Times New Roman"/>
          <w:sz w:val="20"/>
          <w:szCs w:val="20"/>
        </w:rPr>
        <w:t xml:space="preserve">publicznych </w:t>
      </w:r>
      <w:r w:rsidR="0096141F" w:rsidRPr="005548A0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5548A0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5548A0">
        <w:rPr>
          <w:rFonts w:ascii="Times New Roman" w:hAnsi="Times New Roman"/>
          <w:sz w:val="20"/>
          <w:szCs w:val="20"/>
        </w:rPr>
        <w:t>. Dz. U. z 202</w:t>
      </w:r>
      <w:r w:rsidR="00227ADE" w:rsidRPr="005548A0">
        <w:rPr>
          <w:rFonts w:ascii="Times New Roman" w:hAnsi="Times New Roman"/>
          <w:sz w:val="20"/>
          <w:szCs w:val="20"/>
        </w:rPr>
        <w:t>3</w:t>
      </w:r>
      <w:r w:rsidR="0096141F" w:rsidRPr="005548A0">
        <w:rPr>
          <w:rFonts w:ascii="Times New Roman" w:hAnsi="Times New Roman"/>
          <w:sz w:val="20"/>
          <w:szCs w:val="20"/>
        </w:rPr>
        <w:t>r. poz. 1</w:t>
      </w:r>
      <w:r w:rsidR="00227ADE" w:rsidRPr="005548A0">
        <w:rPr>
          <w:rFonts w:ascii="Times New Roman" w:hAnsi="Times New Roman"/>
          <w:sz w:val="20"/>
          <w:szCs w:val="20"/>
        </w:rPr>
        <w:t>605</w:t>
      </w:r>
      <w:r w:rsidR="00B72D93">
        <w:rPr>
          <w:rFonts w:ascii="Times New Roman" w:hAnsi="Times New Roman"/>
          <w:sz w:val="20"/>
          <w:szCs w:val="20"/>
        </w:rPr>
        <w:t xml:space="preserve"> z późn. zmian.</w:t>
      </w:r>
      <w:r w:rsidR="0096141F" w:rsidRPr="005548A0">
        <w:rPr>
          <w:rFonts w:ascii="Times New Roman" w:hAnsi="Times New Roman"/>
          <w:sz w:val="20"/>
          <w:szCs w:val="20"/>
        </w:rPr>
        <w:t>)</w:t>
      </w:r>
      <w:r w:rsidRPr="005548A0">
        <w:rPr>
          <w:rFonts w:ascii="Times New Roman" w:hAnsi="Times New Roman"/>
          <w:sz w:val="20"/>
          <w:szCs w:val="20"/>
        </w:rPr>
        <w:t>, że w ramach zamówienia</w:t>
      </w:r>
      <w:r w:rsidR="007E61CC">
        <w:rPr>
          <w:rFonts w:ascii="Times New Roman" w:hAnsi="Times New Roman"/>
          <w:sz w:val="20"/>
          <w:szCs w:val="20"/>
        </w:rPr>
        <w:t>,</w:t>
      </w:r>
      <w:r w:rsidR="00BE3BCE" w:rsidRPr="005548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0B2BCCA" w14:textId="57EC93D6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06BDE" w:rsidRPr="00506BDE" w:rsidSect="008B7721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31DDE" w14:textId="77777777" w:rsidR="008B7721" w:rsidRDefault="008B7721" w:rsidP="00025386">
      <w:pPr>
        <w:spacing w:after="0" w:line="240" w:lineRule="auto"/>
      </w:pPr>
      <w:r>
        <w:separator/>
      </w:r>
    </w:p>
  </w:endnote>
  <w:endnote w:type="continuationSeparator" w:id="0">
    <w:p w14:paraId="08CAE754" w14:textId="77777777" w:rsidR="008B7721" w:rsidRDefault="008B77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5F56A" w14:textId="77777777" w:rsidR="008B7721" w:rsidRDefault="008B7721" w:rsidP="00025386">
      <w:pPr>
        <w:spacing w:after="0" w:line="240" w:lineRule="auto"/>
      </w:pPr>
      <w:r>
        <w:separator/>
      </w:r>
    </w:p>
  </w:footnote>
  <w:footnote w:type="continuationSeparator" w:id="0">
    <w:p w14:paraId="39BAA9C4" w14:textId="77777777" w:rsidR="008B7721" w:rsidRDefault="008B77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A44F" w14:textId="6173E69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66D01" w:rsidRPr="00466D01">
      <w:rPr>
        <w:rFonts w:ascii="Arial" w:hAnsi="Arial" w:cs="Arial"/>
        <w:sz w:val="20"/>
        <w:szCs w:val="20"/>
      </w:rPr>
      <w:t>ZP.271.4.2024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82D6E"/>
    <w:rsid w:val="00084786"/>
    <w:rsid w:val="000861A6"/>
    <w:rsid w:val="0016158F"/>
    <w:rsid w:val="001C2314"/>
    <w:rsid w:val="00213980"/>
    <w:rsid w:val="00227ADE"/>
    <w:rsid w:val="0024648D"/>
    <w:rsid w:val="00287368"/>
    <w:rsid w:val="003A486D"/>
    <w:rsid w:val="004374F2"/>
    <w:rsid w:val="00460705"/>
    <w:rsid w:val="00466D01"/>
    <w:rsid w:val="00485239"/>
    <w:rsid w:val="004A0686"/>
    <w:rsid w:val="004E27D7"/>
    <w:rsid w:val="00506BDE"/>
    <w:rsid w:val="0055145C"/>
    <w:rsid w:val="005548A0"/>
    <w:rsid w:val="005624D8"/>
    <w:rsid w:val="00620476"/>
    <w:rsid w:val="00657A47"/>
    <w:rsid w:val="00745A44"/>
    <w:rsid w:val="007666D6"/>
    <w:rsid w:val="007A2C38"/>
    <w:rsid w:val="007E61CC"/>
    <w:rsid w:val="0080236E"/>
    <w:rsid w:val="00814590"/>
    <w:rsid w:val="00824D73"/>
    <w:rsid w:val="00830970"/>
    <w:rsid w:val="0087706D"/>
    <w:rsid w:val="008833CF"/>
    <w:rsid w:val="008B7721"/>
    <w:rsid w:val="008B797E"/>
    <w:rsid w:val="008D442B"/>
    <w:rsid w:val="008F2498"/>
    <w:rsid w:val="0093388F"/>
    <w:rsid w:val="0096141F"/>
    <w:rsid w:val="009D2D0B"/>
    <w:rsid w:val="00A56A6F"/>
    <w:rsid w:val="00A86E4B"/>
    <w:rsid w:val="00A87380"/>
    <w:rsid w:val="00AF4E90"/>
    <w:rsid w:val="00AF7375"/>
    <w:rsid w:val="00B641BE"/>
    <w:rsid w:val="00B72D93"/>
    <w:rsid w:val="00B77707"/>
    <w:rsid w:val="00BE3BCE"/>
    <w:rsid w:val="00BE4D87"/>
    <w:rsid w:val="00CB29AC"/>
    <w:rsid w:val="00D135F7"/>
    <w:rsid w:val="00D55FC4"/>
    <w:rsid w:val="00D9320D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2024-02-27T12:34:00Z</cp:lastPrinted>
  <dcterms:created xsi:type="dcterms:W3CDTF">2024-02-27T12:35:00Z</dcterms:created>
  <dcterms:modified xsi:type="dcterms:W3CDTF">2024-02-27T12:35:00Z</dcterms:modified>
</cp:coreProperties>
</file>