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67D803" w14:textId="77777777" w:rsidR="00A47916" w:rsidRPr="00A47916" w:rsidRDefault="00A47916" w:rsidP="00A47916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A47916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6AD6CBE5" w14:textId="77777777" w:rsidR="00A47916" w:rsidRPr="00A47916" w:rsidRDefault="00A47916" w:rsidP="00A4791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A47916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4D59041B" w14:textId="77777777" w:rsidR="00A47916" w:rsidRPr="00A47916" w:rsidRDefault="00A47916" w:rsidP="00A4791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A47916">
        <w:rPr>
          <w:rFonts w:eastAsia="Times New Roman" w:cs="Calibri"/>
          <w:sz w:val="20"/>
          <w:lang w:eastAsia="pl-PL"/>
        </w:rPr>
        <w:t>Akademia Górniczo-Hutnicza</w:t>
      </w:r>
    </w:p>
    <w:p w14:paraId="6AFF59A5" w14:textId="77777777" w:rsidR="00A47916" w:rsidRPr="00A47916" w:rsidRDefault="00A47916" w:rsidP="00A4791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A47916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611F06FA" w14:textId="77777777" w:rsidR="00A47916" w:rsidRPr="00A47916" w:rsidRDefault="00A47916" w:rsidP="00A4791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A47916">
        <w:rPr>
          <w:rFonts w:eastAsia="Times New Roman" w:cs="Calibri"/>
          <w:sz w:val="20"/>
          <w:lang w:eastAsia="pl-PL"/>
        </w:rPr>
        <w:t xml:space="preserve">Al. Mickiewicza 30, </w:t>
      </w:r>
      <w:r w:rsidRPr="00A47916">
        <w:rPr>
          <w:rFonts w:eastAsia="Times New Roman" w:cs="Calibri"/>
          <w:sz w:val="20"/>
          <w:lang w:eastAsia="pl-PL"/>
        </w:rPr>
        <w:br/>
        <w:t>30-059 Kraków</w:t>
      </w:r>
    </w:p>
    <w:p w14:paraId="7E5B7E5B" w14:textId="77777777" w:rsidR="00A47916" w:rsidRPr="00A47916" w:rsidRDefault="00A47916" w:rsidP="00A4791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170B6B96" w14:textId="77777777" w:rsidR="00A47916" w:rsidRPr="00A47916" w:rsidRDefault="00A47916" w:rsidP="00A4791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A47916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2C2B1D27" w14:textId="77777777" w:rsidR="00A47916" w:rsidRPr="00A47916" w:rsidRDefault="00A47916" w:rsidP="00A4791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A47916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0D0A3BD6" w14:textId="77777777" w:rsidR="00A47916" w:rsidRPr="00A47916" w:rsidRDefault="00A47916" w:rsidP="00A4791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A47916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A47916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A47916">
        <w:rPr>
          <w:rFonts w:eastAsia="Times New Roman" w:cs="Calibri"/>
          <w:i/>
          <w:sz w:val="20"/>
          <w:lang w:eastAsia="pl-PL"/>
        </w:rPr>
        <w:t>)</w:t>
      </w:r>
    </w:p>
    <w:p w14:paraId="5CA62BF9" w14:textId="77777777" w:rsidR="00A47916" w:rsidRPr="00A47916" w:rsidRDefault="00A47916" w:rsidP="00A4791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A47916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6DF1E83D" w14:textId="77777777" w:rsidR="00A47916" w:rsidRPr="00A47916" w:rsidRDefault="00A47916" w:rsidP="00A4791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A47916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746764DE" w14:textId="77777777" w:rsidR="00A47916" w:rsidRPr="00A47916" w:rsidRDefault="00A47916" w:rsidP="00A4791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A47916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3D958A77" w14:textId="77777777" w:rsidR="00A47916" w:rsidRPr="00A47916" w:rsidRDefault="00A47916" w:rsidP="00A4791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A47916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2CEDCDC6" w14:textId="77777777" w:rsidR="00A47916" w:rsidRPr="00A47916" w:rsidRDefault="00A47916" w:rsidP="00A4791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A47916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39FBF6E7" w14:textId="77777777" w:rsidR="00A47916" w:rsidRPr="00A47916" w:rsidRDefault="00A47916" w:rsidP="00A4791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A47916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A47916">
        <w:rPr>
          <w:rFonts w:eastAsia="Times New Roman" w:cs="Calibri"/>
          <w:b/>
          <w:lang w:eastAsia="pl-PL"/>
        </w:rPr>
        <w:t>Pzp</w:t>
      </w:r>
      <w:proofErr w:type="spellEnd"/>
      <w:r w:rsidRPr="00A47916">
        <w:rPr>
          <w:rFonts w:eastAsia="Times New Roman" w:cs="Calibri"/>
          <w:b/>
          <w:lang w:eastAsia="pl-PL"/>
        </w:rPr>
        <w:t>)</w:t>
      </w:r>
    </w:p>
    <w:p w14:paraId="123BCAD2" w14:textId="77777777" w:rsidR="00A47916" w:rsidRPr="00A47916" w:rsidRDefault="00A47916" w:rsidP="00A4791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A47916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1AE09808" w14:textId="383B897E" w:rsidR="00A47916" w:rsidRPr="00A47916" w:rsidRDefault="00A47916" w:rsidP="00A4791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A47916">
        <w:rPr>
          <w:rFonts w:eastAsia="Times New Roman" w:cs="Calibri"/>
          <w:lang w:eastAsia="pl-PL"/>
        </w:rPr>
        <w:br/>
        <w:t xml:space="preserve">pn. </w:t>
      </w:r>
      <w:r w:rsidR="00BE696F" w:rsidRPr="00BE696F">
        <w:rPr>
          <w:rFonts w:eastAsia="Times New Roman" w:cs="Calibri"/>
          <w:b/>
          <w:lang w:eastAsia="pl-PL"/>
        </w:rPr>
        <w:t xml:space="preserve">Dostawa zestawu do </w:t>
      </w:r>
      <w:proofErr w:type="spellStart"/>
      <w:r w:rsidR="00BE696F" w:rsidRPr="00BE696F">
        <w:rPr>
          <w:rFonts w:eastAsia="Times New Roman" w:cs="Calibri"/>
          <w:b/>
          <w:lang w:eastAsia="pl-PL"/>
        </w:rPr>
        <w:t>neuromarketingu</w:t>
      </w:r>
      <w:proofErr w:type="spellEnd"/>
      <w:r w:rsidR="00BE696F" w:rsidRPr="00BE696F">
        <w:rPr>
          <w:rFonts w:eastAsia="Times New Roman" w:cs="Calibri"/>
          <w:b/>
          <w:lang w:eastAsia="pl-PL"/>
        </w:rPr>
        <w:t xml:space="preserve"> - DE-dzp.272-3/24</w:t>
      </w:r>
      <w:bookmarkStart w:id="0" w:name="_GoBack"/>
      <w:bookmarkEnd w:id="0"/>
      <w:r w:rsidRPr="00A47916">
        <w:rPr>
          <w:rFonts w:eastAsia="Times New Roman" w:cs="Calibri"/>
          <w:lang w:eastAsia="pl-PL"/>
        </w:rPr>
        <w:t xml:space="preserve">, prowadzonego przez </w:t>
      </w:r>
      <w:r w:rsidRPr="00A47916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A47916">
        <w:rPr>
          <w:rFonts w:eastAsia="Times New Roman" w:cs="Calibri"/>
          <w:i/>
          <w:lang w:eastAsia="pl-PL"/>
        </w:rPr>
        <w:t xml:space="preserve">, </w:t>
      </w:r>
      <w:r w:rsidRPr="00A47916">
        <w:rPr>
          <w:rFonts w:eastAsia="Times New Roman" w:cs="Calibri"/>
          <w:lang w:eastAsia="pl-PL"/>
        </w:rPr>
        <w:t>oświadczam, co następuje:</w:t>
      </w:r>
    </w:p>
    <w:p w14:paraId="35353829" w14:textId="77777777" w:rsidR="00A47916" w:rsidRPr="00A47916" w:rsidRDefault="00A47916" w:rsidP="00A4791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A47916">
        <w:rPr>
          <w:rFonts w:eastAsia="Times New Roman" w:cs="Calibri"/>
          <w:b/>
          <w:lang w:eastAsia="pl-PL"/>
        </w:rPr>
        <w:t>OŚWIADCZENIA DOTYCZĄCE WYKONAWCY:</w:t>
      </w:r>
    </w:p>
    <w:p w14:paraId="55B83AC9" w14:textId="77777777" w:rsidR="00A47916" w:rsidRPr="00A47916" w:rsidRDefault="00A47916" w:rsidP="00A4791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A47916">
        <w:rPr>
          <w:rFonts w:eastAsia="Times New Roman" w:cs="Calibri"/>
          <w:lang w:eastAsia="pl-PL"/>
        </w:rPr>
        <w:t>Pzp</w:t>
      </w:r>
      <w:proofErr w:type="spellEnd"/>
      <w:r w:rsidRPr="00A47916">
        <w:rPr>
          <w:rFonts w:eastAsia="Times New Roman" w:cs="Calibri"/>
          <w:lang w:eastAsia="pl-PL"/>
        </w:rPr>
        <w:t>.</w:t>
      </w:r>
    </w:p>
    <w:p w14:paraId="17B40C36" w14:textId="77777777" w:rsidR="00A47916" w:rsidRPr="00A47916" w:rsidRDefault="00A47916" w:rsidP="00A4791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A47916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A47916">
        <w:rPr>
          <w:rFonts w:eastAsia="Times New Roman" w:cs="Calibri"/>
          <w:lang w:eastAsia="pl-PL"/>
        </w:rPr>
        <w:t xml:space="preserve">ustawy </w:t>
      </w:r>
      <w:proofErr w:type="spellStart"/>
      <w:r w:rsidRPr="00A47916">
        <w:rPr>
          <w:rFonts w:eastAsia="Times New Roman" w:cs="Calibri"/>
          <w:lang w:eastAsia="pl-PL"/>
        </w:rPr>
        <w:t>Pzp</w:t>
      </w:r>
      <w:proofErr w:type="spellEnd"/>
      <w:r w:rsidRPr="00A47916">
        <w:rPr>
          <w:rFonts w:eastAsia="Times New Roman" w:cs="Calibri"/>
          <w:lang w:eastAsia="pl-PL"/>
        </w:rPr>
        <w:t>.</w:t>
      </w:r>
    </w:p>
    <w:p w14:paraId="71452943" w14:textId="77777777" w:rsidR="00A47916" w:rsidRPr="00A47916" w:rsidRDefault="00A47916" w:rsidP="00A4791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A47916">
        <w:rPr>
          <w:rFonts w:eastAsia="Times New Roman" w:cs="Calibri"/>
          <w:vertAlign w:val="superscript"/>
          <w:lang w:eastAsia="pl-PL"/>
        </w:rPr>
        <w:footnoteReference w:id="1"/>
      </w:r>
      <w:r w:rsidRPr="00A47916">
        <w:rPr>
          <w:rFonts w:eastAsia="Times New Roman" w:cs="Calibri"/>
          <w:lang w:eastAsia="pl-PL"/>
        </w:rPr>
        <w:t xml:space="preserve"> ustawy </w:t>
      </w:r>
      <w:proofErr w:type="spellStart"/>
      <w:r w:rsidRPr="00A47916">
        <w:rPr>
          <w:rFonts w:eastAsia="Times New Roman" w:cs="Calibri"/>
          <w:lang w:eastAsia="pl-PL"/>
        </w:rPr>
        <w:t>Pzp</w:t>
      </w:r>
      <w:proofErr w:type="spellEnd"/>
      <w:r w:rsidRPr="00A47916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A47916">
        <w:rPr>
          <w:rFonts w:eastAsia="Times New Roman" w:cs="Calibri"/>
          <w:lang w:eastAsia="pl-PL"/>
        </w:rPr>
        <w:t>Pzp</w:t>
      </w:r>
      <w:proofErr w:type="spellEnd"/>
      <w:r w:rsidRPr="00A47916">
        <w:rPr>
          <w:rFonts w:eastAsia="Times New Roman" w:cs="Calibri"/>
          <w:lang w:eastAsia="pl-PL"/>
        </w:rPr>
        <w:t xml:space="preserve"> podjąłem następujące środki naprawcze</w:t>
      </w:r>
      <w:r w:rsidRPr="00A47916">
        <w:rPr>
          <w:rFonts w:eastAsia="Times New Roman" w:cs="Calibri"/>
          <w:vertAlign w:val="superscript"/>
          <w:lang w:eastAsia="pl-PL"/>
        </w:rPr>
        <w:footnoteReference w:id="2"/>
      </w:r>
      <w:r w:rsidRPr="00A47916">
        <w:rPr>
          <w:rFonts w:eastAsia="Times New Roman" w:cs="Calibri"/>
          <w:lang w:eastAsia="pl-PL"/>
        </w:rPr>
        <w:t>:</w:t>
      </w:r>
      <w:r w:rsidRPr="00A47916">
        <w:rPr>
          <w:rFonts w:eastAsia="Times New Roman" w:cs="Calibri"/>
          <w:vertAlign w:val="superscript"/>
          <w:lang w:eastAsia="pl-PL"/>
        </w:rPr>
        <w:t xml:space="preserve"> </w:t>
      </w:r>
    </w:p>
    <w:p w14:paraId="054CF1A5" w14:textId="77777777" w:rsidR="00A47916" w:rsidRPr="00A47916" w:rsidRDefault="00A47916" w:rsidP="00A4791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73DEF59E" w14:textId="77777777" w:rsidR="00A47916" w:rsidRPr="00A47916" w:rsidRDefault="00A47916" w:rsidP="00A4791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B81B4D2" w14:textId="77777777" w:rsidR="00A47916" w:rsidRPr="00A47916" w:rsidRDefault="00A47916" w:rsidP="00A4791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A02B108" w14:textId="77777777" w:rsidR="00A47916" w:rsidRPr="00A47916" w:rsidRDefault="00A47916" w:rsidP="00A4791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b/>
          <w:lang w:eastAsia="pl-PL"/>
        </w:rPr>
        <w:t>OŚWIADCZENIE DOTYCZĄCE PODANYCH INFORMACJI:</w:t>
      </w:r>
    </w:p>
    <w:p w14:paraId="644E6A74" w14:textId="77777777" w:rsidR="00A47916" w:rsidRPr="00A47916" w:rsidRDefault="00A47916" w:rsidP="00A4791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A47916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2F56C938" w14:textId="77777777" w:rsidR="00A47916" w:rsidRPr="00A47916" w:rsidRDefault="00A47916" w:rsidP="00A4791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2F724475" w14:textId="77777777" w:rsidR="00A47916" w:rsidRPr="00A47916" w:rsidRDefault="00A47916" w:rsidP="00A4791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A47916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2DA74723" w14:textId="0AAB8353" w:rsidR="005103B9" w:rsidRPr="00A47916" w:rsidRDefault="00A47916" w:rsidP="00A4791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A47916"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sectPr w:rsidR="005103B9" w:rsidRPr="00A47916" w:rsidSect="002755C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3E8F8C" w14:textId="77777777" w:rsidR="00BE74F9" w:rsidRDefault="00BE74F9" w:rsidP="0038231F">
      <w:pPr>
        <w:spacing w:after="0" w:line="240" w:lineRule="auto"/>
      </w:pPr>
      <w:r>
        <w:separator/>
      </w:r>
    </w:p>
  </w:endnote>
  <w:endnote w:type="continuationSeparator" w:id="0">
    <w:p w14:paraId="38CDA863" w14:textId="77777777" w:rsidR="00BE74F9" w:rsidRDefault="00BE74F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160A35" w14:textId="77777777" w:rsidR="00CF6255" w:rsidRDefault="00CF625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F468F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016B236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109783" w14:textId="77777777" w:rsidR="00CF6255" w:rsidRDefault="00CF625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A59B70" w14:textId="77777777" w:rsidR="00BE74F9" w:rsidRDefault="00BE74F9" w:rsidP="0038231F">
      <w:pPr>
        <w:spacing w:after="0" w:line="240" w:lineRule="auto"/>
      </w:pPr>
      <w:r>
        <w:separator/>
      </w:r>
    </w:p>
  </w:footnote>
  <w:footnote w:type="continuationSeparator" w:id="0">
    <w:p w14:paraId="746C026F" w14:textId="77777777" w:rsidR="00BE74F9" w:rsidRDefault="00BE74F9" w:rsidP="0038231F">
      <w:pPr>
        <w:spacing w:after="0" w:line="240" w:lineRule="auto"/>
      </w:pPr>
      <w:r>
        <w:continuationSeparator/>
      </w:r>
    </w:p>
  </w:footnote>
  <w:footnote w:id="1">
    <w:p w14:paraId="4FE307EB" w14:textId="77777777" w:rsidR="00A47916" w:rsidRDefault="00A47916" w:rsidP="00A4791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53B396F7" w14:textId="77777777" w:rsidR="00A47916" w:rsidRDefault="00A47916" w:rsidP="00A4791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A581E5" w14:textId="77777777" w:rsidR="00CF6255" w:rsidRDefault="00CF625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628E50" w14:textId="77777777" w:rsidR="00CF6255" w:rsidRDefault="00CF625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C59A2C" w14:textId="77777777" w:rsidR="00CF6255" w:rsidRDefault="00CF625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55CA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755CA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75BBA"/>
    <w:rsid w:val="006A3A1F"/>
    <w:rsid w:val="006A52B6"/>
    <w:rsid w:val="006F0034"/>
    <w:rsid w:val="006F3D32"/>
    <w:rsid w:val="006F476C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47916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BE696F"/>
    <w:rsid w:val="00BE74F9"/>
    <w:rsid w:val="00C014B5"/>
    <w:rsid w:val="00C113BF"/>
    <w:rsid w:val="00C4103F"/>
    <w:rsid w:val="00C57DEB"/>
    <w:rsid w:val="00C737A7"/>
    <w:rsid w:val="00C81012"/>
    <w:rsid w:val="00CD0851"/>
    <w:rsid w:val="00CF6255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1450222"/>
  <w15:chartTrackingRefBased/>
  <w15:docId w15:val="{58F6DA84-D76B-440E-BBA8-B481BD2EF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4ECE6F-75F2-4541-8700-6A573BAA48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303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Michał Długoń</cp:lastModifiedBy>
  <cp:revision>2</cp:revision>
  <cp:lastPrinted>2016-07-26T10:32:00Z</cp:lastPrinted>
  <dcterms:created xsi:type="dcterms:W3CDTF">2024-02-16T10:47:00Z</dcterms:created>
  <dcterms:modified xsi:type="dcterms:W3CDTF">2024-02-16T10:47:00Z</dcterms:modified>
</cp:coreProperties>
</file>