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5EC7E" w14:textId="6BA11C68" w:rsidR="00EB1359" w:rsidRPr="003261E7" w:rsidRDefault="003E43E3" w:rsidP="00EB1359">
      <w:pPr>
        <w:spacing w:after="240"/>
        <w:jc w:val="right"/>
        <w:rPr>
          <w:sz w:val="22"/>
          <w:szCs w:val="22"/>
        </w:rPr>
      </w:pPr>
      <w:r w:rsidRPr="003E43E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43026">
        <w:rPr>
          <w:sz w:val="22"/>
          <w:szCs w:val="22"/>
        </w:rPr>
        <w:t>28.02.2024r.</w:t>
      </w:r>
    </w:p>
    <w:p w14:paraId="25BE903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AAE695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00CEC2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ACC661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E74621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1E48E0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829BC2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423BF3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A6B90C5" w14:textId="036FBB44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165307">
        <w:rPr>
          <w:b/>
          <w:sz w:val="28"/>
          <w:szCs w:val="24"/>
        </w:rPr>
        <w:t>8 i 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E43E3" w:rsidRPr="003261E7" w14:paraId="0BAB5CFD" w14:textId="77777777" w:rsidTr="00056F96">
        <w:trPr>
          <w:trHeight w:val="638"/>
        </w:trPr>
        <w:tc>
          <w:tcPr>
            <w:tcW w:w="959" w:type="dxa"/>
            <w:shd w:val="clear" w:color="auto" w:fill="auto"/>
          </w:tcPr>
          <w:p w14:paraId="0B9DD612" w14:textId="77777777" w:rsidR="003E43E3" w:rsidRPr="003261E7" w:rsidRDefault="003E43E3" w:rsidP="00056F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2A37CC" w14:textId="77777777" w:rsidR="003E43E3" w:rsidRPr="003261E7" w:rsidRDefault="003E43E3" w:rsidP="00056F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E43E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E43E3">
              <w:rPr>
                <w:b/>
                <w:bCs/>
                <w:sz w:val="22"/>
                <w:szCs w:val="22"/>
              </w:rPr>
              <w:t>Zakup i dostawa wyrobów medycznych dla Apteki Szpitala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E43E3">
              <w:rPr>
                <w:b/>
                <w:sz w:val="22"/>
                <w:szCs w:val="22"/>
              </w:rPr>
              <w:t>ZP/50/2023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1AFB2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E21C53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0976B6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BFF3C02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B00716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F56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BCE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AD791C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E43E3" w:rsidRPr="00EB1359" w14:paraId="6F4FD647" w14:textId="77777777" w:rsidTr="00056F9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951F" w14:textId="77777777" w:rsidR="003E43E3" w:rsidRPr="00710915" w:rsidRDefault="003E43E3" w:rsidP="00056F9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43E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A725" w14:textId="77777777" w:rsidR="003E43E3" w:rsidRPr="00EB1359" w:rsidRDefault="003E43E3" w:rsidP="00056F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43E3">
              <w:rPr>
                <w:b/>
                <w:sz w:val="22"/>
                <w:szCs w:val="22"/>
              </w:rPr>
              <w:t>Pakiet 11 - Patyczki do wypalania ze srebrem</w:t>
            </w:r>
          </w:p>
          <w:p w14:paraId="1E6D0AF7" w14:textId="77777777" w:rsidR="003E43E3" w:rsidRDefault="003E43E3" w:rsidP="00056F9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84A5502" w14:textId="77777777" w:rsidR="003E43E3" w:rsidRDefault="003E43E3" w:rsidP="00056F9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43E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6AC1F2B" w14:textId="77777777" w:rsidR="003E43E3" w:rsidRDefault="003E43E3" w:rsidP="00056F9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348E9D" w14:textId="77777777" w:rsidR="003E43E3" w:rsidRPr="00EB1359" w:rsidRDefault="003E43E3" w:rsidP="00056F9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43E3">
              <w:rPr>
                <w:sz w:val="22"/>
                <w:szCs w:val="22"/>
              </w:rPr>
              <w:t>nie złożono żadnej oferty</w:t>
            </w:r>
          </w:p>
        </w:tc>
      </w:tr>
      <w:tr w:rsidR="003E43E3" w:rsidRPr="00EB1359" w14:paraId="3C0A9B8B" w14:textId="77777777" w:rsidTr="00056F9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594D" w14:textId="77777777" w:rsidR="003E43E3" w:rsidRPr="00710915" w:rsidRDefault="003E43E3" w:rsidP="00056F9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E43E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D462" w14:textId="77777777" w:rsidR="003E43E3" w:rsidRPr="00EB1359" w:rsidRDefault="003E43E3" w:rsidP="00056F9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E43E3">
              <w:rPr>
                <w:b/>
                <w:sz w:val="22"/>
                <w:szCs w:val="22"/>
              </w:rPr>
              <w:t>Pakiet 8 - Taśmy i siatki</w:t>
            </w:r>
          </w:p>
          <w:p w14:paraId="5B92A5A4" w14:textId="77777777" w:rsidR="003E43E3" w:rsidRDefault="003E43E3" w:rsidP="00056F9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3E9701A" w14:textId="77777777" w:rsidR="003E43E3" w:rsidRDefault="003E43E3" w:rsidP="00056F9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43E3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4D7E6206" w14:textId="77777777" w:rsidR="003E43E3" w:rsidRDefault="003E43E3" w:rsidP="00056F9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4834C16" w14:textId="77777777" w:rsidR="003E43E3" w:rsidRPr="00EB1359" w:rsidRDefault="003E43E3" w:rsidP="00056F9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E43E3">
              <w:rPr>
                <w:sz w:val="22"/>
                <w:szCs w:val="22"/>
              </w:rPr>
              <w:t>Jedyna złożona oferta  podlegała odrzuceniu.</w:t>
            </w:r>
          </w:p>
        </w:tc>
      </w:tr>
    </w:tbl>
    <w:p w14:paraId="7DFDFC2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355D9" w14:textId="77777777" w:rsidR="003E43E3" w:rsidRDefault="003E43E3" w:rsidP="003E43E3">
      <w:r>
        <w:separator/>
      </w:r>
    </w:p>
  </w:endnote>
  <w:endnote w:type="continuationSeparator" w:id="0">
    <w:p w14:paraId="289CA8DE" w14:textId="77777777" w:rsidR="003E43E3" w:rsidRDefault="003E43E3" w:rsidP="003E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32867" w14:textId="77777777" w:rsidR="003E43E3" w:rsidRDefault="003E43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D2A4C" w14:textId="77777777" w:rsidR="003E43E3" w:rsidRDefault="003E43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8B30" w14:textId="77777777" w:rsidR="003E43E3" w:rsidRDefault="003E43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3E7B5" w14:textId="77777777" w:rsidR="003E43E3" w:rsidRDefault="003E43E3" w:rsidP="003E43E3">
      <w:r>
        <w:separator/>
      </w:r>
    </w:p>
  </w:footnote>
  <w:footnote w:type="continuationSeparator" w:id="0">
    <w:p w14:paraId="653BA7DC" w14:textId="77777777" w:rsidR="003E43E3" w:rsidRDefault="003E43E3" w:rsidP="003E4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A084" w14:textId="77777777" w:rsidR="003E43E3" w:rsidRDefault="003E4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47B87" w14:textId="77777777" w:rsidR="003E43E3" w:rsidRDefault="003E4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C9DB" w14:textId="77777777" w:rsidR="003E43E3" w:rsidRDefault="003E4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887"/>
    <w:rsid w:val="00010B31"/>
    <w:rsid w:val="00104963"/>
    <w:rsid w:val="00150F65"/>
    <w:rsid w:val="00165307"/>
    <w:rsid w:val="003E43E3"/>
    <w:rsid w:val="00443026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77887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CBB83"/>
  <w15:chartTrackingRefBased/>
  <w15:docId w15:val="{3F3478F7-6454-4108-BAD0-3229FD8D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E43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4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Urszula Sojka</cp:lastModifiedBy>
  <cp:revision>4</cp:revision>
  <dcterms:created xsi:type="dcterms:W3CDTF">2024-02-21T12:10:00Z</dcterms:created>
  <dcterms:modified xsi:type="dcterms:W3CDTF">2024-02-28T12:27:00Z</dcterms:modified>
</cp:coreProperties>
</file>