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40E61" w14:textId="321C5450" w:rsidR="00FB7F50" w:rsidRPr="002245BE" w:rsidRDefault="00FB381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B381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9A2423">
        <w:rPr>
          <w:sz w:val="22"/>
          <w:szCs w:val="22"/>
        </w:rPr>
        <w:t>28.02.2024r.</w:t>
      </w:r>
    </w:p>
    <w:p w14:paraId="29284AC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9C955DD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BEFC127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07D19BAF" w14:textId="77777777" w:rsidR="002032C0" w:rsidRPr="002032C0" w:rsidRDefault="002032C0" w:rsidP="002032C0">
      <w:r w:rsidRPr="002032C0">
        <w:t>ul. Prądnicka 35-37</w:t>
      </w:r>
    </w:p>
    <w:p w14:paraId="0F4E49FD" w14:textId="77777777" w:rsidR="002032C0" w:rsidRPr="002032C0" w:rsidRDefault="002032C0" w:rsidP="002032C0">
      <w:r w:rsidRPr="002032C0">
        <w:t>31-202 Kraków</w:t>
      </w:r>
    </w:p>
    <w:p w14:paraId="49793857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A733BB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B3817" w:rsidRPr="00607F9B" w14:paraId="3505B5A4" w14:textId="77777777" w:rsidTr="00056F96">
        <w:trPr>
          <w:trHeight w:val="638"/>
        </w:trPr>
        <w:tc>
          <w:tcPr>
            <w:tcW w:w="959" w:type="dxa"/>
            <w:shd w:val="clear" w:color="auto" w:fill="auto"/>
          </w:tcPr>
          <w:p w14:paraId="41C7D592" w14:textId="77777777" w:rsidR="00FB3817" w:rsidRPr="00607F9B" w:rsidRDefault="00FB3817" w:rsidP="00056F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590AF2" w14:textId="77777777" w:rsidR="00FB3817" w:rsidRPr="00607F9B" w:rsidRDefault="00FB3817" w:rsidP="00056F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381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3817">
              <w:rPr>
                <w:b/>
                <w:bCs/>
                <w:sz w:val="22"/>
                <w:szCs w:val="22"/>
              </w:rPr>
              <w:t>Zakup i dostawa wyrobów medycznych dla Apteki Szpitala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3817">
              <w:rPr>
                <w:b/>
                <w:sz w:val="22"/>
                <w:szCs w:val="22"/>
              </w:rPr>
              <w:t>ZP/50/2023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716123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B3817" w14:paraId="19E9B9BC" w14:textId="77777777" w:rsidTr="00056F96">
        <w:trPr>
          <w:cantSplit/>
        </w:trPr>
        <w:tc>
          <w:tcPr>
            <w:tcW w:w="9072" w:type="dxa"/>
          </w:tcPr>
          <w:p w14:paraId="64C6C12B" w14:textId="77777777" w:rsidR="00FB3817" w:rsidRPr="00D26ED6" w:rsidRDefault="00FB3817" w:rsidP="00056F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B3817">
              <w:rPr>
                <w:b/>
                <w:sz w:val="22"/>
                <w:szCs w:val="22"/>
              </w:rPr>
              <w:t>Paul Hartmann Polska Sp. z o.o.</w:t>
            </w:r>
          </w:p>
          <w:p w14:paraId="37ED76FF" w14:textId="77777777" w:rsidR="00FB3817" w:rsidRPr="009F0E5C" w:rsidRDefault="00FB3817" w:rsidP="00056F96">
            <w:pPr>
              <w:jc w:val="both"/>
              <w:rPr>
                <w:bCs/>
                <w:sz w:val="22"/>
                <w:szCs w:val="22"/>
              </w:rPr>
            </w:pPr>
            <w:r w:rsidRPr="00FB3817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817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BFAEF74" w14:textId="77777777" w:rsidR="00FB3817" w:rsidRPr="009F0E5C" w:rsidRDefault="00FB3817" w:rsidP="00056F96">
            <w:pPr>
              <w:jc w:val="both"/>
              <w:rPr>
                <w:bCs/>
                <w:sz w:val="22"/>
                <w:szCs w:val="22"/>
              </w:rPr>
            </w:pPr>
            <w:r w:rsidRPr="00FB3817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817">
              <w:rPr>
                <w:bCs/>
                <w:sz w:val="22"/>
                <w:szCs w:val="22"/>
              </w:rPr>
              <w:t>Pabianice</w:t>
            </w:r>
          </w:p>
          <w:p w14:paraId="54C0EE4F" w14:textId="77777777" w:rsidR="00FB3817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833D3F" w14:textId="77777777" w:rsidR="00FB3817" w:rsidRPr="00211A34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B381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3817">
              <w:rPr>
                <w:sz w:val="22"/>
                <w:szCs w:val="22"/>
              </w:rPr>
              <w:t>Pakiet 1 - Zestaw do podciśnieniowej terapii leczenia ran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DD1469F" w14:textId="77777777" w:rsidR="00FB3817" w:rsidRPr="00D26ED6" w:rsidRDefault="00FB3817" w:rsidP="00056F9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8F0618" w14:textId="77777777" w:rsidR="00FB3817" w:rsidRDefault="00FB3817" w:rsidP="00056F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B3817">
              <w:t>Najkorzystniejsza oferta spełniająca wymagania SWZ.</w:t>
            </w:r>
          </w:p>
        </w:tc>
      </w:tr>
      <w:tr w:rsidR="00FB3817" w14:paraId="7616026D" w14:textId="77777777" w:rsidTr="00056F96">
        <w:trPr>
          <w:cantSplit/>
        </w:trPr>
        <w:tc>
          <w:tcPr>
            <w:tcW w:w="9072" w:type="dxa"/>
          </w:tcPr>
          <w:p w14:paraId="3687342B" w14:textId="77777777" w:rsidR="00FB3817" w:rsidRPr="00D26ED6" w:rsidRDefault="00FB3817" w:rsidP="00056F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B3817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7BE92B69" w14:textId="77777777" w:rsidR="00FB3817" w:rsidRPr="009F0E5C" w:rsidRDefault="00FB3817" w:rsidP="00056F96">
            <w:pPr>
              <w:jc w:val="both"/>
              <w:rPr>
                <w:bCs/>
                <w:sz w:val="22"/>
                <w:szCs w:val="22"/>
              </w:rPr>
            </w:pPr>
            <w:r w:rsidRPr="00FB3817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817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335A86" w14:textId="77777777" w:rsidR="00FB3817" w:rsidRPr="009F0E5C" w:rsidRDefault="00FB3817" w:rsidP="00056F96">
            <w:pPr>
              <w:jc w:val="both"/>
              <w:rPr>
                <w:bCs/>
                <w:sz w:val="22"/>
                <w:szCs w:val="22"/>
              </w:rPr>
            </w:pPr>
            <w:r w:rsidRPr="00FB3817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817">
              <w:rPr>
                <w:bCs/>
                <w:sz w:val="22"/>
                <w:szCs w:val="22"/>
              </w:rPr>
              <w:t>Zabrze</w:t>
            </w:r>
          </w:p>
          <w:p w14:paraId="3C24986D" w14:textId="77777777" w:rsidR="00FB3817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F86DF4" w14:textId="77777777" w:rsidR="00FB3817" w:rsidRPr="00211A34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B381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3817">
              <w:rPr>
                <w:sz w:val="22"/>
                <w:szCs w:val="22"/>
              </w:rPr>
              <w:t>Pakiet 2 - Opatrunki jałowe na rany z warstwą neutralną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F9F1A1B" w14:textId="77777777" w:rsidR="00FB3817" w:rsidRPr="00D26ED6" w:rsidRDefault="00FB3817" w:rsidP="00056F9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B9704D" w14:textId="77777777" w:rsidR="00FB3817" w:rsidRDefault="00FB3817" w:rsidP="00056F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B3817">
              <w:t>Najkorzystniejsza oferta spełniająca wymagania SWZ.</w:t>
            </w:r>
          </w:p>
        </w:tc>
      </w:tr>
      <w:tr w:rsidR="00FB3817" w14:paraId="4B3A49A7" w14:textId="77777777" w:rsidTr="00056F96">
        <w:trPr>
          <w:cantSplit/>
        </w:trPr>
        <w:tc>
          <w:tcPr>
            <w:tcW w:w="9072" w:type="dxa"/>
          </w:tcPr>
          <w:p w14:paraId="186439E7" w14:textId="77777777" w:rsidR="00200E3F" w:rsidRPr="00200E3F" w:rsidRDefault="00200E3F" w:rsidP="00200E3F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200E3F">
              <w:rPr>
                <w:b/>
                <w:bCs/>
                <w:sz w:val="22"/>
                <w:szCs w:val="22"/>
              </w:rPr>
              <w:t xml:space="preserve">Citonet Kraków Sp. z o.o. -lider/Toruńskie Zakłady Materiałów Opatrunkowych S.A.-członek </w:t>
            </w:r>
          </w:p>
          <w:p w14:paraId="580E1E98" w14:textId="77777777" w:rsidR="00200E3F" w:rsidRPr="00200E3F" w:rsidRDefault="00200E3F" w:rsidP="00200E3F">
            <w:pPr>
              <w:spacing w:before="80"/>
              <w:rPr>
                <w:bCs/>
                <w:sz w:val="22"/>
                <w:szCs w:val="22"/>
              </w:rPr>
            </w:pPr>
            <w:r w:rsidRPr="00200E3F">
              <w:rPr>
                <w:sz w:val="22"/>
                <w:szCs w:val="22"/>
              </w:rPr>
              <w:t>ul. Gromadzka 52 30-</w:t>
            </w:r>
            <w:r w:rsidRPr="00200E3F">
              <w:rPr>
                <w:rFonts w:eastAsia="TimesNewRomanPSMT"/>
                <w:sz w:val="22"/>
                <w:szCs w:val="22"/>
              </w:rPr>
              <w:t xml:space="preserve">719 Kraków / adres do korespondencji:  </w:t>
            </w:r>
            <w:r w:rsidRPr="00200E3F">
              <w:rPr>
                <w:bCs/>
                <w:sz w:val="22"/>
                <w:szCs w:val="22"/>
              </w:rPr>
              <w:t>ul. Żółkiewskiego 20 /26</w:t>
            </w:r>
          </w:p>
          <w:p w14:paraId="30B89898" w14:textId="77777777" w:rsidR="00200E3F" w:rsidRPr="00200E3F" w:rsidRDefault="00200E3F" w:rsidP="00200E3F">
            <w:pPr>
              <w:jc w:val="both"/>
              <w:rPr>
                <w:bCs/>
                <w:sz w:val="22"/>
                <w:szCs w:val="22"/>
              </w:rPr>
            </w:pPr>
            <w:r w:rsidRPr="00200E3F">
              <w:rPr>
                <w:bCs/>
                <w:sz w:val="22"/>
                <w:szCs w:val="22"/>
              </w:rPr>
              <w:t>87-100 Toruń</w:t>
            </w:r>
          </w:p>
          <w:p w14:paraId="271CD1B0" w14:textId="77777777" w:rsidR="00FB3817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A50AC2" w14:textId="77777777" w:rsidR="00FB3817" w:rsidRPr="00211A34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B3817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3817">
              <w:rPr>
                <w:sz w:val="22"/>
                <w:szCs w:val="22"/>
              </w:rPr>
              <w:t>Pakiet 3 - Serweta do porodu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19A6255" w14:textId="77777777" w:rsidR="00FB3817" w:rsidRPr="00D26ED6" w:rsidRDefault="00FB3817" w:rsidP="00056F9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BB3704" w14:textId="77777777" w:rsidR="00FB3817" w:rsidRDefault="00FB3817" w:rsidP="00056F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B3817">
              <w:t>Najkorzystniejsza oferta spełniająca wymagania SWZ.</w:t>
            </w:r>
          </w:p>
        </w:tc>
      </w:tr>
      <w:tr w:rsidR="00FB3817" w14:paraId="6E797687" w14:textId="77777777" w:rsidTr="00056F96">
        <w:trPr>
          <w:cantSplit/>
        </w:trPr>
        <w:tc>
          <w:tcPr>
            <w:tcW w:w="9072" w:type="dxa"/>
          </w:tcPr>
          <w:p w14:paraId="16286429" w14:textId="77777777" w:rsidR="00FB3817" w:rsidRPr="00D26ED6" w:rsidRDefault="00FB3817" w:rsidP="00056F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B3817">
              <w:rPr>
                <w:b/>
                <w:sz w:val="22"/>
                <w:szCs w:val="22"/>
              </w:rPr>
              <w:lastRenderedPageBreak/>
              <w:t>Zarys International Group spółka z ograniczoną odpowiedzialnością spółka komandytowa</w:t>
            </w:r>
          </w:p>
          <w:p w14:paraId="2697403A" w14:textId="77777777" w:rsidR="00FB3817" w:rsidRPr="009F0E5C" w:rsidRDefault="00FB3817" w:rsidP="00056F96">
            <w:pPr>
              <w:jc w:val="both"/>
              <w:rPr>
                <w:bCs/>
                <w:sz w:val="22"/>
                <w:szCs w:val="22"/>
              </w:rPr>
            </w:pPr>
            <w:r w:rsidRPr="00FB3817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817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87C7EA" w14:textId="77777777" w:rsidR="00FB3817" w:rsidRPr="009F0E5C" w:rsidRDefault="00FB3817" w:rsidP="00056F96">
            <w:pPr>
              <w:jc w:val="both"/>
              <w:rPr>
                <w:bCs/>
                <w:sz w:val="22"/>
                <w:szCs w:val="22"/>
              </w:rPr>
            </w:pPr>
            <w:r w:rsidRPr="00FB3817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817">
              <w:rPr>
                <w:bCs/>
                <w:sz w:val="22"/>
                <w:szCs w:val="22"/>
              </w:rPr>
              <w:t>Zabrze</w:t>
            </w:r>
          </w:p>
          <w:p w14:paraId="5B0D237D" w14:textId="77777777" w:rsidR="00FB3817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2175731" w14:textId="77777777" w:rsidR="00FB3817" w:rsidRPr="00211A34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B3817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3817">
              <w:rPr>
                <w:sz w:val="22"/>
                <w:szCs w:val="22"/>
              </w:rPr>
              <w:t>Pakiet 4 - Folia operacyjna z jodem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478B20A" w14:textId="77777777" w:rsidR="00FB3817" w:rsidRPr="00D26ED6" w:rsidRDefault="00FB3817" w:rsidP="00056F9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5530F29" w14:textId="77777777" w:rsidR="00FB3817" w:rsidRDefault="00FB3817" w:rsidP="00056F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B3817">
              <w:t>Najkorzystniejsza oferta spełniająca wymagania SWZ.</w:t>
            </w:r>
          </w:p>
        </w:tc>
      </w:tr>
      <w:tr w:rsidR="00FB3817" w14:paraId="3C23BEE6" w14:textId="77777777" w:rsidTr="00056F96">
        <w:trPr>
          <w:cantSplit/>
        </w:trPr>
        <w:tc>
          <w:tcPr>
            <w:tcW w:w="9072" w:type="dxa"/>
          </w:tcPr>
          <w:p w14:paraId="44C502B1" w14:textId="77777777" w:rsidR="00FB3817" w:rsidRPr="00D26ED6" w:rsidRDefault="00FB3817" w:rsidP="00056F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B3817">
              <w:rPr>
                <w:b/>
                <w:sz w:val="22"/>
                <w:szCs w:val="22"/>
              </w:rPr>
              <w:t>Paul Hartmann Polska Sp. z o.o.</w:t>
            </w:r>
          </w:p>
          <w:p w14:paraId="55051EA2" w14:textId="77777777" w:rsidR="00FB3817" w:rsidRPr="009F0E5C" w:rsidRDefault="00FB3817" w:rsidP="00056F96">
            <w:pPr>
              <w:jc w:val="both"/>
              <w:rPr>
                <w:bCs/>
                <w:sz w:val="22"/>
                <w:szCs w:val="22"/>
              </w:rPr>
            </w:pPr>
            <w:r w:rsidRPr="00FB3817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817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07520FE" w14:textId="77777777" w:rsidR="00FB3817" w:rsidRPr="009F0E5C" w:rsidRDefault="00FB3817" w:rsidP="00056F96">
            <w:pPr>
              <w:jc w:val="both"/>
              <w:rPr>
                <w:bCs/>
                <w:sz w:val="22"/>
                <w:szCs w:val="22"/>
              </w:rPr>
            </w:pPr>
            <w:r w:rsidRPr="00FB3817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817">
              <w:rPr>
                <w:bCs/>
                <w:sz w:val="22"/>
                <w:szCs w:val="22"/>
              </w:rPr>
              <w:t>Pabianice</w:t>
            </w:r>
          </w:p>
          <w:p w14:paraId="687F7894" w14:textId="77777777" w:rsidR="00FB3817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41AA77" w14:textId="77777777" w:rsidR="00FB3817" w:rsidRPr="00211A34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B3817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3817">
              <w:rPr>
                <w:sz w:val="22"/>
                <w:szCs w:val="22"/>
              </w:rPr>
              <w:t>Pakiet 5 - Serwety jałowe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B359C3A" w14:textId="77777777" w:rsidR="00FB3817" w:rsidRPr="00D26ED6" w:rsidRDefault="00FB3817" w:rsidP="00056F9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2B746CC" w14:textId="77777777" w:rsidR="00FB3817" w:rsidRDefault="00FB3817" w:rsidP="00056F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B3817">
              <w:t>Najkorzystniejsza oferta spełniająca wymagania SWZ.</w:t>
            </w:r>
          </w:p>
        </w:tc>
      </w:tr>
      <w:tr w:rsidR="00FB3817" w14:paraId="57F6D14E" w14:textId="77777777" w:rsidTr="00056F96">
        <w:trPr>
          <w:cantSplit/>
        </w:trPr>
        <w:tc>
          <w:tcPr>
            <w:tcW w:w="9072" w:type="dxa"/>
          </w:tcPr>
          <w:p w14:paraId="222552E0" w14:textId="77777777" w:rsidR="00200E3F" w:rsidRPr="00200E3F" w:rsidRDefault="00200E3F" w:rsidP="00200E3F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200E3F">
              <w:rPr>
                <w:b/>
                <w:bCs/>
                <w:sz w:val="22"/>
                <w:szCs w:val="22"/>
              </w:rPr>
              <w:t xml:space="preserve">Citonet Kraków Sp. z o.o. -lider/Toruńskie Zakłady Materiałów Opatrunkowych S.A.-członek </w:t>
            </w:r>
          </w:p>
          <w:p w14:paraId="0CE90DF4" w14:textId="77777777" w:rsidR="00200E3F" w:rsidRPr="00200E3F" w:rsidRDefault="00200E3F" w:rsidP="00200E3F">
            <w:pPr>
              <w:spacing w:before="80"/>
              <w:rPr>
                <w:bCs/>
                <w:sz w:val="22"/>
                <w:szCs w:val="22"/>
              </w:rPr>
            </w:pPr>
            <w:r w:rsidRPr="00200E3F">
              <w:rPr>
                <w:sz w:val="22"/>
                <w:szCs w:val="22"/>
              </w:rPr>
              <w:t>ul. Gromadzka 52 30-</w:t>
            </w:r>
            <w:r w:rsidRPr="00200E3F">
              <w:rPr>
                <w:rFonts w:eastAsia="TimesNewRomanPSMT"/>
                <w:sz w:val="22"/>
                <w:szCs w:val="22"/>
              </w:rPr>
              <w:t xml:space="preserve">719 Kraków / adres do korespondencji:  </w:t>
            </w:r>
            <w:r w:rsidRPr="00200E3F">
              <w:rPr>
                <w:bCs/>
                <w:sz w:val="22"/>
                <w:szCs w:val="22"/>
              </w:rPr>
              <w:t>ul. Żółkiewskiego 20 /26</w:t>
            </w:r>
          </w:p>
          <w:p w14:paraId="63C9146B" w14:textId="77777777" w:rsidR="00200E3F" w:rsidRPr="00200E3F" w:rsidRDefault="00200E3F" w:rsidP="00200E3F">
            <w:pPr>
              <w:jc w:val="both"/>
              <w:rPr>
                <w:bCs/>
                <w:sz w:val="22"/>
                <w:szCs w:val="22"/>
              </w:rPr>
            </w:pPr>
            <w:r w:rsidRPr="00200E3F">
              <w:rPr>
                <w:bCs/>
                <w:sz w:val="22"/>
                <w:szCs w:val="22"/>
              </w:rPr>
              <w:t>87-100 Toruń</w:t>
            </w:r>
          </w:p>
          <w:p w14:paraId="4D5A4EE0" w14:textId="77777777" w:rsidR="00FB3817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90D5BF" w14:textId="77777777" w:rsidR="00FB3817" w:rsidRPr="00211A34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B3817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3817">
              <w:rPr>
                <w:sz w:val="22"/>
                <w:szCs w:val="22"/>
              </w:rPr>
              <w:t>Pakiet 6 - Jałowe tupfery i setony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B64C937" w14:textId="77777777" w:rsidR="00FB3817" w:rsidRPr="00D26ED6" w:rsidRDefault="00FB3817" w:rsidP="00056F9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883219" w14:textId="77777777" w:rsidR="00FB3817" w:rsidRDefault="00FB3817" w:rsidP="00056F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B3817">
              <w:t>Najkorzystniejsza oferta spełniająca wymagania SWZ.</w:t>
            </w:r>
          </w:p>
        </w:tc>
      </w:tr>
      <w:tr w:rsidR="00FB3817" w14:paraId="126AD408" w14:textId="77777777" w:rsidTr="00056F96">
        <w:trPr>
          <w:cantSplit/>
        </w:trPr>
        <w:tc>
          <w:tcPr>
            <w:tcW w:w="9072" w:type="dxa"/>
          </w:tcPr>
          <w:p w14:paraId="32C89094" w14:textId="77777777" w:rsidR="00FB3817" w:rsidRPr="00D26ED6" w:rsidRDefault="00FB3817" w:rsidP="00056F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B3817">
              <w:rPr>
                <w:b/>
                <w:sz w:val="22"/>
                <w:szCs w:val="22"/>
              </w:rPr>
              <w:t>Paul Hartmann Polska Sp. z o.o.</w:t>
            </w:r>
          </w:p>
          <w:p w14:paraId="535F3F2D" w14:textId="77777777" w:rsidR="00FB3817" w:rsidRPr="009F0E5C" w:rsidRDefault="00FB3817" w:rsidP="00056F96">
            <w:pPr>
              <w:jc w:val="both"/>
              <w:rPr>
                <w:bCs/>
                <w:sz w:val="22"/>
                <w:szCs w:val="22"/>
              </w:rPr>
            </w:pPr>
            <w:r w:rsidRPr="00FB3817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817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8079125" w14:textId="77777777" w:rsidR="00FB3817" w:rsidRPr="009F0E5C" w:rsidRDefault="00FB3817" w:rsidP="00056F96">
            <w:pPr>
              <w:jc w:val="both"/>
              <w:rPr>
                <w:bCs/>
                <w:sz w:val="22"/>
                <w:szCs w:val="22"/>
              </w:rPr>
            </w:pPr>
            <w:r w:rsidRPr="00FB3817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817">
              <w:rPr>
                <w:bCs/>
                <w:sz w:val="22"/>
                <w:szCs w:val="22"/>
              </w:rPr>
              <w:t>Pabianice</w:t>
            </w:r>
          </w:p>
          <w:p w14:paraId="2557EC38" w14:textId="77777777" w:rsidR="00FB3817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0DE787" w14:textId="77777777" w:rsidR="00FB3817" w:rsidRPr="00211A34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B3817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3817">
              <w:rPr>
                <w:sz w:val="22"/>
                <w:szCs w:val="22"/>
              </w:rPr>
              <w:t>Pakiet 7 - Opatrunki i żel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577EEF2" w14:textId="77777777" w:rsidR="00FB3817" w:rsidRPr="00D26ED6" w:rsidRDefault="00FB3817" w:rsidP="00056F9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16B000" w14:textId="77777777" w:rsidR="00FB3817" w:rsidRDefault="00FB3817" w:rsidP="00056F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B3817">
              <w:t>Najkorzystniejsza oferta spełniająca wymagania SWZ.</w:t>
            </w:r>
          </w:p>
        </w:tc>
      </w:tr>
      <w:tr w:rsidR="00FB3817" w14:paraId="2664C949" w14:textId="77777777" w:rsidTr="00056F96">
        <w:trPr>
          <w:cantSplit/>
        </w:trPr>
        <w:tc>
          <w:tcPr>
            <w:tcW w:w="9072" w:type="dxa"/>
          </w:tcPr>
          <w:p w14:paraId="2754FD31" w14:textId="77777777" w:rsidR="00FB3817" w:rsidRPr="00D26ED6" w:rsidRDefault="00FB3817" w:rsidP="00056F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B3817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028202D1" w14:textId="77777777" w:rsidR="00FB3817" w:rsidRPr="009F0E5C" w:rsidRDefault="00FB3817" w:rsidP="00056F96">
            <w:pPr>
              <w:jc w:val="both"/>
              <w:rPr>
                <w:bCs/>
                <w:sz w:val="22"/>
                <w:szCs w:val="22"/>
              </w:rPr>
            </w:pPr>
            <w:r w:rsidRPr="00FB3817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817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0B2C060" w14:textId="77777777" w:rsidR="00FB3817" w:rsidRPr="009F0E5C" w:rsidRDefault="00FB3817" w:rsidP="00056F96">
            <w:pPr>
              <w:jc w:val="both"/>
              <w:rPr>
                <w:bCs/>
                <w:sz w:val="22"/>
                <w:szCs w:val="22"/>
              </w:rPr>
            </w:pPr>
            <w:r w:rsidRPr="00FB3817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817">
              <w:rPr>
                <w:bCs/>
                <w:sz w:val="22"/>
                <w:szCs w:val="22"/>
              </w:rPr>
              <w:t>Zabrze</w:t>
            </w:r>
          </w:p>
          <w:p w14:paraId="748B0268" w14:textId="77777777" w:rsidR="00FB3817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E85754" w14:textId="77777777" w:rsidR="00FB3817" w:rsidRPr="00211A34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B3817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3817">
              <w:rPr>
                <w:sz w:val="22"/>
                <w:szCs w:val="22"/>
              </w:rPr>
              <w:t>Pakiet 9 - Fartuchy chirurgiczne jałowe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36AFB9E" w14:textId="77777777" w:rsidR="00FB3817" w:rsidRPr="00D26ED6" w:rsidRDefault="00FB3817" w:rsidP="00056F9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A43CEE3" w14:textId="77777777" w:rsidR="00FB3817" w:rsidRDefault="00FB3817" w:rsidP="00056F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B3817">
              <w:t>Najkorzystniejsza oferta spełniająca wymagania SWZ.</w:t>
            </w:r>
          </w:p>
        </w:tc>
      </w:tr>
      <w:tr w:rsidR="00FB3817" w14:paraId="523B50DF" w14:textId="77777777" w:rsidTr="00056F96">
        <w:trPr>
          <w:cantSplit/>
        </w:trPr>
        <w:tc>
          <w:tcPr>
            <w:tcW w:w="9072" w:type="dxa"/>
          </w:tcPr>
          <w:p w14:paraId="038AC1CD" w14:textId="77777777" w:rsidR="00FB3817" w:rsidRPr="00D26ED6" w:rsidRDefault="00FB3817" w:rsidP="00056F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B3817">
              <w:rPr>
                <w:b/>
                <w:sz w:val="22"/>
                <w:szCs w:val="22"/>
              </w:rPr>
              <w:t>Salus International Sp. z o.o.</w:t>
            </w:r>
          </w:p>
          <w:p w14:paraId="7D398580" w14:textId="77777777" w:rsidR="00FB3817" w:rsidRPr="009F0E5C" w:rsidRDefault="00FB3817" w:rsidP="00056F96">
            <w:pPr>
              <w:jc w:val="both"/>
              <w:rPr>
                <w:bCs/>
                <w:sz w:val="22"/>
                <w:szCs w:val="22"/>
              </w:rPr>
            </w:pPr>
            <w:r w:rsidRPr="00FB3817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817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C369E6" w14:textId="77777777" w:rsidR="00FB3817" w:rsidRPr="009F0E5C" w:rsidRDefault="00FB3817" w:rsidP="00056F96">
            <w:pPr>
              <w:jc w:val="both"/>
              <w:rPr>
                <w:bCs/>
                <w:sz w:val="22"/>
                <w:szCs w:val="22"/>
              </w:rPr>
            </w:pPr>
            <w:r w:rsidRPr="00FB3817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817">
              <w:rPr>
                <w:bCs/>
                <w:sz w:val="22"/>
                <w:szCs w:val="22"/>
              </w:rPr>
              <w:t>Katowice</w:t>
            </w:r>
          </w:p>
          <w:p w14:paraId="3DC273B2" w14:textId="77777777" w:rsidR="00FB3817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DD5704" w14:textId="77777777" w:rsidR="00FB3817" w:rsidRPr="00211A34" w:rsidRDefault="00FB3817" w:rsidP="00056F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B3817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3817">
              <w:rPr>
                <w:sz w:val="22"/>
                <w:szCs w:val="22"/>
              </w:rPr>
              <w:t>Pakiet 10 - Preparat do zabezpieczenia cewników i portów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1602F1D" w14:textId="77777777" w:rsidR="00FB3817" w:rsidRPr="00D26ED6" w:rsidRDefault="00FB3817" w:rsidP="00056F9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1FC2C46" w14:textId="77777777" w:rsidR="00FB3817" w:rsidRDefault="00FB3817" w:rsidP="00056F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B3817">
              <w:t>Najkorzystniejsza oferta spełniająca wymagania SWZ.</w:t>
            </w:r>
          </w:p>
        </w:tc>
      </w:tr>
    </w:tbl>
    <w:p w14:paraId="489A53E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350AAF87" w14:textId="77777777" w:rsidTr="0057114B">
        <w:tc>
          <w:tcPr>
            <w:tcW w:w="2169" w:type="dxa"/>
            <w:shd w:val="clear" w:color="auto" w:fill="F3F3F3"/>
            <w:vAlign w:val="center"/>
          </w:tcPr>
          <w:p w14:paraId="6390A28C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  <w:p w14:paraId="3EB8BD76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5049213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208C5AE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387350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FB3817" w:rsidRPr="00834EF4" w14:paraId="0BBCFEAB" w14:textId="77777777" w:rsidTr="00056F96">
        <w:tc>
          <w:tcPr>
            <w:tcW w:w="2169" w:type="dxa"/>
            <w:shd w:val="clear" w:color="auto" w:fill="auto"/>
          </w:tcPr>
          <w:p w14:paraId="75FCA149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1 - Zestaw do podciśnieniowej terapii leczenia ran</w:t>
            </w:r>
          </w:p>
        </w:tc>
        <w:tc>
          <w:tcPr>
            <w:tcW w:w="2793" w:type="dxa"/>
            <w:shd w:val="clear" w:color="auto" w:fill="auto"/>
          </w:tcPr>
          <w:p w14:paraId="77C46627" w14:textId="77777777" w:rsidR="00FB3817" w:rsidRPr="00211A34" w:rsidRDefault="00FB3817" w:rsidP="00056F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3817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448FD117" w14:textId="77777777" w:rsidR="00FB3817" w:rsidRPr="00211A34" w:rsidRDefault="00FB3817" w:rsidP="00056F96">
            <w:pPr>
              <w:rPr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17</w:t>
            </w:r>
          </w:p>
          <w:p w14:paraId="5C5540FC" w14:textId="77777777" w:rsidR="00FB3817" w:rsidRPr="00211A34" w:rsidRDefault="00FB3817" w:rsidP="00056F96">
            <w:pPr>
              <w:spacing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Pabianice</w:t>
            </w:r>
          </w:p>
        </w:tc>
        <w:tc>
          <w:tcPr>
            <w:tcW w:w="2551" w:type="dxa"/>
            <w:shd w:val="clear" w:color="auto" w:fill="auto"/>
          </w:tcPr>
          <w:p w14:paraId="4DAAF763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E163C3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600,00</w:t>
            </w:r>
          </w:p>
        </w:tc>
      </w:tr>
      <w:tr w:rsidR="00FB3817" w:rsidRPr="00834EF4" w14:paraId="2B3CE181" w14:textId="77777777" w:rsidTr="00056F96">
        <w:tc>
          <w:tcPr>
            <w:tcW w:w="2169" w:type="dxa"/>
            <w:shd w:val="clear" w:color="auto" w:fill="auto"/>
          </w:tcPr>
          <w:p w14:paraId="6C829CE4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2 - Opatrunki jałowe na rany z warstwą neutralną</w:t>
            </w:r>
          </w:p>
        </w:tc>
        <w:tc>
          <w:tcPr>
            <w:tcW w:w="2793" w:type="dxa"/>
            <w:shd w:val="clear" w:color="auto" w:fill="auto"/>
          </w:tcPr>
          <w:p w14:paraId="69C9CE90" w14:textId="77777777" w:rsidR="00FB3817" w:rsidRPr="00211A34" w:rsidRDefault="00FB3817" w:rsidP="00056F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3817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7E064E57" w14:textId="77777777" w:rsidR="00FB3817" w:rsidRPr="00211A34" w:rsidRDefault="00FB3817" w:rsidP="00056F96">
            <w:pPr>
              <w:rPr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18</w:t>
            </w:r>
          </w:p>
          <w:p w14:paraId="52F84C40" w14:textId="77777777" w:rsidR="00FB3817" w:rsidRPr="00211A34" w:rsidRDefault="00FB3817" w:rsidP="00056F96">
            <w:pPr>
              <w:spacing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1A921BC7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4063AD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600,00</w:t>
            </w:r>
          </w:p>
        </w:tc>
      </w:tr>
      <w:tr w:rsidR="00FB3817" w:rsidRPr="00834EF4" w14:paraId="521AFE71" w14:textId="77777777" w:rsidTr="00056F96">
        <w:tc>
          <w:tcPr>
            <w:tcW w:w="2169" w:type="dxa"/>
            <w:shd w:val="clear" w:color="auto" w:fill="auto"/>
          </w:tcPr>
          <w:p w14:paraId="59A3DCDE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2 - Opatrunki jałowe na rany z warstwą neutralną</w:t>
            </w:r>
          </w:p>
        </w:tc>
        <w:tc>
          <w:tcPr>
            <w:tcW w:w="2793" w:type="dxa"/>
            <w:shd w:val="clear" w:color="auto" w:fill="auto"/>
          </w:tcPr>
          <w:p w14:paraId="7E5D03AA" w14:textId="77777777" w:rsidR="00FB3817" w:rsidRPr="00211A34" w:rsidRDefault="00FB3817" w:rsidP="00056F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3817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1629ADA" w14:textId="77777777" w:rsidR="00FB3817" w:rsidRPr="00211A34" w:rsidRDefault="00FB3817" w:rsidP="00056F96">
            <w:pPr>
              <w:rPr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17</w:t>
            </w:r>
          </w:p>
          <w:p w14:paraId="4EDB6E0B" w14:textId="77777777" w:rsidR="00FB3817" w:rsidRPr="00211A34" w:rsidRDefault="00FB3817" w:rsidP="00056F96">
            <w:pPr>
              <w:spacing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Pabianice</w:t>
            </w:r>
          </w:p>
        </w:tc>
        <w:tc>
          <w:tcPr>
            <w:tcW w:w="2551" w:type="dxa"/>
            <w:shd w:val="clear" w:color="auto" w:fill="auto"/>
          </w:tcPr>
          <w:p w14:paraId="53197576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- 411.90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BC0510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411,90</w:t>
            </w:r>
          </w:p>
        </w:tc>
      </w:tr>
      <w:tr w:rsidR="00FB3817" w:rsidRPr="00834EF4" w14:paraId="539F16D3" w14:textId="77777777" w:rsidTr="00056F96">
        <w:tc>
          <w:tcPr>
            <w:tcW w:w="2169" w:type="dxa"/>
            <w:shd w:val="clear" w:color="auto" w:fill="auto"/>
          </w:tcPr>
          <w:p w14:paraId="70A027C3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3 - Serweta do porodu</w:t>
            </w:r>
          </w:p>
        </w:tc>
        <w:tc>
          <w:tcPr>
            <w:tcW w:w="2793" w:type="dxa"/>
            <w:shd w:val="clear" w:color="auto" w:fill="auto"/>
          </w:tcPr>
          <w:p w14:paraId="1FE0963B" w14:textId="77777777" w:rsidR="006774F1" w:rsidRPr="006774F1" w:rsidRDefault="006774F1" w:rsidP="006774F1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6774F1">
              <w:rPr>
                <w:b/>
                <w:bCs/>
                <w:sz w:val="20"/>
                <w:szCs w:val="20"/>
              </w:rPr>
              <w:t xml:space="preserve">Citonet Kraków Sp. z o.o. -lider/Toruńskie Zakłady Materiałów Opatrunkowych S.A.-członek </w:t>
            </w:r>
          </w:p>
          <w:p w14:paraId="05F026A9" w14:textId="77777777" w:rsidR="006774F1" w:rsidRPr="006774F1" w:rsidRDefault="006774F1" w:rsidP="006774F1">
            <w:pPr>
              <w:spacing w:before="80"/>
              <w:rPr>
                <w:bCs/>
                <w:sz w:val="20"/>
                <w:szCs w:val="20"/>
              </w:rPr>
            </w:pPr>
            <w:r w:rsidRPr="006774F1">
              <w:rPr>
                <w:sz w:val="20"/>
                <w:szCs w:val="20"/>
              </w:rPr>
              <w:t>ul. Gromadzka 52 30-</w:t>
            </w:r>
            <w:r w:rsidRPr="006774F1">
              <w:rPr>
                <w:rFonts w:eastAsia="TimesNewRomanPSMT"/>
                <w:sz w:val="20"/>
                <w:szCs w:val="20"/>
              </w:rPr>
              <w:t xml:space="preserve">719 Kraków / adres do korespondencji:  </w:t>
            </w:r>
            <w:r w:rsidRPr="006774F1">
              <w:rPr>
                <w:bCs/>
                <w:sz w:val="20"/>
                <w:szCs w:val="20"/>
              </w:rPr>
              <w:t>ul. Żółkiewskiego 20 /26</w:t>
            </w:r>
          </w:p>
          <w:p w14:paraId="51D9691D" w14:textId="4399E4FF" w:rsidR="00FB3817" w:rsidRPr="006774F1" w:rsidRDefault="006774F1" w:rsidP="006774F1">
            <w:pPr>
              <w:jc w:val="both"/>
              <w:rPr>
                <w:bCs/>
                <w:sz w:val="20"/>
                <w:szCs w:val="20"/>
              </w:rPr>
            </w:pPr>
            <w:r w:rsidRPr="006774F1">
              <w:rPr>
                <w:bCs/>
                <w:sz w:val="20"/>
                <w:szCs w:val="20"/>
              </w:rPr>
              <w:t>87-100 Toruń</w:t>
            </w:r>
          </w:p>
        </w:tc>
        <w:tc>
          <w:tcPr>
            <w:tcW w:w="2551" w:type="dxa"/>
            <w:shd w:val="clear" w:color="auto" w:fill="auto"/>
          </w:tcPr>
          <w:p w14:paraId="1CA25522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A8AA6F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600,00</w:t>
            </w:r>
          </w:p>
        </w:tc>
      </w:tr>
      <w:tr w:rsidR="00FB3817" w:rsidRPr="00834EF4" w14:paraId="3A099C39" w14:textId="77777777" w:rsidTr="00056F96">
        <w:tc>
          <w:tcPr>
            <w:tcW w:w="2169" w:type="dxa"/>
            <w:shd w:val="clear" w:color="auto" w:fill="auto"/>
          </w:tcPr>
          <w:p w14:paraId="193B86D4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3 - Serweta do porodu</w:t>
            </w:r>
          </w:p>
        </w:tc>
        <w:tc>
          <w:tcPr>
            <w:tcW w:w="2793" w:type="dxa"/>
            <w:shd w:val="clear" w:color="auto" w:fill="auto"/>
          </w:tcPr>
          <w:p w14:paraId="1BB03541" w14:textId="77777777" w:rsidR="00FB3817" w:rsidRPr="00211A34" w:rsidRDefault="00FB3817" w:rsidP="00056F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3817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51F7C7F8" w14:textId="77777777" w:rsidR="00FB3817" w:rsidRPr="00211A34" w:rsidRDefault="00FB3817" w:rsidP="00056F96">
            <w:pPr>
              <w:rPr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18</w:t>
            </w:r>
          </w:p>
          <w:p w14:paraId="29BF4844" w14:textId="77777777" w:rsidR="00FB3817" w:rsidRPr="00211A34" w:rsidRDefault="00FB3817" w:rsidP="00056F96">
            <w:pPr>
              <w:spacing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2A442402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- 469.80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262943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469,80</w:t>
            </w:r>
          </w:p>
        </w:tc>
      </w:tr>
      <w:tr w:rsidR="00FB3817" w:rsidRPr="00834EF4" w14:paraId="2A1B560F" w14:textId="77777777" w:rsidTr="00056F96">
        <w:tc>
          <w:tcPr>
            <w:tcW w:w="2169" w:type="dxa"/>
            <w:shd w:val="clear" w:color="auto" w:fill="auto"/>
          </w:tcPr>
          <w:p w14:paraId="1DBB08FB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4 - Folia operacyjna z jodem</w:t>
            </w:r>
          </w:p>
        </w:tc>
        <w:tc>
          <w:tcPr>
            <w:tcW w:w="2793" w:type="dxa"/>
            <w:shd w:val="clear" w:color="auto" w:fill="auto"/>
          </w:tcPr>
          <w:p w14:paraId="2B544998" w14:textId="77777777" w:rsidR="00FB3817" w:rsidRPr="00211A34" w:rsidRDefault="00FB3817" w:rsidP="00056F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3817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5B981FD6" w14:textId="77777777" w:rsidR="00FB3817" w:rsidRPr="00211A34" w:rsidRDefault="00FB3817" w:rsidP="00056F96">
            <w:pPr>
              <w:rPr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18</w:t>
            </w:r>
          </w:p>
          <w:p w14:paraId="760A49DA" w14:textId="77777777" w:rsidR="00FB3817" w:rsidRPr="00211A34" w:rsidRDefault="00FB3817" w:rsidP="00056F96">
            <w:pPr>
              <w:spacing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03C02CBB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80B136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600,00</w:t>
            </w:r>
          </w:p>
        </w:tc>
      </w:tr>
      <w:tr w:rsidR="00FB3817" w:rsidRPr="00834EF4" w14:paraId="0DA75DD5" w14:textId="77777777" w:rsidTr="00056F96">
        <w:tc>
          <w:tcPr>
            <w:tcW w:w="2169" w:type="dxa"/>
            <w:shd w:val="clear" w:color="auto" w:fill="auto"/>
          </w:tcPr>
          <w:p w14:paraId="75C15796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5 - Serwety jałowe</w:t>
            </w:r>
          </w:p>
        </w:tc>
        <w:tc>
          <w:tcPr>
            <w:tcW w:w="2793" w:type="dxa"/>
            <w:shd w:val="clear" w:color="auto" w:fill="auto"/>
          </w:tcPr>
          <w:p w14:paraId="154A030A" w14:textId="77777777" w:rsidR="00FB3817" w:rsidRPr="00211A34" w:rsidRDefault="00FB3817" w:rsidP="00056F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3817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3635FB0" w14:textId="77777777" w:rsidR="00FB3817" w:rsidRPr="00211A34" w:rsidRDefault="00FB3817" w:rsidP="00056F96">
            <w:pPr>
              <w:rPr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17</w:t>
            </w:r>
          </w:p>
          <w:p w14:paraId="265AC09A" w14:textId="77777777" w:rsidR="00FB3817" w:rsidRPr="00211A34" w:rsidRDefault="00FB3817" w:rsidP="00056F96">
            <w:pPr>
              <w:spacing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Pabianice</w:t>
            </w:r>
          </w:p>
        </w:tc>
        <w:tc>
          <w:tcPr>
            <w:tcW w:w="2551" w:type="dxa"/>
            <w:shd w:val="clear" w:color="auto" w:fill="auto"/>
          </w:tcPr>
          <w:p w14:paraId="029B8960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F1C88C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600,00</w:t>
            </w:r>
          </w:p>
        </w:tc>
      </w:tr>
      <w:tr w:rsidR="00FB3817" w:rsidRPr="00834EF4" w14:paraId="7950C830" w14:textId="77777777" w:rsidTr="00056F96">
        <w:tc>
          <w:tcPr>
            <w:tcW w:w="2169" w:type="dxa"/>
            <w:shd w:val="clear" w:color="auto" w:fill="auto"/>
          </w:tcPr>
          <w:p w14:paraId="68C77CFB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6 - Jałowe tupfery i setony</w:t>
            </w:r>
          </w:p>
        </w:tc>
        <w:tc>
          <w:tcPr>
            <w:tcW w:w="2793" w:type="dxa"/>
            <w:shd w:val="clear" w:color="auto" w:fill="auto"/>
          </w:tcPr>
          <w:p w14:paraId="238DEA75" w14:textId="77777777" w:rsidR="006774F1" w:rsidRPr="006774F1" w:rsidRDefault="006774F1" w:rsidP="006774F1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6774F1">
              <w:rPr>
                <w:b/>
                <w:bCs/>
                <w:sz w:val="20"/>
                <w:szCs w:val="20"/>
              </w:rPr>
              <w:t xml:space="preserve">Citonet Kraków Sp. z o.o. -lider/Toruńskie Zakłady Materiałów Opatrunkowych S.A.-członek </w:t>
            </w:r>
          </w:p>
          <w:p w14:paraId="16686000" w14:textId="77777777" w:rsidR="006774F1" w:rsidRPr="006774F1" w:rsidRDefault="006774F1" w:rsidP="006774F1">
            <w:pPr>
              <w:spacing w:before="80"/>
              <w:rPr>
                <w:bCs/>
                <w:sz w:val="20"/>
                <w:szCs w:val="20"/>
              </w:rPr>
            </w:pPr>
            <w:r w:rsidRPr="006774F1">
              <w:rPr>
                <w:sz w:val="20"/>
                <w:szCs w:val="20"/>
              </w:rPr>
              <w:t>ul. Gromadzka 52 30-</w:t>
            </w:r>
            <w:r w:rsidRPr="006774F1">
              <w:rPr>
                <w:rFonts w:eastAsia="TimesNewRomanPSMT"/>
                <w:sz w:val="20"/>
                <w:szCs w:val="20"/>
              </w:rPr>
              <w:t xml:space="preserve">719 Kraków / adres do korespondencji:  </w:t>
            </w:r>
            <w:r w:rsidRPr="006774F1">
              <w:rPr>
                <w:bCs/>
                <w:sz w:val="20"/>
                <w:szCs w:val="20"/>
              </w:rPr>
              <w:t>ul. Żółkiewskiego 20 /26</w:t>
            </w:r>
          </w:p>
          <w:p w14:paraId="2AC6B40F" w14:textId="3D379D24" w:rsidR="00FB3817" w:rsidRPr="00211A34" w:rsidRDefault="006774F1" w:rsidP="006774F1">
            <w:pPr>
              <w:spacing w:after="40"/>
              <w:rPr>
                <w:color w:val="000000"/>
                <w:sz w:val="20"/>
                <w:szCs w:val="20"/>
              </w:rPr>
            </w:pPr>
            <w:r w:rsidRPr="006774F1">
              <w:rPr>
                <w:bCs/>
                <w:sz w:val="20"/>
                <w:szCs w:val="20"/>
              </w:rPr>
              <w:t>87-100 Toruń</w:t>
            </w:r>
          </w:p>
        </w:tc>
        <w:tc>
          <w:tcPr>
            <w:tcW w:w="2551" w:type="dxa"/>
            <w:shd w:val="clear" w:color="auto" w:fill="auto"/>
          </w:tcPr>
          <w:p w14:paraId="23F6738D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BBA25E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600,00</w:t>
            </w:r>
          </w:p>
        </w:tc>
      </w:tr>
      <w:tr w:rsidR="00FB3817" w:rsidRPr="00834EF4" w14:paraId="46BA21D1" w14:textId="77777777" w:rsidTr="00056F96">
        <w:tc>
          <w:tcPr>
            <w:tcW w:w="2169" w:type="dxa"/>
            <w:shd w:val="clear" w:color="auto" w:fill="auto"/>
          </w:tcPr>
          <w:p w14:paraId="2B1CC3B0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7 - Opatrunki i żel</w:t>
            </w:r>
          </w:p>
        </w:tc>
        <w:tc>
          <w:tcPr>
            <w:tcW w:w="2793" w:type="dxa"/>
            <w:shd w:val="clear" w:color="auto" w:fill="auto"/>
          </w:tcPr>
          <w:p w14:paraId="098C004C" w14:textId="77777777" w:rsidR="00FB3817" w:rsidRPr="00211A34" w:rsidRDefault="00FB3817" w:rsidP="00056F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3817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AF4106A" w14:textId="77777777" w:rsidR="00FB3817" w:rsidRPr="00211A34" w:rsidRDefault="00FB3817" w:rsidP="00056F96">
            <w:pPr>
              <w:rPr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17</w:t>
            </w:r>
          </w:p>
          <w:p w14:paraId="6026A42C" w14:textId="77777777" w:rsidR="00FB3817" w:rsidRPr="00211A34" w:rsidRDefault="00FB3817" w:rsidP="00056F96">
            <w:pPr>
              <w:spacing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Pabianice</w:t>
            </w:r>
          </w:p>
        </w:tc>
        <w:tc>
          <w:tcPr>
            <w:tcW w:w="2551" w:type="dxa"/>
            <w:shd w:val="clear" w:color="auto" w:fill="auto"/>
          </w:tcPr>
          <w:p w14:paraId="45751AE1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94FCFC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600,00</w:t>
            </w:r>
          </w:p>
        </w:tc>
      </w:tr>
      <w:tr w:rsidR="00FB3817" w:rsidRPr="00834EF4" w14:paraId="094BE64C" w14:textId="77777777" w:rsidTr="00056F96">
        <w:tc>
          <w:tcPr>
            <w:tcW w:w="2169" w:type="dxa"/>
            <w:shd w:val="clear" w:color="auto" w:fill="auto"/>
          </w:tcPr>
          <w:p w14:paraId="6DB039B2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lastRenderedPageBreak/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8 - Taśmy i siatki</w:t>
            </w:r>
          </w:p>
        </w:tc>
        <w:tc>
          <w:tcPr>
            <w:tcW w:w="2793" w:type="dxa"/>
            <w:shd w:val="clear" w:color="auto" w:fill="auto"/>
          </w:tcPr>
          <w:p w14:paraId="1CA25BA6" w14:textId="77777777" w:rsidR="00FB3817" w:rsidRPr="00211A34" w:rsidRDefault="00FB3817" w:rsidP="00056F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3817">
              <w:rPr>
                <w:b/>
                <w:bCs/>
                <w:sz w:val="20"/>
                <w:szCs w:val="20"/>
              </w:rPr>
              <w:t>ALBIS MAZUR Sp. z o.o.</w:t>
            </w:r>
          </w:p>
          <w:p w14:paraId="1BA2BE0F" w14:textId="77777777" w:rsidR="00FB3817" w:rsidRPr="00211A34" w:rsidRDefault="00FB3817" w:rsidP="00056F96">
            <w:pPr>
              <w:rPr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Stawiszyńska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10/2</w:t>
            </w:r>
          </w:p>
          <w:p w14:paraId="4D61F541" w14:textId="77777777" w:rsidR="00FB3817" w:rsidRPr="00211A34" w:rsidRDefault="00FB3817" w:rsidP="00056F96">
            <w:pPr>
              <w:spacing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62-800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Kalisz</w:t>
            </w:r>
          </w:p>
        </w:tc>
        <w:tc>
          <w:tcPr>
            <w:tcW w:w="2551" w:type="dxa"/>
            <w:shd w:val="clear" w:color="auto" w:fill="auto"/>
          </w:tcPr>
          <w:p w14:paraId="420A941B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E0B351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0,00</w:t>
            </w:r>
          </w:p>
        </w:tc>
      </w:tr>
      <w:tr w:rsidR="00FB3817" w:rsidRPr="00834EF4" w14:paraId="3E489B81" w14:textId="77777777" w:rsidTr="00056F96">
        <w:tc>
          <w:tcPr>
            <w:tcW w:w="2169" w:type="dxa"/>
            <w:shd w:val="clear" w:color="auto" w:fill="auto"/>
          </w:tcPr>
          <w:p w14:paraId="3FCEAA1B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9 - Fartuchy chirurgiczne jałowe</w:t>
            </w:r>
          </w:p>
        </w:tc>
        <w:tc>
          <w:tcPr>
            <w:tcW w:w="2793" w:type="dxa"/>
            <w:shd w:val="clear" w:color="auto" w:fill="auto"/>
          </w:tcPr>
          <w:p w14:paraId="69D9C58E" w14:textId="77777777" w:rsidR="006774F1" w:rsidRPr="006774F1" w:rsidRDefault="006774F1" w:rsidP="006774F1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6774F1">
              <w:rPr>
                <w:b/>
                <w:bCs/>
                <w:sz w:val="20"/>
                <w:szCs w:val="20"/>
              </w:rPr>
              <w:t xml:space="preserve">Citonet Kraków Sp. z o.o. -lider/Toruńskie Zakłady Materiałów Opatrunkowych S.A.-członek </w:t>
            </w:r>
          </w:p>
          <w:p w14:paraId="627CD723" w14:textId="77777777" w:rsidR="006774F1" w:rsidRPr="006774F1" w:rsidRDefault="006774F1" w:rsidP="006774F1">
            <w:pPr>
              <w:spacing w:before="80"/>
              <w:rPr>
                <w:bCs/>
                <w:sz w:val="20"/>
                <w:szCs w:val="20"/>
              </w:rPr>
            </w:pPr>
            <w:r w:rsidRPr="006774F1">
              <w:rPr>
                <w:sz w:val="20"/>
                <w:szCs w:val="20"/>
              </w:rPr>
              <w:t>ul. Gromadzka 52 30-</w:t>
            </w:r>
            <w:r w:rsidRPr="006774F1">
              <w:rPr>
                <w:rFonts w:eastAsia="TimesNewRomanPSMT"/>
                <w:sz w:val="20"/>
                <w:szCs w:val="20"/>
              </w:rPr>
              <w:t xml:space="preserve">719 Kraków / adres do korespondencji:  </w:t>
            </w:r>
            <w:r w:rsidRPr="006774F1">
              <w:rPr>
                <w:bCs/>
                <w:sz w:val="20"/>
                <w:szCs w:val="20"/>
              </w:rPr>
              <w:t>ul. Żółkiewskiego 20 /26</w:t>
            </w:r>
          </w:p>
          <w:p w14:paraId="7C4AA29D" w14:textId="6A5651E6" w:rsidR="00FB3817" w:rsidRPr="00211A34" w:rsidRDefault="006774F1" w:rsidP="006774F1">
            <w:pPr>
              <w:spacing w:after="40"/>
              <w:rPr>
                <w:color w:val="000000"/>
                <w:sz w:val="20"/>
                <w:szCs w:val="20"/>
              </w:rPr>
            </w:pPr>
            <w:r w:rsidRPr="006774F1">
              <w:rPr>
                <w:bCs/>
                <w:sz w:val="20"/>
                <w:szCs w:val="20"/>
              </w:rPr>
              <w:t>87-100 Toruń</w:t>
            </w:r>
          </w:p>
        </w:tc>
        <w:tc>
          <w:tcPr>
            <w:tcW w:w="2551" w:type="dxa"/>
            <w:shd w:val="clear" w:color="auto" w:fill="auto"/>
          </w:tcPr>
          <w:p w14:paraId="564D4D75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- 512.22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A1550C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512,22</w:t>
            </w:r>
          </w:p>
        </w:tc>
      </w:tr>
      <w:tr w:rsidR="00FB3817" w:rsidRPr="00834EF4" w14:paraId="7C677E0C" w14:textId="77777777" w:rsidTr="00056F96">
        <w:tc>
          <w:tcPr>
            <w:tcW w:w="2169" w:type="dxa"/>
            <w:shd w:val="clear" w:color="auto" w:fill="auto"/>
          </w:tcPr>
          <w:p w14:paraId="02827E4E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9 - Fartuchy chirurgiczne jałowe</w:t>
            </w:r>
          </w:p>
        </w:tc>
        <w:tc>
          <w:tcPr>
            <w:tcW w:w="2793" w:type="dxa"/>
            <w:shd w:val="clear" w:color="auto" w:fill="auto"/>
          </w:tcPr>
          <w:p w14:paraId="63343307" w14:textId="77777777" w:rsidR="00FB3817" w:rsidRPr="00211A34" w:rsidRDefault="00FB3817" w:rsidP="00056F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3817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64967254" w14:textId="77777777" w:rsidR="00FB3817" w:rsidRPr="00211A34" w:rsidRDefault="00FB3817" w:rsidP="00056F96">
            <w:pPr>
              <w:rPr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18</w:t>
            </w:r>
          </w:p>
          <w:p w14:paraId="7AACE8BD" w14:textId="77777777" w:rsidR="00FB3817" w:rsidRPr="00211A34" w:rsidRDefault="00FB3817" w:rsidP="00056F96">
            <w:pPr>
              <w:spacing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56698DE6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75987B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600,00</w:t>
            </w:r>
          </w:p>
        </w:tc>
      </w:tr>
      <w:tr w:rsidR="00FB3817" w:rsidRPr="00834EF4" w14:paraId="53780AD7" w14:textId="77777777" w:rsidTr="00056F96">
        <w:tc>
          <w:tcPr>
            <w:tcW w:w="2169" w:type="dxa"/>
            <w:shd w:val="clear" w:color="auto" w:fill="auto"/>
          </w:tcPr>
          <w:p w14:paraId="295B8A9F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9 - Fartuchy chirurgiczne jałowe</w:t>
            </w:r>
          </w:p>
        </w:tc>
        <w:tc>
          <w:tcPr>
            <w:tcW w:w="2793" w:type="dxa"/>
            <w:shd w:val="clear" w:color="auto" w:fill="auto"/>
          </w:tcPr>
          <w:p w14:paraId="37E1BDC5" w14:textId="77777777" w:rsidR="00FB3817" w:rsidRPr="00211A34" w:rsidRDefault="00FB3817" w:rsidP="00056F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3817">
              <w:rPr>
                <w:b/>
                <w:bCs/>
                <w:sz w:val="20"/>
                <w:szCs w:val="20"/>
              </w:rPr>
              <w:t>Mercator Medical S.A.</w:t>
            </w:r>
          </w:p>
          <w:p w14:paraId="6A39F765" w14:textId="77777777" w:rsidR="00FB3817" w:rsidRPr="00211A34" w:rsidRDefault="00FB3817" w:rsidP="00056F96">
            <w:pPr>
              <w:rPr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30</w:t>
            </w:r>
          </w:p>
          <w:p w14:paraId="4CD4CCCF" w14:textId="77777777" w:rsidR="00FB3817" w:rsidRPr="00211A34" w:rsidRDefault="00FB3817" w:rsidP="00056F96">
            <w:pPr>
              <w:spacing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1AC2095A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- 552.90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ED879B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552,90</w:t>
            </w:r>
          </w:p>
        </w:tc>
      </w:tr>
      <w:tr w:rsidR="00FB3817" w:rsidRPr="00834EF4" w14:paraId="77CF675C" w14:textId="77777777" w:rsidTr="00056F96">
        <w:tc>
          <w:tcPr>
            <w:tcW w:w="2169" w:type="dxa"/>
            <w:shd w:val="clear" w:color="auto" w:fill="auto"/>
          </w:tcPr>
          <w:p w14:paraId="3F44C986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9 - Fartuchy chirurgiczne jałowe</w:t>
            </w:r>
          </w:p>
        </w:tc>
        <w:tc>
          <w:tcPr>
            <w:tcW w:w="2793" w:type="dxa"/>
            <w:shd w:val="clear" w:color="auto" w:fill="auto"/>
          </w:tcPr>
          <w:p w14:paraId="4CF3F757" w14:textId="77777777" w:rsidR="00FB3817" w:rsidRPr="00211A34" w:rsidRDefault="00FB3817" w:rsidP="00056F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3817">
              <w:rPr>
                <w:b/>
                <w:bCs/>
                <w:sz w:val="20"/>
                <w:szCs w:val="20"/>
              </w:rPr>
              <w:t>Panep s.r.o.</w:t>
            </w:r>
          </w:p>
          <w:p w14:paraId="4664A064" w14:textId="77777777" w:rsidR="00FB3817" w:rsidRPr="00211A34" w:rsidRDefault="00FB3817" w:rsidP="00056F96">
            <w:pPr>
              <w:rPr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Brněnská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1246</w:t>
            </w:r>
          </w:p>
          <w:p w14:paraId="1D6A09BA" w14:textId="77777777" w:rsidR="00FB3817" w:rsidRPr="00211A34" w:rsidRDefault="00FB3817" w:rsidP="00056F96">
            <w:pPr>
              <w:spacing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665 01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Rosice u Brna</w:t>
            </w:r>
          </w:p>
        </w:tc>
        <w:tc>
          <w:tcPr>
            <w:tcW w:w="2551" w:type="dxa"/>
            <w:shd w:val="clear" w:color="auto" w:fill="auto"/>
          </w:tcPr>
          <w:p w14:paraId="0803DF8B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- 367.26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A3891A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367,26</w:t>
            </w:r>
          </w:p>
        </w:tc>
      </w:tr>
      <w:tr w:rsidR="00FB3817" w:rsidRPr="00834EF4" w14:paraId="6644324C" w14:textId="77777777" w:rsidTr="00056F96">
        <w:tc>
          <w:tcPr>
            <w:tcW w:w="2169" w:type="dxa"/>
            <w:shd w:val="clear" w:color="auto" w:fill="auto"/>
          </w:tcPr>
          <w:p w14:paraId="6ABD281C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3817">
              <w:rPr>
                <w:sz w:val="20"/>
                <w:szCs w:val="20"/>
              </w:rPr>
              <w:t>Pakiet 10 - Preparat do zabezpieczenia cewników i portów</w:t>
            </w:r>
          </w:p>
        </w:tc>
        <w:tc>
          <w:tcPr>
            <w:tcW w:w="2793" w:type="dxa"/>
            <w:shd w:val="clear" w:color="auto" w:fill="auto"/>
          </w:tcPr>
          <w:p w14:paraId="75B8A564" w14:textId="77777777" w:rsidR="00FB3817" w:rsidRPr="00211A34" w:rsidRDefault="00FB3817" w:rsidP="00056F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381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7ADEAC2" w14:textId="77777777" w:rsidR="00FB3817" w:rsidRPr="00211A34" w:rsidRDefault="00FB3817" w:rsidP="00056F96">
            <w:pPr>
              <w:rPr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9</w:t>
            </w:r>
          </w:p>
          <w:p w14:paraId="7613F103" w14:textId="77777777" w:rsidR="00FB3817" w:rsidRPr="00211A34" w:rsidRDefault="00FB3817" w:rsidP="00056F96">
            <w:pPr>
              <w:spacing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3817">
              <w:rPr>
                <w:sz w:val="20"/>
                <w:szCs w:val="20"/>
              </w:rPr>
              <w:t>Katowice</w:t>
            </w:r>
          </w:p>
        </w:tc>
        <w:tc>
          <w:tcPr>
            <w:tcW w:w="2551" w:type="dxa"/>
            <w:shd w:val="clear" w:color="auto" w:fill="auto"/>
          </w:tcPr>
          <w:p w14:paraId="7611E670" w14:textId="77777777" w:rsidR="00FB3817" w:rsidRPr="00211A34" w:rsidRDefault="00FB3817" w:rsidP="00056F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C25BB0" w14:textId="77777777" w:rsidR="00FB3817" w:rsidRPr="00211A34" w:rsidRDefault="00FB3817" w:rsidP="00056F96">
            <w:pPr>
              <w:jc w:val="center"/>
              <w:rPr>
                <w:color w:val="000000"/>
                <w:sz w:val="20"/>
                <w:szCs w:val="20"/>
              </w:rPr>
            </w:pPr>
            <w:r w:rsidRPr="00FB3817">
              <w:rPr>
                <w:sz w:val="20"/>
                <w:szCs w:val="20"/>
              </w:rPr>
              <w:t xml:space="preserve">  600,00</w:t>
            </w:r>
          </w:p>
        </w:tc>
      </w:tr>
    </w:tbl>
    <w:p w14:paraId="614A72C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754A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6C9FC" w14:textId="77777777" w:rsidR="00754AC2" w:rsidRDefault="00754AC2">
      <w:r>
        <w:separator/>
      </w:r>
    </w:p>
  </w:endnote>
  <w:endnote w:type="continuationSeparator" w:id="0">
    <w:p w14:paraId="66839645" w14:textId="77777777" w:rsidR="00754AC2" w:rsidRDefault="00754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920D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A518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965D0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97B4C7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5406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641C5" w14:textId="77777777" w:rsidR="00754AC2" w:rsidRDefault="00754AC2">
      <w:r>
        <w:separator/>
      </w:r>
    </w:p>
  </w:footnote>
  <w:footnote w:type="continuationSeparator" w:id="0">
    <w:p w14:paraId="107D71D9" w14:textId="77777777" w:rsidR="00754AC2" w:rsidRDefault="00754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E3D0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B9FB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89B4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AC2"/>
    <w:rsid w:val="00022322"/>
    <w:rsid w:val="00042497"/>
    <w:rsid w:val="000C1E6F"/>
    <w:rsid w:val="000E4E56"/>
    <w:rsid w:val="001A1468"/>
    <w:rsid w:val="001B7815"/>
    <w:rsid w:val="00200E3F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3078E"/>
    <w:rsid w:val="00644DCB"/>
    <w:rsid w:val="00657C1E"/>
    <w:rsid w:val="006774F1"/>
    <w:rsid w:val="006E3089"/>
    <w:rsid w:val="00712C39"/>
    <w:rsid w:val="007217BC"/>
    <w:rsid w:val="00754AC2"/>
    <w:rsid w:val="00756CDA"/>
    <w:rsid w:val="00776772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2423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381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C50534"/>
  <w15:chartTrackingRefBased/>
  <w15:docId w15:val="{99063BD9-327C-4E22-ABA4-DE5CDA6EF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834</Words>
  <Characters>4689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Urszula Sojka</cp:lastModifiedBy>
  <cp:revision>7</cp:revision>
  <cp:lastPrinted>2024-02-21T11:57:00Z</cp:lastPrinted>
  <dcterms:created xsi:type="dcterms:W3CDTF">2024-02-21T11:56:00Z</dcterms:created>
  <dcterms:modified xsi:type="dcterms:W3CDTF">2024-02-28T12:27:00Z</dcterms:modified>
</cp:coreProperties>
</file>