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B2075" w14:textId="118BC411" w:rsidR="00FB7F50" w:rsidRPr="002245BE" w:rsidRDefault="00032B5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32B5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441B4F">
        <w:rPr>
          <w:sz w:val="22"/>
          <w:szCs w:val="22"/>
        </w:rPr>
        <w:t>28.02.2024 r.</w:t>
      </w:r>
    </w:p>
    <w:p w14:paraId="607907E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E307213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4394F7E0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44F63653" w14:textId="77777777" w:rsidR="002032C0" w:rsidRPr="002032C0" w:rsidRDefault="002032C0" w:rsidP="002032C0">
      <w:r w:rsidRPr="002032C0">
        <w:t>ul. Prądnicka 35-37</w:t>
      </w:r>
    </w:p>
    <w:p w14:paraId="348EE1D9" w14:textId="77777777" w:rsidR="002032C0" w:rsidRPr="002032C0" w:rsidRDefault="002032C0" w:rsidP="002032C0">
      <w:r w:rsidRPr="002032C0">
        <w:t>31-202 Kraków</w:t>
      </w:r>
    </w:p>
    <w:p w14:paraId="687B178C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5434E4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032B5A" w:rsidRPr="00607F9B" w14:paraId="73E9D4D2" w14:textId="77777777" w:rsidTr="00A35B35">
        <w:trPr>
          <w:trHeight w:val="638"/>
        </w:trPr>
        <w:tc>
          <w:tcPr>
            <w:tcW w:w="959" w:type="dxa"/>
            <w:shd w:val="clear" w:color="auto" w:fill="auto"/>
          </w:tcPr>
          <w:p w14:paraId="121E82F0" w14:textId="77777777" w:rsidR="00032B5A" w:rsidRPr="00607F9B" w:rsidRDefault="00032B5A" w:rsidP="00A35B3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791EACF" w14:textId="1EF3FA8C" w:rsidR="00032B5A" w:rsidRPr="00607F9B" w:rsidRDefault="00032B5A" w:rsidP="00A35B3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32B5A">
              <w:rPr>
                <w:sz w:val="22"/>
                <w:szCs w:val="22"/>
              </w:rPr>
              <w:t>podstawowy</w:t>
            </w:r>
            <w:r w:rsidR="00AE7A73">
              <w:rPr>
                <w:sz w:val="22"/>
                <w:szCs w:val="22"/>
              </w:rPr>
              <w:t>m</w:t>
            </w:r>
            <w:r w:rsidRPr="00032B5A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32B5A">
              <w:rPr>
                <w:b/>
                <w:bCs/>
                <w:sz w:val="22"/>
                <w:szCs w:val="22"/>
              </w:rPr>
              <w:t>Zakup i dostawa materiałów opatrunkowych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32B5A">
              <w:rPr>
                <w:b/>
                <w:sz w:val="22"/>
                <w:szCs w:val="22"/>
              </w:rPr>
              <w:t>ZP/1/2024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C96836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14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  <w:gridCol w:w="75"/>
      </w:tblGrid>
      <w:tr w:rsidR="00032B5A" w14:paraId="430E6225" w14:textId="77777777" w:rsidTr="00032B5A">
        <w:trPr>
          <w:gridAfter w:val="1"/>
          <w:wAfter w:w="75" w:type="dxa"/>
          <w:cantSplit/>
        </w:trPr>
        <w:tc>
          <w:tcPr>
            <w:tcW w:w="9072" w:type="dxa"/>
          </w:tcPr>
          <w:p w14:paraId="653B339F" w14:textId="77777777" w:rsidR="00032B5A" w:rsidRPr="00D26ED6" w:rsidRDefault="00032B5A" w:rsidP="00A35B3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32B5A">
              <w:rPr>
                <w:b/>
                <w:sz w:val="22"/>
                <w:szCs w:val="22"/>
              </w:rPr>
              <w:t>Blakpol Spółka z ograniczoną odpowiedzialnością</w:t>
            </w:r>
          </w:p>
          <w:p w14:paraId="2B383FB1" w14:textId="77777777" w:rsidR="00032B5A" w:rsidRPr="009F0E5C" w:rsidRDefault="00032B5A" w:rsidP="00A35B35">
            <w:pPr>
              <w:jc w:val="both"/>
              <w:rPr>
                <w:bCs/>
                <w:sz w:val="22"/>
                <w:szCs w:val="22"/>
              </w:rPr>
            </w:pPr>
            <w:r w:rsidRPr="00032B5A">
              <w:rPr>
                <w:bCs/>
                <w:sz w:val="22"/>
                <w:szCs w:val="22"/>
              </w:rPr>
              <w:t>ul. Śniadeckich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2B5A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7F0367B" w14:textId="77777777" w:rsidR="00032B5A" w:rsidRPr="009F0E5C" w:rsidRDefault="00032B5A" w:rsidP="00A35B35">
            <w:pPr>
              <w:jc w:val="both"/>
              <w:rPr>
                <w:bCs/>
                <w:sz w:val="22"/>
                <w:szCs w:val="22"/>
              </w:rPr>
            </w:pPr>
            <w:r w:rsidRPr="00032B5A">
              <w:rPr>
                <w:bCs/>
                <w:sz w:val="22"/>
                <w:szCs w:val="22"/>
              </w:rPr>
              <w:t>42-200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2B5A">
              <w:rPr>
                <w:bCs/>
                <w:sz w:val="22"/>
                <w:szCs w:val="22"/>
              </w:rPr>
              <w:t>Częstochowa</w:t>
            </w:r>
          </w:p>
          <w:p w14:paraId="4566C39B" w14:textId="77777777" w:rsidR="00032B5A" w:rsidRDefault="00032B5A" w:rsidP="00A35B3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26AF09F" w14:textId="10010906" w:rsidR="00032B5A" w:rsidRPr="00211A34" w:rsidRDefault="00032B5A" w:rsidP="00A35B3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32B5A">
              <w:rPr>
                <w:sz w:val="22"/>
                <w:szCs w:val="22"/>
              </w:rPr>
              <w:t>Pakiet 1 – Serwety operacyjne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B9DB90A" w14:textId="77777777" w:rsidR="00032B5A" w:rsidRPr="00D26ED6" w:rsidRDefault="00032B5A" w:rsidP="00A35B3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CD06DBA" w14:textId="77777777" w:rsidR="00032B5A" w:rsidRDefault="00032B5A" w:rsidP="00A35B3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32B5A">
              <w:t>Najkorzystniejsza oferta, spełniająca wymagania SWZ.</w:t>
            </w:r>
          </w:p>
        </w:tc>
      </w:tr>
      <w:tr w:rsidR="00032B5A" w14:paraId="094AB202" w14:textId="77777777" w:rsidTr="00032B5A">
        <w:trPr>
          <w:gridAfter w:val="1"/>
          <w:wAfter w:w="75" w:type="dxa"/>
          <w:cantSplit/>
        </w:trPr>
        <w:tc>
          <w:tcPr>
            <w:tcW w:w="9072" w:type="dxa"/>
          </w:tcPr>
          <w:p w14:paraId="19D7FCA9" w14:textId="77777777" w:rsidR="00032B5A" w:rsidRPr="00D26ED6" w:rsidRDefault="00032B5A" w:rsidP="00A35B3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32B5A">
              <w:rPr>
                <w:b/>
                <w:sz w:val="22"/>
                <w:szCs w:val="22"/>
              </w:rPr>
              <w:t>Konsorcjum firm: Citonet- Kraków Sp. z o.o. i Toruńskie Zakłady Materiałów Opatrunkowych S.A.</w:t>
            </w:r>
          </w:p>
          <w:p w14:paraId="0E04A35C" w14:textId="77777777" w:rsidR="00032B5A" w:rsidRPr="009F0E5C" w:rsidRDefault="00032B5A" w:rsidP="00A35B35">
            <w:pPr>
              <w:jc w:val="both"/>
              <w:rPr>
                <w:bCs/>
                <w:sz w:val="22"/>
                <w:szCs w:val="22"/>
              </w:rPr>
            </w:pPr>
            <w:r w:rsidRPr="00032B5A">
              <w:rPr>
                <w:bCs/>
                <w:sz w:val="22"/>
                <w:szCs w:val="22"/>
              </w:rPr>
              <w:t>ul. Żółkiewskiego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2B5A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32B5A">
              <w:rPr>
                <w:bCs/>
                <w:sz w:val="22"/>
                <w:szCs w:val="22"/>
              </w:rPr>
              <w:t>/26</w:t>
            </w:r>
          </w:p>
          <w:p w14:paraId="62FBAA3B" w14:textId="77777777" w:rsidR="00032B5A" w:rsidRPr="009F0E5C" w:rsidRDefault="00032B5A" w:rsidP="00A35B35">
            <w:pPr>
              <w:jc w:val="both"/>
              <w:rPr>
                <w:bCs/>
                <w:sz w:val="22"/>
                <w:szCs w:val="22"/>
              </w:rPr>
            </w:pPr>
            <w:r w:rsidRPr="00032B5A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2B5A">
              <w:rPr>
                <w:bCs/>
                <w:sz w:val="22"/>
                <w:szCs w:val="22"/>
              </w:rPr>
              <w:t>Toruń</w:t>
            </w:r>
          </w:p>
          <w:p w14:paraId="258B0DD3" w14:textId="77777777" w:rsidR="00AE7A73" w:rsidRDefault="00032B5A" w:rsidP="00A35B3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6643E91" w14:textId="12C3D704" w:rsidR="00032B5A" w:rsidRPr="00211A34" w:rsidRDefault="00032B5A" w:rsidP="00A35B3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32B5A">
              <w:rPr>
                <w:sz w:val="22"/>
                <w:szCs w:val="22"/>
              </w:rPr>
              <w:t>Pakiet 2 – Podpaski położnicze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EC104EF" w14:textId="77777777" w:rsidR="00032B5A" w:rsidRPr="00D26ED6" w:rsidRDefault="00032B5A" w:rsidP="00A35B3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DE730DF" w14:textId="77777777" w:rsidR="00032B5A" w:rsidRDefault="00032B5A" w:rsidP="00A35B3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32B5A">
              <w:t>Jedyna oferta, spełniająca wymagania SWZ.</w:t>
            </w:r>
          </w:p>
        </w:tc>
      </w:tr>
      <w:tr w:rsidR="00032B5A" w14:paraId="769E5535" w14:textId="77777777" w:rsidTr="00AE7A73">
        <w:trPr>
          <w:cantSplit/>
        </w:trPr>
        <w:tc>
          <w:tcPr>
            <w:tcW w:w="9147" w:type="dxa"/>
            <w:gridSpan w:val="2"/>
          </w:tcPr>
          <w:p w14:paraId="119BA5C9" w14:textId="77777777" w:rsidR="00032B5A" w:rsidRPr="00D26ED6" w:rsidRDefault="00032B5A" w:rsidP="00A35B3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32B5A">
              <w:rPr>
                <w:b/>
                <w:sz w:val="22"/>
                <w:szCs w:val="22"/>
              </w:rPr>
              <w:t>Konsorcjum firm: Citonet- Kraków Sp. z o.o. i Toruńskie Zakłady Materiałów Opatrunkowych S.A.</w:t>
            </w:r>
          </w:p>
          <w:p w14:paraId="1B33C632" w14:textId="77777777" w:rsidR="00032B5A" w:rsidRPr="009F0E5C" w:rsidRDefault="00032B5A" w:rsidP="00A35B35">
            <w:pPr>
              <w:jc w:val="both"/>
              <w:rPr>
                <w:bCs/>
                <w:sz w:val="22"/>
                <w:szCs w:val="22"/>
              </w:rPr>
            </w:pPr>
            <w:r w:rsidRPr="00032B5A">
              <w:rPr>
                <w:bCs/>
                <w:sz w:val="22"/>
                <w:szCs w:val="22"/>
              </w:rPr>
              <w:t>ul. Żółkiewskiego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2B5A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32B5A">
              <w:rPr>
                <w:bCs/>
                <w:sz w:val="22"/>
                <w:szCs w:val="22"/>
              </w:rPr>
              <w:t>/26</w:t>
            </w:r>
          </w:p>
          <w:p w14:paraId="2C472C28" w14:textId="77777777" w:rsidR="00032B5A" w:rsidRPr="009F0E5C" w:rsidRDefault="00032B5A" w:rsidP="00A35B35">
            <w:pPr>
              <w:jc w:val="both"/>
              <w:rPr>
                <w:bCs/>
                <w:sz w:val="22"/>
                <w:szCs w:val="22"/>
              </w:rPr>
            </w:pPr>
            <w:r w:rsidRPr="00032B5A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2B5A">
              <w:rPr>
                <w:bCs/>
                <w:sz w:val="22"/>
                <w:szCs w:val="22"/>
              </w:rPr>
              <w:t>Toruń</w:t>
            </w:r>
          </w:p>
          <w:p w14:paraId="60AC32BB" w14:textId="77777777" w:rsidR="00AE7A73" w:rsidRDefault="00032B5A" w:rsidP="00A35B3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B538C61" w14:textId="7E1C71E4" w:rsidR="00032B5A" w:rsidRPr="00211A34" w:rsidRDefault="00032B5A" w:rsidP="00A35B3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32B5A">
              <w:rPr>
                <w:sz w:val="22"/>
                <w:szCs w:val="22"/>
              </w:rPr>
              <w:t>Pakiet 3 – Opaski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F3D4BAB" w14:textId="77777777" w:rsidR="00032B5A" w:rsidRPr="00D26ED6" w:rsidRDefault="00032B5A" w:rsidP="00A35B3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D8C9E36" w14:textId="77777777" w:rsidR="00032B5A" w:rsidRDefault="00032B5A" w:rsidP="00A35B3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32B5A">
              <w:t>Jedyna oferta, spełniająca wymagania SWZ.</w:t>
            </w:r>
          </w:p>
        </w:tc>
      </w:tr>
      <w:tr w:rsidR="00032B5A" w14:paraId="66763DCF" w14:textId="77777777" w:rsidTr="00AE7A73">
        <w:trPr>
          <w:cantSplit/>
        </w:trPr>
        <w:tc>
          <w:tcPr>
            <w:tcW w:w="9147" w:type="dxa"/>
            <w:gridSpan w:val="2"/>
          </w:tcPr>
          <w:p w14:paraId="3337B90E" w14:textId="77777777" w:rsidR="00032B5A" w:rsidRPr="00D26ED6" w:rsidRDefault="00032B5A" w:rsidP="00A35B3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32B5A">
              <w:rPr>
                <w:b/>
                <w:sz w:val="22"/>
                <w:szCs w:val="22"/>
              </w:rPr>
              <w:lastRenderedPageBreak/>
              <w:t>Zarys International Group spółka z ograniczoną odpowiedzialnością spółka komandytowa</w:t>
            </w:r>
          </w:p>
          <w:p w14:paraId="7BC33004" w14:textId="77777777" w:rsidR="00032B5A" w:rsidRPr="009F0E5C" w:rsidRDefault="00032B5A" w:rsidP="00A35B35">
            <w:pPr>
              <w:jc w:val="both"/>
              <w:rPr>
                <w:bCs/>
                <w:sz w:val="22"/>
                <w:szCs w:val="22"/>
              </w:rPr>
            </w:pPr>
            <w:r w:rsidRPr="00032B5A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2B5A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A15F2CE" w14:textId="77777777" w:rsidR="00032B5A" w:rsidRPr="009F0E5C" w:rsidRDefault="00032B5A" w:rsidP="00A35B35">
            <w:pPr>
              <w:jc w:val="both"/>
              <w:rPr>
                <w:bCs/>
                <w:sz w:val="22"/>
                <w:szCs w:val="22"/>
              </w:rPr>
            </w:pPr>
            <w:r w:rsidRPr="00032B5A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2B5A">
              <w:rPr>
                <w:bCs/>
                <w:sz w:val="22"/>
                <w:szCs w:val="22"/>
              </w:rPr>
              <w:t>Zabrze</w:t>
            </w:r>
          </w:p>
          <w:p w14:paraId="07108B4D" w14:textId="77777777" w:rsidR="00032B5A" w:rsidRDefault="00032B5A" w:rsidP="00A35B3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0BCC0DF" w14:textId="05BFBE17" w:rsidR="00032B5A" w:rsidRPr="00211A34" w:rsidRDefault="00032B5A" w:rsidP="00A35B3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32B5A">
              <w:rPr>
                <w:sz w:val="22"/>
                <w:szCs w:val="22"/>
              </w:rPr>
              <w:t>Pakiet 4 – Przylepce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43FF1D3" w14:textId="77777777" w:rsidR="00032B5A" w:rsidRPr="00D26ED6" w:rsidRDefault="00032B5A" w:rsidP="00A35B3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42CD1B8" w14:textId="77777777" w:rsidR="00032B5A" w:rsidRDefault="00032B5A" w:rsidP="00A35B3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32B5A">
              <w:t>Jedyna oferta, spełniająca wymagania SWZ.</w:t>
            </w:r>
          </w:p>
        </w:tc>
      </w:tr>
      <w:tr w:rsidR="00032B5A" w14:paraId="31FDE6B1" w14:textId="77777777" w:rsidTr="00AE7A73">
        <w:trPr>
          <w:cantSplit/>
        </w:trPr>
        <w:tc>
          <w:tcPr>
            <w:tcW w:w="9147" w:type="dxa"/>
            <w:gridSpan w:val="2"/>
          </w:tcPr>
          <w:p w14:paraId="612E105B" w14:textId="77777777" w:rsidR="00032B5A" w:rsidRPr="00D26ED6" w:rsidRDefault="00032B5A" w:rsidP="00A35B3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32B5A">
              <w:rPr>
                <w:b/>
                <w:sz w:val="22"/>
                <w:szCs w:val="22"/>
              </w:rPr>
              <w:t>Konsorcjum firm: Citonet- Kraków Sp. z o.o. i Toruńskie Zakłady Materiałów Opatrunkowych S.A.</w:t>
            </w:r>
          </w:p>
          <w:p w14:paraId="3F364AF3" w14:textId="77777777" w:rsidR="00032B5A" w:rsidRPr="009F0E5C" w:rsidRDefault="00032B5A" w:rsidP="00A35B35">
            <w:pPr>
              <w:jc w:val="both"/>
              <w:rPr>
                <w:bCs/>
                <w:sz w:val="22"/>
                <w:szCs w:val="22"/>
              </w:rPr>
            </w:pPr>
            <w:r w:rsidRPr="00032B5A">
              <w:rPr>
                <w:bCs/>
                <w:sz w:val="22"/>
                <w:szCs w:val="22"/>
              </w:rPr>
              <w:t>ul. Żółkiewskiego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2B5A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32B5A">
              <w:rPr>
                <w:bCs/>
                <w:sz w:val="22"/>
                <w:szCs w:val="22"/>
              </w:rPr>
              <w:t>/26</w:t>
            </w:r>
          </w:p>
          <w:p w14:paraId="20E62897" w14:textId="77777777" w:rsidR="00032B5A" w:rsidRPr="009F0E5C" w:rsidRDefault="00032B5A" w:rsidP="00A35B35">
            <w:pPr>
              <w:jc w:val="both"/>
              <w:rPr>
                <w:bCs/>
                <w:sz w:val="22"/>
                <w:szCs w:val="22"/>
              </w:rPr>
            </w:pPr>
            <w:r w:rsidRPr="00032B5A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2B5A">
              <w:rPr>
                <w:bCs/>
                <w:sz w:val="22"/>
                <w:szCs w:val="22"/>
              </w:rPr>
              <w:t>Toruń</w:t>
            </w:r>
          </w:p>
          <w:p w14:paraId="38AFFA4E" w14:textId="77777777" w:rsidR="00032B5A" w:rsidRDefault="00032B5A" w:rsidP="00A35B3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22246D2" w14:textId="30193A67" w:rsidR="00032B5A" w:rsidRPr="00211A34" w:rsidRDefault="00032B5A" w:rsidP="00A35B3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32B5A">
              <w:rPr>
                <w:sz w:val="22"/>
                <w:szCs w:val="22"/>
              </w:rPr>
              <w:t>Pakiet 5 – Lignina i wata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803C0E2" w14:textId="77777777" w:rsidR="00032B5A" w:rsidRPr="00D26ED6" w:rsidRDefault="00032B5A" w:rsidP="00A35B3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30B425F" w14:textId="77777777" w:rsidR="00032B5A" w:rsidRDefault="00032B5A" w:rsidP="00A35B3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32B5A">
              <w:t>Najkorzystniejsza oferta, spełniająca wymagania SWZ.</w:t>
            </w:r>
          </w:p>
        </w:tc>
      </w:tr>
    </w:tbl>
    <w:p w14:paraId="7487E64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42"/>
        <w:gridCol w:w="2793"/>
        <w:gridCol w:w="2551"/>
        <w:gridCol w:w="1559"/>
      </w:tblGrid>
      <w:tr w:rsidR="00211A34" w:rsidRPr="00834EF4" w14:paraId="726B70C8" w14:textId="77777777" w:rsidTr="00463B31">
        <w:tc>
          <w:tcPr>
            <w:tcW w:w="2169" w:type="dxa"/>
            <w:gridSpan w:val="2"/>
            <w:shd w:val="clear" w:color="auto" w:fill="F3F3F3"/>
            <w:vAlign w:val="center"/>
          </w:tcPr>
          <w:p w14:paraId="1C99DA55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5559ACB2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6C42FCE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60EC4A3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59" w:type="dxa"/>
            <w:shd w:val="clear" w:color="auto" w:fill="F3F3F3"/>
          </w:tcPr>
          <w:p w14:paraId="63E8BB6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032B5A" w:rsidRPr="00834EF4" w14:paraId="7BEAACD4" w14:textId="77777777" w:rsidTr="00463B31">
        <w:tc>
          <w:tcPr>
            <w:tcW w:w="2169" w:type="dxa"/>
            <w:gridSpan w:val="2"/>
            <w:shd w:val="clear" w:color="auto" w:fill="auto"/>
          </w:tcPr>
          <w:p w14:paraId="1ED2923C" w14:textId="77777777" w:rsidR="00032B5A" w:rsidRPr="00211A34" w:rsidRDefault="00032B5A" w:rsidP="00A35B3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32B5A">
              <w:rPr>
                <w:sz w:val="20"/>
                <w:szCs w:val="20"/>
              </w:rPr>
              <w:t>Pakiet 1 – Serwety operacyjne</w:t>
            </w:r>
          </w:p>
        </w:tc>
        <w:tc>
          <w:tcPr>
            <w:tcW w:w="2793" w:type="dxa"/>
            <w:shd w:val="clear" w:color="auto" w:fill="auto"/>
          </w:tcPr>
          <w:p w14:paraId="0F40B8BA" w14:textId="77777777" w:rsidR="00032B5A" w:rsidRPr="00211A34" w:rsidRDefault="00032B5A" w:rsidP="00A35B3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32B5A">
              <w:rPr>
                <w:b/>
                <w:bCs/>
                <w:sz w:val="20"/>
                <w:szCs w:val="20"/>
              </w:rPr>
              <w:t>Konsorcjum firm: Citonet- Kraków Sp. z o.o. i Toruńskie Zakłady Materiałów Opatrunkowych S.A.</w:t>
            </w:r>
          </w:p>
          <w:p w14:paraId="40FB8280" w14:textId="77777777" w:rsidR="00032B5A" w:rsidRPr="00211A34" w:rsidRDefault="00032B5A" w:rsidP="00A35B35">
            <w:pPr>
              <w:rPr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2B5A">
              <w:rPr>
                <w:sz w:val="20"/>
                <w:szCs w:val="20"/>
              </w:rPr>
              <w:t>20/26</w:t>
            </w:r>
          </w:p>
          <w:p w14:paraId="0BCA348E" w14:textId="77777777" w:rsidR="00032B5A" w:rsidRPr="00211A34" w:rsidRDefault="00032B5A" w:rsidP="00A35B35">
            <w:pPr>
              <w:spacing w:after="40"/>
              <w:rPr>
                <w:color w:val="000000"/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2B5A">
              <w:rPr>
                <w:sz w:val="20"/>
                <w:szCs w:val="20"/>
              </w:rPr>
              <w:t>Toruń</w:t>
            </w:r>
          </w:p>
        </w:tc>
        <w:tc>
          <w:tcPr>
            <w:tcW w:w="2551" w:type="dxa"/>
            <w:shd w:val="clear" w:color="auto" w:fill="auto"/>
          </w:tcPr>
          <w:p w14:paraId="674EED12" w14:textId="77777777" w:rsidR="00032B5A" w:rsidRPr="00032B5A" w:rsidRDefault="00032B5A" w:rsidP="00A35B35">
            <w:pPr>
              <w:spacing w:before="40" w:after="40"/>
              <w:rPr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1 - Cena - 326.00</w:t>
            </w:r>
          </w:p>
          <w:p w14:paraId="59E9C24D" w14:textId="77777777" w:rsidR="00032B5A" w:rsidRPr="00211A34" w:rsidRDefault="00032B5A" w:rsidP="00A35B3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7CFD9FD" w14:textId="77777777" w:rsidR="00032B5A" w:rsidRPr="00211A34" w:rsidRDefault="00032B5A" w:rsidP="00A35B35">
            <w:pPr>
              <w:jc w:val="center"/>
              <w:rPr>
                <w:color w:val="000000"/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 xml:space="preserve">  426,00</w:t>
            </w:r>
          </w:p>
        </w:tc>
      </w:tr>
      <w:tr w:rsidR="00032B5A" w:rsidRPr="00834EF4" w14:paraId="3EA2EE59" w14:textId="77777777" w:rsidTr="00463B31">
        <w:tc>
          <w:tcPr>
            <w:tcW w:w="2169" w:type="dxa"/>
            <w:gridSpan w:val="2"/>
            <w:shd w:val="clear" w:color="auto" w:fill="auto"/>
          </w:tcPr>
          <w:p w14:paraId="74F52CD6" w14:textId="77777777" w:rsidR="00032B5A" w:rsidRPr="00211A34" w:rsidRDefault="00032B5A" w:rsidP="00A35B3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32B5A">
              <w:rPr>
                <w:sz w:val="20"/>
                <w:szCs w:val="20"/>
              </w:rPr>
              <w:t>Pakiet 1 – Serwety operacyjne</w:t>
            </w:r>
          </w:p>
        </w:tc>
        <w:tc>
          <w:tcPr>
            <w:tcW w:w="2793" w:type="dxa"/>
            <w:shd w:val="clear" w:color="auto" w:fill="auto"/>
          </w:tcPr>
          <w:p w14:paraId="7CC5F644" w14:textId="77777777" w:rsidR="00032B5A" w:rsidRPr="00211A34" w:rsidRDefault="00032B5A" w:rsidP="00A35B3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32B5A">
              <w:rPr>
                <w:b/>
                <w:bCs/>
                <w:sz w:val="20"/>
                <w:szCs w:val="20"/>
              </w:rPr>
              <w:t>Blakpol Spółka z ograniczoną odpowiedzialnością</w:t>
            </w:r>
          </w:p>
          <w:p w14:paraId="51857787" w14:textId="77777777" w:rsidR="00032B5A" w:rsidRPr="00211A34" w:rsidRDefault="00032B5A" w:rsidP="00A35B35">
            <w:pPr>
              <w:rPr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ul. Śniadeckich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2B5A">
              <w:rPr>
                <w:sz w:val="20"/>
                <w:szCs w:val="20"/>
              </w:rPr>
              <w:t>9</w:t>
            </w:r>
          </w:p>
          <w:p w14:paraId="08475462" w14:textId="77777777" w:rsidR="00032B5A" w:rsidRPr="00211A34" w:rsidRDefault="00032B5A" w:rsidP="00A35B35">
            <w:pPr>
              <w:spacing w:after="40"/>
              <w:rPr>
                <w:color w:val="000000"/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42-200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2B5A">
              <w:rPr>
                <w:sz w:val="20"/>
                <w:szCs w:val="20"/>
              </w:rPr>
              <w:t>Częstochowa</w:t>
            </w:r>
          </w:p>
        </w:tc>
        <w:tc>
          <w:tcPr>
            <w:tcW w:w="2551" w:type="dxa"/>
            <w:shd w:val="clear" w:color="auto" w:fill="auto"/>
          </w:tcPr>
          <w:p w14:paraId="337CDB04" w14:textId="77777777" w:rsidR="00032B5A" w:rsidRPr="00032B5A" w:rsidRDefault="00032B5A" w:rsidP="00A35B35">
            <w:pPr>
              <w:spacing w:before="40" w:after="40"/>
              <w:rPr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1 - Cena - 400.00</w:t>
            </w:r>
          </w:p>
          <w:p w14:paraId="57EAF0C2" w14:textId="77777777" w:rsidR="00032B5A" w:rsidRPr="00211A34" w:rsidRDefault="00032B5A" w:rsidP="00A35B3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B23272E" w14:textId="77777777" w:rsidR="00032B5A" w:rsidRPr="00211A34" w:rsidRDefault="00032B5A" w:rsidP="00A35B35">
            <w:pPr>
              <w:jc w:val="center"/>
              <w:rPr>
                <w:color w:val="000000"/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 xml:space="preserve">  500,00</w:t>
            </w:r>
          </w:p>
        </w:tc>
      </w:tr>
      <w:tr w:rsidR="00032B5A" w:rsidRPr="00834EF4" w14:paraId="6EDCBE15" w14:textId="77777777" w:rsidTr="00463B31">
        <w:tc>
          <w:tcPr>
            <w:tcW w:w="2127" w:type="dxa"/>
            <w:shd w:val="clear" w:color="auto" w:fill="auto"/>
          </w:tcPr>
          <w:p w14:paraId="0B9E8FB2" w14:textId="77777777" w:rsidR="00032B5A" w:rsidRPr="00211A34" w:rsidRDefault="00032B5A" w:rsidP="00A35B3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32B5A">
              <w:rPr>
                <w:sz w:val="20"/>
                <w:szCs w:val="20"/>
              </w:rPr>
              <w:t>Pakiet 2 – Podpaski położnicze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5CFB5E74" w14:textId="77777777" w:rsidR="00032B5A" w:rsidRPr="00211A34" w:rsidRDefault="00032B5A" w:rsidP="00A35B3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32B5A">
              <w:rPr>
                <w:b/>
                <w:bCs/>
                <w:sz w:val="20"/>
                <w:szCs w:val="20"/>
              </w:rPr>
              <w:t>Konsorcjum firm: Citonet- Kraków Sp. z o.o. i Toruńskie Zakłady Materiałów Opatrunkowych S.A.</w:t>
            </w:r>
          </w:p>
          <w:p w14:paraId="32636A39" w14:textId="77777777" w:rsidR="00032B5A" w:rsidRPr="00211A34" w:rsidRDefault="00032B5A" w:rsidP="00A35B35">
            <w:pPr>
              <w:rPr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2B5A">
              <w:rPr>
                <w:sz w:val="20"/>
                <w:szCs w:val="20"/>
              </w:rPr>
              <w:t>20/26</w:t>
            </w:r>
          </w:p>
          <w:p w14:paraId="2AEEDDA2" w14:textId="77777777" w:rsidR="00032B5A" w:rsidRPr="00211A34" w:rsidRDefault="00032B5A" w:rsidP="00A35B35">
            <w:pPr>
              <w:spacing w:after="40"/>
              <w:rPr>
                <w:color w:val="000000"/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2B5A">
              <w:rPr>
                <w:sz w:val="20"/>
                <w:szCs w:val="20"/>
              </w:rPr>
              <w:t>Toruń</w:t>
            </w:r>
          </w:p>
        </w:tc>
        <w:tc>
          <w:tcPr>
            <w:tcW w:w="2551" w:type="dxa"/>
            <w:shd w:val="clear" w:color="auto" w:fill="auto"/>
          </w:tcPr>
          <w:p w14:paraId="28B949EC" w14:textId="77777777" w:rsidR="00032B5A" w:rsidRPr="00032B5A" w:rsidRDefault="00032B5A" w:rsidP="00A35B35">
            <w:pPr>
              <w:spacing w:before="40" w:after="40"/>
              <w:rPr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1 - Cena - 400.00</w:t>
            </w:r>
          </w:p>
          <w:p w14:paraId="6755B3CE" w14:textId="77777777" w:rsidR="00032B5A" w:rsidRPr="00211A34" w:rsidRDefault="00032B5A" w:rsidP="00A35B3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2 - Termin ważności - 0.00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DFD434" w14:textId="77777777" w:rsidR="00032B5A" w:rsidRPr="00211A34" w:rsidRDefault="00032B5A" w:rsidP="00A35B35">
            <w:pPr>
              <w:jc w:val="center"/>
              <w:rPr>
                <w:color w:val="000000"/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 xml:space="preserve">  400,00</w:t>
            </w:r>
          </w:p>
        </w:tc>
      </w:tr>
      <w:tr w:rsidR="00032B5A" w:rsidRPr="00834EF4" w14:paraId="3DB23E91" w14:textId="77777777" w:rsidTr="00463B31">
        <w:tc>
          <w:tcPr>
            <w:tcW w:w="2127" w:type="dxa"/>
            <w:shd w:val="clear" w:color="auto" w:fill="auto"/>
          </w:tcPr>
          <w:p w14:paraId="25751AC0" w14:textId="77777777" w:rsidR="00032B5A" w:rsidRPr="00211A34" w:rsidRDefault="00032B5A" w:rsidP="00A35B3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32B5A">
              <w:rPr>
                <w:sz w:val="20"/>
                <w:szCs w:val="20"/>
              </w:rPr>
              <w:t>Pakiet 3 – Opaski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188FF99D" w14:textId="77777777" w:rsidR="00032B5A" w:rsidRPr="00211A34" w:rsidRDefault="00032B5A" w:rsidP="00A35B3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32B5A">
              <w:rPr>
                <w:b/>
                <w:bCs/>
                <w:sz w:val="20"/>
                <w:szCs w:val="20"/>
              </w:rPr>
              <w:t>Konsorcjum firm: Citonet- Kraków Sp. z o.o. i Toruńskie Zakłady Materiałów Opatrunkowych S.A.</w:t>
            </w:r>
          </w:p>
          <w:p w14:paraId="6667C8E9" w14:textId="77777777" w:rsidR="00032B5A" w:rsidRPr="00211A34" w:rsidRDefault="00032B5A" w:rsidP="00A35B35">
            <w:pPr>
              <w:rPr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2B5A">
              <w:rPr>
                <w:sz w:val="20"/>
                <w:szCs w:val="20"/>
              </w:rPr>
              <w:t>20/26</w:t>
            </w:r>
          </w:p>
          <w:p w14:paraId="36937A6C" w14:textId="77777777" w:rsidR="00032B5A" w:rsidRPr="00211A34" w:rsidRDefault="00032B5A" w:rsidP="00A35B35">
            <w:pPr>
              <w:spacing w:after="40"/>
              <w:rPr>
                <w:color w:val="000000"/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2B5A">
              <w:rPr>
                <w:sz w:val="20"/>
                <w:szCs w:val="20"/>
              </w:rPr>
              <w:t>Toruń</w:t>
            </w:r>
          </w:p>
        </w:tc>
        <w:tc>
          <w:tcPr>
            <w:tcW w:w="2551" w:type="dxa"/>
            <w:shd w:val="clear" w:color="auto" w:fill="auto"/>
          </w:tcPr>
          <w:p w14:paraId="52CC4AAA" w14:textId="77777777" w:rsidR="00032B5A" w:rsidRPr="00032B5A" w:rsidRDefault="00032B5A" w:rsidP="00A35B35">
            <w:pPr>
              <w:spacing w:before="40" w:after="40"/>
              <w:rPr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1 - Cena - 400.00</w:t>
            </w:r>
          </w:p>
          <w:p w14:paraId="025935E7" w14:textId="77777777" w:rsidR="00032B5A" w:rsidRPr="00211A34" w:rsidRDefault="00032B5A" w:rsidP="00A35B3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2 - Termin ważności - 0.00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3757FBD" w14:textId="77777777" w:rsidR="00032B5A" w:rsidRPr="00211A34" w:rsidRDefault="00032B5A" w:rsidP="00A35B35">
            <w:pPr>
              <w:jc w:val="center"/>
              <w:rPr>
                <w:color w:val="000000"/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 xml:space="preserve">  400,00</w:t>
            </w:r>
          </w:p>
        </w:tc>
      </w:tr>
      <w:tr w:rsidR="00032B5A" w:rsidRPr="00834EF4" w14:paraId="6458CAD2" w14:textId="77777777" w:rsidTr="00463B31">
        <w:tc>
          <w:tcPr>
            <w:tcW w:w="2127" w:type="dxa"/>
            <w:shd w:val="clear" w:color="auto" w:fill="auto"/>
          </w:tcPr>
          <w:p w14:paraId="7A172766" w14:textId="77777777" w:rsidR="00032B5A" w:rsidRPr="00211A34" w:rsidRDefault="00032B5A" w:rsidP="00A35B3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32B5A">
              <w:rPr>
                <w:sz w:val="20"/>
                <w:szCs w:val="20"/>
              </w:rPr>
              <w:t>Pakiet 4 – Przylepce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654F7561" w14:textId="77777777" w:rsidR="00032B5A" w:rsidRPr="00211A34" w:rsidRDefault="00032B5A" w:rsidP="00A35B3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32B5A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3456F7DC" w14:textId="77777777" w:rsidR="00032B5A" w:rsidRPr="00211A34" w:rsidRDefault="00032B5A" w:rsidP="00A35B35">
            <w:pPr>
              <w:rPr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2B5A">
              <w:rPr>
                <w:sz w:val="20"/>
                <w:szCs w:val="20"/>
              </w:rPr>
              <w:t>18</w:t>
            </w:r>
          </w:p>
          <w:p w14:paraId="076F82CD" w14:textId="77777777" w:rsidR="00032B5A" w:rsidRPr="00211A34" w:rsidRDefault="00032B5A" w:rsidP="00A35B35">
            <w:pPr>
              <w:spacing w:after="40"/>
              <w:rPr>
                <w:color w:val="000000"/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2B5A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5BF997B6" w14:textId="77777777" w:rsidR="00032B5A" w:rsidRPr="00032B5A" w:rsidRDefault="00032B5A" w:rsidP="00A35B35">
            <w:pPr>
              <w:spacing w:before="40" w:after="40"/>
              <w:rPr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1 - Cena - 400.00</w:t>
            </w:r>
          </w:p>
          <w:p w14:paraId="113E0586" w14:textId="77777777" w:rsidR="00032B5A" w:rsidRPr="00211A34" w:rsidRDefault="00032B5A" w:rsidP="00A35B3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66A872" w14:textId="77777777" w:rsidR="00032B5A" w:rsidRPr="00211A34" w:rsidRDefault="00032B5A" w:rsidP="00A35B35">
            <w:pPr>
              <w:jc w:val="center"/>
              <w:rPr>
                <w:color w:val="000000"/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 xml:space="preserve">  500,00</w:t>
            </w:r>
          </w:p>
        </w:tc>
      </w:tr>
      <w:tr w:rsidR="00032B5A" w:rsidRPr="00834EF4" w14:paraId="06A42E57" w14:textId="77777777" w:rsidTr="00463B31">
        <w:tc>
          <w:tcPr>
            <w:tcW w:w="2127" w:type="dxa"/>
            <w:shd w:val="clear" w:color="auto" w:fill="auto"/>
          </w:tcPr>
          <w:p w14:paraId="3D69B6FA" w14:textId="77777777" w:rsidR="00032B5A" w:rsidRPr="00211A34" w:rsidRDefault="00032B5A" w:rsidP="00A35B3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32B5A">
              <w:rPr>
                <w:sz w:val="20"/>
                <w:szCs w:val="20"/>
              </w:rPr>
              <w:t>Pakiet 5 – Lignina i wata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1B9D62C0" w14:textId="77777777" w:rsidR="00032B5A" w:rsidRPr="00211A34" w:rsidRDefault="00032B5A" w:rsidP="00A35B3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32B5A">
              <w:rPr>
                <w:b/>
                <w:bCs/>
                <w:sz w:val="20"/>
                <w:szCs w:val="20"/>
              </w:rPr>
              <w:t>Konsorcjum firm: Citonet- Kraków Sp. z o.o. i Toruńskie Zakłady Materiałów Opatrunkowych S.A.</w:t>
            </w:r>
          </w:p>
          <w:p w14:paraId="7FE20FA0" w14:textId="77777777" w:rsidR="00032B5A" w:rsidRPr="00211A34" w:rsidRDefault="00032B5A" w:rsidP="00A35B35">
            <w:pPr>
              <w:rPr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lastRenderedPageBreak/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2B5A">
              <w:rPr>
                <w:sz w:val="20"/>
                <w:szCs w:val="20"/>
              </w:rPr>
              <w:t>20/26</w:t>
            </w:r>
          </w:p>
          <w:p w14:paraId="1E7E6FF4" w14:textId="77777777" w:rsidR="00032B5A" w:rsidRPr="00211A34" w:rsidRDefault="00032B5A" w:rsidP="00A35B35">
            <w:pPr>
              <w:spacing w:after="40"/>
              <w:rPr>
                <w:color w:val="000000"/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2B5A">
              <w:rPr>
                <w:sz w:val="20"/>
                <w:szCs w:val="20"/>
              </w:rPr>
              <w:t>Toruń</w:t>
            </w:r>
          </w:p>
        </w:tc>
        <w:tc>
          <w:tcPr>
            <w:tcW w:w="2551" w:type="dxa"/>
            <w:shd w:val="clear" w:color="auto" w:fill="auto"/>
          </w:tcPr>
          <w:p w14:paraId="73999CCF" w14:textId="77777777" w:rsidR="00032B5A" w:rsidRPr="00032B5A" w:rsidRDefault="00032B5A" w:rsidP="00A35B35">
            <w:pPr>
              <w:spacing w:before="40" w:after="40"/>
              <w:rPr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lastRenderedPageBreak/>
              <w:t>1 - Cena - 400.00</w:t>
            </w:r>
          </w:p>
          <w:p w14:paraId="6721A1BD" w14:textId="77777777" w:rsidR="00032B5A" w:rsidRPr="00211A34" w:rsidRDefault="00032B5A" w:rsidP="00A35B3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2 - Termin ważności - 0.00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046C946" w14:textId="77777777" w:rsidR="00032B5A" w:rsidRPr="00211A34" w:rsidRDefault="00032B5A" w:rsidP="00A35B35">
            <w:pPr>
              <w:jc w:val="center"/>
              <w:rPr>
                <w:color w:val="000000"/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 xml:space="preserve">  400,00</w:t>
            </w:r>
          </w:p>
        </w:tc>
      </w:tr>
      <w:tr w:rsidR="00032B5A" w:rsidRPr="00834EF4" w14:paraId="50142BA4" w14:textId="77777777" w:rsidTr="00463B31">
        <w:tc>
          <w:tcPr>
            <w:tcW w:w="2127" w:type="dxa"/>
            <w:shd w:val="clear" w:color="auto" w:fill="auto"/>
          </w:tcPr>
          <w:p w14:paraId="63928403" w14:textId="77777777" w:rsidR="00032B5A" w:rsidRPr="00211A34" w:rsidRDefault="00032B5A" w:rsidP="00A35B3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32B5A">
              <w:rPr>
                <w:sz w:val="20"/>
                <w:szCs w:val="20"/>
              </w:rPr>
              <w:t>Pakiet 5 – Lignina i wata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06DF6114" w14:textId="77777777" w:rsidR="00032B5A" w:rsidRPr="00211A34" w:rsidRDefault="00032B5A" w:rsidP="00A35B3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32B5A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429BE4A7" w14:textId="77777777" w:rsidR="00032B5A" w:rsidRPr="00211A34" w:rsidRDefault="00032B5A" w:rsidP="00A35B35">
            <w:pPr>
              <w:rPr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2B5A">
              <w:rPr>
                <w:sz w:val="20"/>
                <w:szCs w:val="20"/>
              </w:rPr>
              <w:t>18</w:t>
            </w:r>
          </w:p>
          <w:p w14:paraId="719FB0D5" w14:textId="77777777" w:rsidR="00032B5A" w:rsidRPr="00211A34" w:rsidRDefault="00032B5A" w:rsidP="00A35B35">
            <w:pPr>
              <w:spacing w:after="40"/>
              <w:rPr>
                <w:color w:val="000000"/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2B5A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164FD73D" w14:textId="77777777" w:rsidR="00032B5A" w:rsidRPr="00032B5A" w:rsidRDefault="00032B5A" w:rsidP="00A35B35">
            <w:pPr>
              <w:spacing w:before="40" w:after="40"/>
              <w:rPr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1 - Cena - 398.00</w:t>
            </w:r>
          </w:p>
          <w:p w14:paraId="1000FC61" w14:textId="77777777" w:rsidR="00032B5A" w:rsidRPr="00211A34" w:rsidRDefault="00032B5A" w:rsidP="00A35B3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>2 - Termin ważności - 0.00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0DED814" w14:textId="77777777" w:rsidR="00032B5A" w:rsidRPr="00211A34" w:rsidRDefault="00032B5A" w:rsidP="00A35B35">
            <w:pPr>
              <w:jc w:val="center"/>
              <w:rPr>
                <w:color w:val="000000"/>
                <w:sz w:val="20"/>
                <w:szCs w:val="20"/>
              </w:rPr>
            </w:pPr>
            <w:r w:rsidRPr="00032B5A">
              <w:rPr>
                <w:sz w:val="20"/>
                <w:szCs w:val="20"/>
              </w:rPr>
              <w:t xml:space="preserve">  398,00</w:t>
            </w:r>
          </w:p>
        </w:tc>
      </w:tr>
    </w:tbl>
    <w:p w14:paraId="30DB0B25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A569A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21A3E" w14:textId="77777777" w:rsidR="00A569A3" w:rsidRDefault="00A569A3">
      <w:r>
        <w:separator/>
      </w:r>
    </w:p>
  </w:endnote>
  <w:endnote w:type="continuationSeparator" w:id="0">
    <w:p w14:paraId="2B70E124" w14:textId="77777777" w:rsidR="00A569A3" w:rsidRDefault="00A56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D41F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4186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219DF1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59173B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2C54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30DE1" w14:textId="77777777" w:rsidR="00A569A3" w:rsidRDefault="00A569A3">
      <w:r>
        <w:separator/>
      </w:r>
    </w:p>
  </w:footnote>
  <w:footnote w:type="continuationSeparator" w:id="0">
    <w:p w14:paraId="39DEF104" w14:textId="77777777" w:rsidR="00A569A3" w:rsidRDefault="00A569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8C0C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F7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A5A2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69A3"/>
    <w:rsid w:val="00022322"/>
    <w:rsid w:val="00032B5A"/>
    <w:rsid w:val="00042497"/>
    <w:rsid w:val="000C1E6F"/>
    <w:rsid w:val="000E4E56"/>
    <w:rsid w:val="001A1468"/>
    <w:rsid w:val="001B7815"/>
    <w:rsid w:val="002032C0"/>
    <w:rsid w:val="00211A34"/>
    <w:rsid w:val="00284193"/>
    <w:rsid w:val="002B1E4F"/>
    <w:rsid w:val="002B6761"/>
    <w:rsid w:val="002F2B63"/>
    <w:rsid w:val="003445A0"/>
    <w:rsid w:val="003A0AFC"/>
    <w:rsid w:val="003D611C"/>
    <w:rsid w:val="00431C0B"/>
    <w:rsid w:val="00437CAD"/>
    <w:rsid w:val="00441B4F"/>
    <w:rsid w:val="00463B31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217BC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569A3"/>
    <w:rsid w:val="00A91321"/>
    <w:rsid w:val="00AA02AC"/>
    <w:rsid w:val="00AE7A73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FE4E43"/>
  <w15:chartTrackingRefBased/>
  <w15:docId w15:val="{A1953AF3-BE07-448E-AF63-E0E01334B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032B5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498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5</cp:revision>
  <cp:lastPrinted>1899-12-31T23:00:00Z</cp:lastPrinted>
  <dcterms:created xsi:type="dcterms:W3CDTF">2024-02-20T09:22:00Z</dcterms:created>
  <dcterms:modified xsi:type="dcterms:W3CDTF">2024-02-28T11:50:00Z</dcterms:modified>
</cp:coreProperties>
</file>