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9525D" w14:textId="77777777" w:rsidR="00FB7F50" w:rsidRPr="002245BE" w:rsidRDefault="00A515B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515B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515BA">
        <w:rPr>
          <w:sz w:val="22"/>
          <w:szCs w:val="22"/>
        </w:rPr>
        <w:t>2024-02-28</w:t>
      </w:r>
    </w:p>
    <w:p w14:paraId="6489B66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226F6DE" w14:textId="77777777" w:rsidR="00A515BA" w:rsidRPr="00A515BA" w:rsidRDefault="00A515BA" w:rsidP="00FB7F50">
      <w:pPr>
        <w:spacing w:after="40"/>
        <w:rPr>
          <w:b/>
          <w:bCs/>
          <w:sz w:val="22"/>
          <w:szCs w:val="22"/>
        </w:rPr>
      </w:pPr>
      <w:r w:rsidRPr="00A515BA">
        <w:rPr>
          <w:b/>
          <w:bCs/>
          <w:sz w:val="22"/>
          <w:szCs w:val="22"/>
        </w:rPr>
        <w:t>Akademia Górniczo - Hutnicza</w:t>
      </w:r>
    </w:p>
    <w:p w14:paraId="7BD962A2" w14:textId="77777777" w:rsidR="00A515BA" w:rsidRPr="00A515BA" w:rsidRDefault="00A515BA" w:rsidP="00FB7F50">
      <w:pPr>
        <w:spacing w:after="40"/>
        <w:rPr>
          <w:b/>
          <w:bCs/>
          <w:sz w:val="22"/>
          <w:szCs w:val="22"/>
        </w:rPr>
      </w:pPr>
      <w:r w:rsidRPr="00A515BA">
        <w:rPr>
          <w:b/>
          <w:bCs/>
          <w:sz w:val="22"/>
          <w:szCs w:val="22"/>
        </w:rPr>
        <w:t>im. Stanisława Staszica w Krakowie</w:t>
      </w:r>
    </w:p>
    <w:p w14:paraId="5DA9E5B3" w14:textId="77777777" w:rsidR="00FB7F50" w:rsidRPr="002245BE" w:rsidRDefault="00A515BA" w:rsidP="00FB7F50">
      <w:pPr>
        <w:spacing w:after="40"/>
        <w:rPr>
          <w:b/>
          <w:bCs/>
          <w:sz w:val="22"/>
          <w:szCs w:val="22"/>
        </w:rPr>
      </w:pPr>
      <w:r w:rsidRPr="00A515BA">
        <w:rPr>
          <w:b/>
          <w:bCs/>
          <w:sz w:val="22"/>
          <w:szCs w:val="22"/>
        </w:rPr>
        <w:t>Dział Zamówień Publicznych</w:t>
      </w:r>
    </w:p>
    <w:p w14:paraId="59DDDFD0" w14:textId="77777777" w:rsidR="00FB7F50" w:rsidRPr="002245BE" w:rsidRDefault="00A515BA" w:rsidP="00FB7F50">
      <w:pPr>
        <w:rPr>
          <w:sz w:val="22"/>
          <w:szCs w:val="22"/>
        </w:rPr>
      </w:pPr>
      <w:r w:rsidRPr="00A515B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515BA">
        <w:rPr>
          <w:sz w:val="22"/>
          <w:szCs w:val="22"/>
        </w:rPr>
        <w:t>30</w:t>
      </w:r>
    </w:p>
    <w:p w14:paraId="2FE01BF6" w14:textId="77777777" w:rsidR="00FB7F50" w:rsidRPr="002245BE" w:rsidRDefault="00A515BA" w:rsidP="00FB7F50">
      <w:pPr>
        <w:rPr>
          <w:sz w:val="22"/>
          <w:szCs w:val="22"/>
        </w:rPr>
      </w:pPr>
      <w:r w:rsidRPr="00A515B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515BA">
        <w:rPr>
          <w:sz w:val="22"/>
          <w:szCs w:val="22"/>
        </w:rPr>
        <w:t>Kraków</w:t>
      </w:r>
    </w:p>
    <w:p w14:paraId="439D675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892263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515BA" w:rsidRPr="00607F9B" w14:paraId="633396F0" w14:textId="77777777" w:rsidTr="00E30658">
        <w:trPr>
          <w:trHeight w:val="638"/>
        </w:trPr>
        <w:tc>
          <w:tcPr>
            <w:tcW w:w="959" w:type="dxa"/>
            <w:shd w:val="clear" w:color="auto" w:fill="auto"/>
          </w:tcPr>
          <w:p w14:paraId="69D0A288" w14:textId="77777777" w:rsidR="00A515BA" w:rsidRPr="00607F9B" w:rsidRDefault="00A515BA" w:rsidP="00E306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F82F19" w14:textId="77777777" w:rsidR="00A515BA" w:rsidRPr="00607F9B" w:rsidRDefault="00A515BA" w:rsidP="00E306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515B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15BA">
              <w:rPr>
                <w:b/>
                <w:bCs/>
                <w:sz w:val="22"/>
                <w:szCs w:val="22"/>
              </w:rPr>
              <w:t xml:space="preserve">Dostawa wirówki laboratoryjnej dla </w:t>
            </w:r>
            <w:proofErr w:type="spellStart"/>
            <w:r w:rsidRPr="00A515BA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A515BA">
              <w:rPr>
                <w:b/>
                <w:bCs/>
                <w:sz w:val="22"/>
                <w:szCs w:val="22"/>
              </w:rPr>
              <w:t>- KC-zp.272-765/23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15BA">
              <w:rPr>
                <w:b/>
                <w:sz w:val="22"/>
                <w:szCs w:val="22"/>
              </w:rPr>
              <w:t>KC-zp.272-765/23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32729E" w14:textId="0530426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C96330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C96330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15BA" w14:paraId="1E09AC75" w14:textId="77777777" w:rsidTr="00E306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363F3C9" w14:textId="77777777" w:rsidR="00A515BA" w:rsidRPr="00D26ED6" w:rsidRDefault="00A515BA" w:rsidP="00E306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515BA">
              <w:rPr>
                <w:b/>
                <w:sz w:val="22"/>
                <w:szCs w:val="22"/>
              </w:rPr>
              <w:t>Danlab</w:t>
            </w:r>
            <w:proofErr w:type="spellEnd"/>
            <w:r w:rsidRPr="00A515BA">
              <w:rPr>
                <w:b/>
                <w:sz w:val="22"/>
                <w:szCs w:val="22"/>
              </w:rPr>
              <w:t xml:space="preserve"> Danuta </w:t>
            </w:r>
            <w:proofErr w:type="spellStart"/>
            <w:r w:rsidRPr="00A515BA">
              <w:rPr>
                <w:b/>
                <w:sz w:val="22"/>
                <w:szCs w:val="22"/>
              </w:rPr>
              <w:t>Katryńska</w:t>
            </w:r>
            <w:proofErr w:type="spellEnd"/>
          </w:p>
          <w:p w14:paraId="4C8C3E6F" w14:textId="77777777" w:rsidR="00A515BA" w:rsidRPr="009F0E5C" w:rsidRDefault="00A515BA" w:rsidP="00E30658">
            <w:pPr>
              <w:jc w:val="both"/>
              <w:rPr>
                <w:bCs/>
                <w:sz w:val="22"/>
                <w:szCs w:val="22"/>
              </w:rPr>
            </w:pPr>
            <w:r w:rsidRPr="00A515BA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15BA">
              <w:rPr>
                <w:bCs/>
                <w:sz w:val="22"/>
                <w:szCs w:val="22"/>
              </w:rPr>
              <w:t>6D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440F0D" w14:textId="77777777" w:rsidR="00A515BA" w:rsidRPr="009F0E5C" w:rsidRDefault="00A515BA" w:rsidP="00E30658">
            <w:pPr>
              <w:jc w:val="both"/>
              <w:rPr>
                <w:bCs/>
                <w:sz w:val="22"/>
                <w:szCs w:val="22"/>
              </w:rPr>
            </w:pPr>
            <w:r w:rsidRPr="00A515BA">
              <w:rPr>
                <w:bCs/>
                <w:sz w:val="22"/>
                <w:szCs w:val="22"/>
              </w:rPr>
              <w:t>15-399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15BA">
              <w:rPr>
                <w:bCs/>
                <w:sz w:val="22"/>
                <w:szCs w:val="22"/>
              </w:rPr>
              <w:t>Białystok</w:t>
            </w:r>
          </w:p>
          <w:p w14:paraId="3D0240B0" w14:textId="77777777" w:rsidR="00A515BA" w:rsidRPr="00D26ED6" w:rsidRDefault="00A515BA" w:rsidP="00E306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78670C" w14:textId="77777777" w:rsidR="00A515BA" w:rsidRPr="00D26ED6" w:rsidRDefault="00A515BA" w:rsidP="00E306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515BA">
              <w:rPr>
                <w:sz w:val="22"/>
                <w:szCs w:val="22"/>
              </w:rPr>
              <w:t xml:space="preserve">Dostawa wirówki laboratoryjnej dla </w:t>
            </w:r>
            <w:proofErr w:type="spellStart"/>
            <w:r w:rsidRPr="00A515BA">
              <w:rPr>
                <w:sz w:val="22"/>
                <w:szCs w:val="22"/>
              </w:rPr>
              <w:t>WIMiC</w:t>
            </w:r>
            <w:proofErr w:type="spellEnd"/>
            <w:r w:rsidRPr="00A515BA">
              <w:rPr>
                <w:sz w:val="22"/>
                <w:szCs w:val="22"/>
              </w:rPr>
              <w:t>- KC-zp.272-765/23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515BA">
              <w:rPr>
                <w:b/>
                <w:sz w:val="22"/>
                <w:szCs w:val="22"/>
              </w:rPr>
              <w:t>13 348.80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15F94D" w14:textId="77777777" w:rsidR="00A515BA" w:rsidRDefault="00A515BA" w:rsidP="00E306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429C1C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984"/>
        <w:gridCol w:w="2127"/>
        <w:gridCol w:w="2268"/>
      </w:tblGrid>
      <w:tr w:rsidR="00C96330" w:rsidRPr="008567C7" w14:paraId="778A0B2C" w14:textId="77777777" w:rsidTr="00C96330">
        <w:trPr>
          <w:trHeight w:val="510"/>
        </w:trPr>
        <w:tc>
          <w:tcPr>
            <w:tcW w:w="709" w:type="dxa"/>
            <w:vAlign w:val="center"/>
          </w:tcPr>
          <w:p w14:paraId="00FC78EB" w14:textId="77777777" w:rsidR="00C96330" w:rsidRPr="008567C7" w:rsidRDefault="00C963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70B77FB2" w14:textId="77777777" w:rsidR="00C96330" w:rsidRPr="008567C7" w:rsidRDefault="00C963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4AAAD5F0" w14:textId="77777777" w:rsidR="00C96330" w:rsidRPr="008567C7" w:rsidRDefault="00C963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16DE2A63" w14:textId="77777777" w:rsidR="00C96330" w:rsidRPr="008567C7" w:rsidRDefault="00C963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24D0C108" w14:textId="77777777" w:rsidR="00C96330" w:rsidRPr="008567C7" w:rsidRDefault="00C963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96330" w:rsidRPr="008567C7" w14:paraId="025C674D" w14:textId="77777777" w:rsidTr="00C96330">
        <w:tc>
          <w:tcPr>
            <w:tcW w:w="709" w:type="dxa"/>
            <w:vAlign w:val="center"/>
          </w:tcPr>
          <w:p w14:paraId="05DB8AD4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52699399" w14:textId="77777777" w:rsidR="00C96330" w:rsidRPr="002B6761" w:rsidRDefault="00C96330" w:rsidP="00E306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14:paraId="37503158" w14:textId="77777777" w:rsidR="00C96330" w:rsidRPr="008567C7" w:rsidRDefault="00C96330" w:rsidP="00E306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81D1DD" w14:textId="77777777" w:rsidR="00C96330" w:rsidRPr="001B7815" w:rsidRDefault="00C96330" w:rsidP="00E306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984" w:type="dxa"/>
            <w:vAlign w:val="center"/>
          </w:tcPr>
          <w:p w14:paraId="015CDD69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14:paraId="62A6BB9E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44F4E75B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6330" w:rsidRPr="008567C7" w14:paraId="03276C39" w14:textId="77777777" w:rsidTr="00C96330">
        <w:tc>
          <w:tcPr>
            <w:tcW w:w="709" w:type="dxa"/>
            <w:vAlign w:val="center"/>
          </w:tcPr>
          <w:p w14:paraId="2DF3B543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14:paraId="797D9F55" w14:textId="77777777" w:rsidR="00C96330" w:rsidRPr="002B6761" w:rsidRDefault="00C96330" w:rsidP="00E306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Atut Centrum </w:t>
            </w:r>
            <w:proofErr w:type="spellStart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14:paraId="63568879" w14:textId="77777777" w:rsidR="00C96330" w:rsidRPr="008567C7" w:rsidRDefault="00C96330" w:rsidP="00E306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Ks. Prymasa A. Hlonda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/134</w:t>
            </w:r>
          </w:p>
          <w:p w14:paraId="09BE68E5" w14:textId="77777777" w:rsidR="00C96330" w:rsidRPr="001B7815" w:rsidRDefault="00C96330" w:rsidP="00E306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4" w:type="dxa"/>
            <w:vAlign w:val="center"/>
          </w:tcPr>
          <w:p w14:paraId="68CAD1FC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33,78</w:t>
            </w:r>
          </w:p>
        </w:tc>
        <w:tc>
          <w:tcPr>
            <w:tcW w:w="2127" w:type="dxa"/>
            <w:vAlign w:val="center"/>
          </w:tcPr>
          <w:p w14:paraId="47E6A49C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57CD89AC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73,78</w:t>
            </w:r>
          </w:p>
        </w:tc>
      </w:tr>
      <w:tr w:rsidR="00C96330" w:rsidRPr="008567C7" w14:paraId="1EEEAC3A" w14:textId="77777777" w:rsidTr="00C96330">
        <w:tc>
          <w:tcPr>
            <w:tcW w:w="709" w:type="dxa"/>
            <w:vAlign w:val="center"/>
          </w:tcPr>
          <w:p w14:paraId="1A6F66EE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14:paraId="3ECC6FFC" w14:textId="77777777" w:rsidR="00C96330" w:rsidRPr="002B6761" w:rsidRDefault="00C96330" w:rsidP="00E306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43F0F7E1" w14:textId="77777777" w:rsidR="00C96330" w:rsidRPr="008567C7" w:rsidRDefault="00C96330" w:rsidP="00E306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624AB5" w14:textId="77777777" w:rsidR="00C96330" w:rsidRPr="001B7815" w:rsidRDefault="00C96330" w:rsidP="00E306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4" w:type="dxa"/>
            <w:vAlign w:val="center"/>
          </w:tcPr>
          <w:p w14:paraId="6BD8BEAB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42,50</w:t>
            </w:r>
          </w:p>
        </w:tc>
        <w:tc>
          <w:tcPr>
            <w:tcW w:w="2127" w:type="dxa"/>
            <w:vAlign w:val="center"/>
          </w:tcPr>
          <w:p w14:paraId="751799CF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14:paraId="0A66A5AE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62,50</w:t>
            </w:r>
          </w:p>
        </w:tc>
      </w:tr>
      <w:tr w:rsidR="00C96330" w:rsidRPr="008567C7" w14:paraId="1E788288" w14:textId="77777777" w:rsidTr="00C96330">
        <w:tc>
          <w:tcPr>
            <w:tcW w:w="709" w:type="dxa"/>
            <w:vAlign w:val="center"/>
          </w:tcPr>
          <w:p w14:paraId="4551E065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711A6CCA" w14:textId="77777777" w:rsidR="00C96330" w:rsidRPr="002B6761" w:rsidRDefault="00C96330" w:rsidP="00E306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>Equimed</w:t>
            </w:r>
            <w:proofErr w:type="spellEnd"/>
            <w:r w:rsidRPr="00A515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Prosta Spółka Akcyjna</w:t>
            </w:r>
          </w:p>
          <w:p w14:paraId="1DCC6304" w14:textId="77777777" w:rsidR="00C96330" w:rsidRPr="008567C7" w:rsidRDefault="00C96330" w:rsidP="00E306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Prądnicka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FF5E01" w14:textId="77777777" w:rsidR="00C96330" w:rsidRPr="001B7815" w:rsidRDefault="00C96330" w:rsidP="00E306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31-202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5B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14:paraId="13C62621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40,42</w:t>
            </w:r>
          </w:p>
        </w:tc>
        <w:tc>
          <w:tcPr>
            <w:tcW w:w="2127" w:type="dxa"/>
            <w:vAlign w:val="center"/>
          </w:tcPr>
          <w:p w14:paraId="33B18AB1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672C02E9" w14:textId="77777777" w:rsidR="00C96330" w:rsidRPr="008567C7" w:rsidRDefault="00C96330" w:rsidP="00E306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5BA">
              <w:rPr>
                <w:rFonts w:ascii="Times New Roman" w:hAnsi="Times New Roman" w:cs="Times New Roman"/>
                <w:sz w:val="18"/>
                <w:szCs w:val="18"/>
              </w:rPr>
              <w:t xml:space="preserve">  40,42</w:t>
            </w:r>
          </w:p>
        </w:tc>
      </w:tr>
    </w:tbl>
    <w:p w14:paraId="103465B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2FBE5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3A57EF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A40B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FD436" w14:textId="77777777" w:rsidR="00A40BCB" w:rsidRDefault="00A40BCB">
      <w:r>
        <w:separator/>
      </w:r>
    </w:p>
  </w:endnote>
  <w:endnote w:type="continuationSeparator" w:id="0">
    <w:p w14:paraId="090F444E" w14:textId="77777777" w:rsidR="00A40BCB" w:rsidRDefault="00A4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69D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118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9DC7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EB00B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68F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13527" w14:textId="77777777" w:rsidR="00A40BCB" w:rsidRDefault="00A40BCB">
      <w:r>
        <w:separator/>
      </w:r>
    </w:p>
  </w:footnote>
  <w:footnote w:type="continuationSeparator" w:id="0">
    <w:p w14:paraId="4D50ED5D" w14:textId="77777777" w:rsidR="00A40BCB" w:rsidRDefault="00A40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CE6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C02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D98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BC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0BCB"/>
    <w:rsid w:val="00A515BA"/>
    <w:rsid w:val="00AA02AC"/>
    <w:rsid w:val="00B32D12"/>
    <w:rsid w:val="00B464D3"/>
    <w:rsid w:val="00B8185B"/>
    <w:rsid w:val="00BD2174"/>
    <w:rsid w:val="00C423DD"/>
    <w:rsid w:val="00C60D7B"/>
    <w:rsid w:val="00C65E53"/>
    <w:rsid w:val="00C96330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B2BB6"/>
  <w15:chartTrackingRefBased/>
  <w15:docId w15:val="{0B505971-A998-467A-B3E1-3E535972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2024-02-28T08:24:00Z</dcterms:created>
  <dcterms:modified xsi:type="dcterms:W3CDTF">2024-02-28T08:25:00Z</dcterms:modified>
</cp:coreProperties>
</file>