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8FB05" w14:textId="77777777" w:rsidR="00FB7F50" w:rsidRPr="002245BE" w:rsidRDefault="00A065F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065F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065F9">
        <w:rPr>
          <w:sz w:val="22"/>
          <w:szCs w:val="22"/>
        </w:rPr>
        <w:t>2024-02-27</w:t>
      </w:r>
    </w:p>
    <w:p w14:paraId="40D2BF8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009F67A" w14:textId="77777777" w:rsidR="00A065F9" w:rsidRPr="00A065F9" w:rsidRDefault="00A065F9" w:rsidP="00FB7F50">
      <w:pPr>
        <w:spacing w:after="40"/>
        <w:rPr>
          <w:b/>
          <w:bCs/>
          <w:sz w:val="22"/>
          <w:szCs w:val="22"/>
        </w:rPr>
      </w:pPr>
      <w:r w:rsidRPr="00A065F9">
        <w:rPr>
          <w:b/>
          <w:bCs/>
          <w:sz w:val="22"/>
          <w:szCs w:val="22"/>
        </w:rPr>
        <w:t>Akademia Górniczo - Hutnicza</w:t>
      </w:r>
    </w:p>
    <w:p w14:paraId="4941AA1E" w14:textId="77777777" w:rsidR="00A065F9" w:rsidRPr="00A065F9" w:rsidRDefault="00A065F9" w:rsidP="00FB7F50">
      <w:pPr>
        <w:spacing w:after="40"/>
        <w:rPr>
          <w:b/>
          <w:bCs/>
          <w:sz w:val="22"/>
          <w:szCs w:val="22"/>
        </w:rPr>
      </w:pPr>
      <w:r w:rsidRPr="00A065F9">
        <w:rPr>
          <w:b/>
          <w:bCs/>
          <w:sz w:val="22"/>
          <w:szCs w:val="22"/>
        </w:rPr>
        <w:t>im. Stanisława Staszica w Krakowie</w:t>
      </w:r>
    </w:p>
    <w:p w14:paraId="77282E37" w14:textId="77777777" w:rsidR="00FB7F50" w:rsidRPr="002245BE" w:rsidRDefault="00A065F9" w:rsidP="00FB7F50">
      <w:pPr>
        <w:spacing w:after="40"/>
        <w:rPr>
          <w:b/>
          <w:bCs/>
          <w:sz w:val="22"/>
          <w:szCs w:val="22"/>
        </w:rPr>
      </w:pPr>
      <w:r w:rsidRPr="00A065F9">
        <w:rPr>
          <w:b/>
          <w:bCs/>
          <w:sz w:val="22"/>
          <w:szCs w:val="22"/>
        </w:rPr>
        <w:t>Dział Zamówień Publicznych</w:t>
      </w:r>
    </w:p>
    <w:p w14:paraId="5B81F4B5" w14:textId="77777777" w:rsidR="00FB7F50" w:rsidRPr="002245BE" w:rsidRDefault="00A065F9" w:rsidP="00FB7F50">
      <w:pPr>
        <w:rPr>
          <w:sz w:val="22"/>
          <w:szCs w:val="22"/>
        </w:rPr>
      </w:pPr>
      <w:r w:rsidRPr="00A065F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065F9">
        <w:rPr>
          <w:sz w:val="22"/>
          <w:szCs w:val="22"/>
        </w:rPr>
        <w:t>30</w:t>
      </w:r>
    </w:p>
    <w:p w14:paraId="23959FFE" w14:textId="77777777" w:rsidR="00FB7F50" w:rsidRPr="002245BE" w:rsidRDefault="00A065F9" w:rsidP="00FB7F50">
      <w:pPr>
        <w:rPr>
          <w:sz w:val="22"/>
          <w:szCs w:val="22"/>
        </w:rPr>
      </w:pPr>
      <w:r w:rsidRPr="00A065F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065F9">
        <w:rPr>
          <w:sz w:val="22"/>
          <w:szCs w:val="22"/>
        </w:rPr>
        <w:t>Kraków</w:t>
      </w:r>
    </w:p>
    <w:p w14:paraId="3E279DC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0DBBDB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065F9" w:rsidRPr="00607F9B" w14:paraId="70B2D7BA" w14:textId="77777777" w:rsidTr="00746C92">
        <w:trPr>
          <w:trHeight w:val="638"/>
        </w:trPr>
        <w:tc>
          <w:tcPr>
            <w:tcW w:w="959" w:type="dxa"/>
            <w:shd w:val="clear" w:color="auto" w:fill="auto"/>
          </w:tcPr>
          <w:p w14:paraId="590A160E" w14:textId="77777777" w:rsidR="00A065F9" w:rsidRPr="00607F9B" w:rsidRDefault="00A065F9" w:rsidP="00746C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FD0B99" w14:textId="6D81B4AB" w:rsidR="00A065F9" w:rsidRPr="00607F9B" w:rsidRDefault="00A065F9" w:rsidP="00746C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065F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065F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065F9">
              <w:rPr>
                <w:b/>
                <w:bCs/>
                <w:sz w:val="22"/>
                <w:szCs w:val="22"/>
              </w:rPr>
              <w:t>Dostawa 2 lodówek dla WIMIC - KC-zp.272-14/24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–.</w:t>
            </w:r>
          </w:p>
        </w:tc>
      </w:tr>
    </w:tbl>
    <w:p w14:paraId="180AF12F" w14:textId="23FCF7B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065F9" w14:paraId="4FB9D262" w14:textId="77777777" w:rsidTr="00746C9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6D3603A" w14:textId="77777777" w:rsidR="00A065F9" w:rsidRPr="00D26ED6" w:rsidRDefault="00A065F9" w:rsidP="00746C9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065F9">
              <w:rPr>
                <w:b/>
                <w:sz w:val="22"/>
                <w:szCs w:val="22"/>
              </w:rPr>
              <w:t>WiMaKS</w:t>
            </w:r>
            <w:proofErr w:type="spellEnd"/>
            <w:r w:rsidRPr="00A065F9">
              <w:rPr>
                <w:b/>
                <w:sz w:val="22"/>
                <w:szCs w:val="22"/>
              </w:rPr>
              <w:t xml:space="preserve"> Skwara Sławomir</w:t>
            </w:r>
          </w:p>
          <w:p w14:paraId="261F8E34" w14:textId="77777777" w:rsidR="00A065F9" w:rsidRPr="009F0E5C" w:rsidRDefault="00A065F9" w:rsidP="00746C9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A065F9">
              <w:rPr>
                <w:bCs/>
                <w:sz w:val="22"/>
                <w:szCs w:val="22"/>
              </w:rPr>
              <w:t>Wyszńskiego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65F9">
              <w:rPr>
                <w:bCs/>
                <w:sz w:val="22"/>
                <w:szCs w:val="22"/>
              </w:rPr>
              <w:t>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39F218E" w14:textId="77777777" w:rsidR="00A065F9" w:rsidRPr="009F0E5C" w:rsidRDefault="00A065F9" w:rsidP="00746C92">
            <w:pPr>
              <w:jc w:val="both"/>
              <w:rPr>
                <w:bCs/>
                <w:sz w:val="22"/>
                <w:szCs w:val="22"/>
              </w:rPr>
            </w:pPr>
            <w:r w:rsidRPr="00A065F9">
              <w:rPr>
                <w:bCs/>
                <w:sz w:val="22"/>
                <w:szCs w:val="22"/>
              </w:rPr>
              <w:t>26-300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65F9">
              <w:rPr>
                <w:bCs/>
                <w:sz w:val="22"/>
                <w:szCs w:val="22"/>
              </w:rPr>
              <w:t>Opoczno</w:t>
            </w:r>
          </w:p>
          <w:p w14:paraId="2AD7150F" w14:textId="77777777" w:rsidR="00A065F9" w:rsidRPr="00D26ED6" w:rsidRDefault="00A065F9" w:rsidP="00746C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4FBD70" w14:textId="77777777" w:rsidR="00A065F9" w:rsidRPr="00D26ED6" w:rsidRDefault="00A065F9" w:rsidP="00746C9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065F9">
              <w:rPr>
                <w:sz w:val="22"/>
                <w:szCs w:val="22"/>
              </w:rPr>
              <w:t>Dostawa 2 lodówek dla WIMIC - KC-zp.272-14/24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065F9">
              <w:rPr>
                <w:b/>
                <w:sz w:val="22"/>
                <w:szCs w:val="22"/>
              </w:rPr>
              <w:t>2 440.32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623351F" w14:textId="77777777" w:rsidR="00A065F9" w:rsidRDefault="00A065F9" w:rsidP="00746C9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6C8D79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DB8D5F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202809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50CBD9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4D1DFF6" w14:textId="77777777" w:rsidR="002B6761" w:rsidRPr="008567C7" w:rsidRDefault="00A065F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289C140" w14:textId="77777777" w:rsidR="002B6761" w:rsidRPr="008567C7" w:rsidRDefault="00A065F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39C788C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6D6C33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80BB9B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4DFBBA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62ED54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065F9" w:rsidRPr="008567C7" w14:paraId="54028D09" w14:textId="77777777" w:rsidTr="00746C92">
        <w:tc>
          <w:tcPr>
            <w:tcW w:w="709" w:type="dxa"/>
            <w:vAlign w:val="center"/>
          </w:tcPr>
          <w:p w14:paraId="76F44D86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154EF8C1" w14:textId="77777777" w:rsidR="00A065F9" w:rsidRPr="002B6761" w:rsidRDefault="00A065F9" w:rsidP="00746C9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065F9">
              <w:rPr>
                <w:rFonts w:ascii="Times New Roman" w:hAnsi="Times New Roman" w:cs="Times New Roman"/>
                <w:b/>
                <w:sz w:val="18"/>
                <w:szCs w:val="18"/>
              </w:rPr>
              <w:t>WiMaKS</w:t>
            </w:r>
            <w:proofErr w:type="spellEnd"/>
            <w:r w:rsidRPr="00A065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Skwara Sławomir</w:t>
            </w:r>
          </w:p>
          <w:p w14:paraId="11A9CD52" w14:textId="77777777" w:rsidR="00A065F9" w:rsidRPr="008567C7" w:rsidRDefault="00A065F9" w:rsidP="00746C9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Wyszńskiego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A368806" w14:textId="77777777" w:rsidR="00A065F9" w:rsidRPr="001B7815" w:rsidRDefault="00A065F9" w:rsidP="00746C9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26-300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Opoczno</w:t>
            </w:r>
          </w:p>
        </w:tc>
        <w:tc>
          <w:tcPr>
            <w:tcW w:w="1134" w:type="dxa"/>
            <w:vAlign w:val="center"/>
          </w:tcPr>
          <w:p w14:paraId="590D21B9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7D3A459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D54EAFC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DC79AA9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D8552C8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EC5B992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26CD3B4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065F9" w:rsidRPr="008567C7" w14:paraId="57E488FE" w14:textId="77777777" w:rsidTr="00746C92">
        <w:tc>
          <w:tcPr>
            <w:tcW w:w="709" w:type="dxa"/>
            <w:vAlign w:val="center"/>
          </w:tcPr>
          <w:p w14:paraId="00E97ACC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1818A680" w14:textId="77777777" w:rsidR="00A065F9" w:rsidRPr="00C57852" w:rsidRDefault="00A065F9" w:rsidP="00746C9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5785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P.H. "PRO - HAND" S.C. TOMASIONEK MARCIN, TOMASIONEK MONIKA</w:t>
            </w:r>
          </w:p>
          <w:p w14:paraId="04B82D6F" w14:textId="77777777" w:rsidR="00A065F9" w:rsidRPr="008567C7" w:rsidRDefault="00A065F9" w:rsidP="00746C9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Wieczorka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/107</w:t>
            </w:r>
          </w:p>
          <w:p w14:paraId="28B3AB64" w14:textId="77777777" w:rsidR="00A065F9" w:rsidRPr="001B7815" w:rsidRDefault="00A065F9" w:rsidP="00746C9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41-219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</w:tc>
        <w:tc>
          <w:tcPr>
            <w:tcW w:w="1134" w:type="dxa"/>
            <w:vAlign w:val="center"/>
          </w:tcPr>
          <w:p w14:paraId="0FC2F608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 xml:space="preserve">  47,65</w:t>
            </w:r>
          </w:p>
        </w:tc>
        <w:tc>
          <w:tcPr>
            <w:tcW w:w="1134" w:type="dxa"/>
            <w:vAlign w:val="center"/>
          </w:tcPr>
          <w:p w14:paraId="456552CE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B268C60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0E437CE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E3DE07B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6D9B842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97E9346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 xml:space="preserve">  87,65</w:t>
            </w:r>
          </w:p>
        </w:tc>
      </w:tr>
      <w:tr w:rsidR="00A065F9" w:rsidRPr="008567C7" w14:paraId="1A48D18F" w14:textId="77777777" w:rsidTr="00746C92">
        <w:tc>
          <w:tcPr>
            <w:tcW w:w="709" w:type="dxa"/>
            <w:vAlign w:val="center"/>
          </w:tcPr>
          <w:p w14:paraId="75686AB0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41D1C9CA" w14:textId="77777777" w:rsidR="00A065F9" w:rsidRPr="002B6761" w:rsidRDefault="00A065F9" w:rsidP="00746C9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b/>
                <w:sz w:val="18"/>
                <w:szCs w:val="18"/>
              </w:rPr>
              <w:t>F&amp;B Gastro Sp. Z o.o.</w:t>
            </w:r>
          </w:p>
          <w:p w14:paraId="28371AEF" w14:textId="77777777" w:rsidR="00A065F9" w:rsidRPr="008567C7" w:rsidRDefault="00A065F9" w:rsidP="00746C9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Leona Popielskiego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511006A" w14:textId="77777777" w:rsidR="00A065F9" w:rsidRPr="001B7815" w:rsidRDefault="00A065F9" w:rsidP="00746C9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52-019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134" w:type="dxa"/>
            <w:vAlign w:val="center"/>
          </w:tcPr>
          <w:p w14:paraId="5849C82F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 xml:space="preserve">  40,43</w:t>
            </w:r>
          </w:p>
        </w:tc>
        <w:tc>
          <w:tcPr>
            <w:tcW w:w="1134" w:type="dxa"/>
            <w:vAlign w:val="center"/>
          </w:tcPr>
          <w:p w14:paraId="21919F93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AA37E7A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D37F161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633CEAA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C8BFA9F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11A5557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 xml:space="preserve">  80,43</w:t>
            </w:r>
          </w:p>
        </w:tc>
      </w:tr>
      <w:tr w:rsidR="00A065F9" w:rsidRPr="008567C7" w14:paraId="08C81541" w14:textId="77777777" w:rsidTr="00746C92">
        <w:tc>
          <w:tcPr>
            <w:tcW w:w="709" w:type="dxa"/>
            <w:vAlign w:val="center"/>
          </w:tcPr>
          <w:p w14:paraId="769C249A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F3516FD" w14:textId="77777777" w:rsidR="00A065F9" w:rsidRPr="002B6761" w:rsidRDefault="00A065F9" w:rsidP="00746C9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b/>
                <w:sz w:val="18"/>
                <w:szCs w:val="18"/>
              </w:rPr>
              <w:t>KAL-SPORT PAWEŁ KALITA</w:t>
            </w:r>
          </w:p>
          <w:p w14:paraId="12BFC93F" w14:textId="77777777" w:rsidR="00A065F9" w:rsidRPr="008567C7" w:rsidRDefault="00A065F9" w:rsidP="00746C9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ul. Trembeckiego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11a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/11a</w:t>
            </w:r>
          </w:p>
          <w:p w14:paraId="6298277D" w14:textId="77777777" w:rsidR="00A065F9" w:rsidRPr="001B7815" w:rsidRDefault="00A065F9" w:rsidP="00746C9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35-234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5F9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134" w:type="dxa"/>
            <w:vAlign w:val="center"/>
          </w:tcPr>
          <w:p w14:paraId="022FC9B2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 xml:space="preserve">  32,17</w:t>
            </w:r>
          </w:p>
        </w:tc>
        <w:tc>
          <w:tcPr>
            <w:tcW w:w="1134" w:type="dxa"/>
            <w:vAlign w:val="center"/>
          </w:tcPr>
          <w:p w14:paraId="7E5958A0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4A9DD5A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39D8D67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E467BBE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105DAE6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8AB9036" w14:textId="77777777" w:rsidR="00A065F9" w:rsidRPr="008567C7" w:rsidRDefault="00A065F9" w:rsidP="00746C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5F9">
              <w:rPr>
                <w:rFonts w:ascii="Times New Roman" w:hAnsi="Times New Roman" w:cs="Times New Roman"/>
                <w:sz w:val="18"/>
                <w:szCs w:val="18"/>
              </w:rPr>
              <w:t xml:space="preserve">  72,17</w:t>
            </w:r>
          </w:p>
        </w:tc>
      </w:tr>
    </w:tbl>
    <w:p w14:paraId="7EE4037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C66474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AC8135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0A13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55904" w14:textId="77777777" w:rsidR="000A1359" w:rsidRDefault="000A1359">
      <w:r>
        <w:separator/>
      </w:r>
    </w:p>
  </w:endnote>
  <w:endnote w:type="continuationSeparator" w:id="0">
    <w:p w14:paraId="28108305" w14:textId="77777777" w:rsidR="000A1359" w:rsidRDefault="000A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69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24B2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EBB138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9E8160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CD02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E55FF" w14:textId="77777777" w:rsidR="000A1359" w:rsidRDefault="000A1359">
      <w:r>
        <w:separator/>
      </w:r>
    </w:p>
  </w:footnote>
  <w:footnote w:type="continuationSeparator" w:id="0">
    <w:p w14:paraId="7331033D" w14:textId="77777777" w:rsidR="000A1359" w:rsidRDefault="000A1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9E7E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3575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922C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359"/>
    <w:rsid w:val="00005838"/>
    <w:rsid w:val="00022322"/>
    <w:rsid w:val="00042497"/>
    <w:rsid w:val="000A1359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65F9"/>
    <w:rsid w:val="00A17CDB"/>
    <w:rsid w:val="00AA02AC"/>
    <w:rsid w:val="00B32D12"/>
    <w:rsid w:val="00B464D3"/>
    <w:rsid w:val="00B8185B"/>
    <w:rsid w:val="00BD2174"/>
    <w:rsid w:val="00C423DD"/>
    <w:rsid w:val="00C57852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1FD6D6"/>
  <w15:chartTrackingRefBased/>
  <w15:docId w15:val="{610A1FC0-B94D-4DFB-AD41-093E85FA6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2024-02-27T14:10:00Z</dcterms:created>
  <dcterms:modified xsi:type="dcterms:W3CDTF">2024-02-27T14:10:00Z</dcterms:modified>
</cp:coreProperties>
</file>