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F4A82" w14:textId="77777777" w:rsidR="00986737" w:rsidRPr="007E4EEB" w:rsidRDefault="0090617E" w:rsidP="007E4EEB">
      <w:pPr>
        <w:spacing w:after="600"/>
        <w:jc w:val="right"/>
        <w:rPr>
          <w:sz w:val="24"/>
          <w:szCs w:val="24"/>
        </w:rPr>
      </w:pPr>
      <w:bookmarkStart w:id="0" w:name="_Hlk52197885"/>
      <w:r w:rsidRPr="007E4EEB">
        <w:rPr>
          <w:sz w:val="24"/>
          <w:szCs w:val="24"/>
        </w:rPr>
        <w:t>Poznań</w:t>
      </w:r>
      <w:r w:rsidR="00986737" w:rsidRPr="007E4EEB">
        <w:rPr>
          <w:sz w:val="24"/>
          <w:szCs w:val="24"/>
        </w:rPr>
        <w:t xml:space="preserve"> dnia: </w:t>
      </w:r>
      <w:r w:rsidRPr="007E4EEB">
        <w:rPr>
          <w:sz w:val="24"/>
          <w:szCs w:val="24"/>
        </w:rPr>
        <w:t>2024-02-27</w:t>
      </w:r>
    </w:p>
    <w:p w14:paraId="4C5A2263" w14:textId="77777777" w:rsidR="0090617E" w:rsidRPr="007E4EEB" w:rsidRDefault="0090617E" w:rsidP="007E4EEB">
      <w:pPr>
        <w:rPr>
          <w:b/>
          <w:bCs/>
          <w:sz w:val="24"/>
          <w:szCs w:val="24"/>
        </w:rPr>
      </w:pPr>
      <w:r w:rsidRPr="007E4EEB">
        <w:rPr>
          <w:b/>
          <w:bCs/>
          <w:sz w:val="24"/>
          <w:szCs w:val="24"/>
        </w:rPr>
        <w:t>Szpital Wojewódzki w Poznaniu</w:t>
      </w:r>
    </w:p>
    <w:p w14:paraId="38E5FC8B" w14:textId="77777777" w:rsidR="00986737" w:rsidRPr="007E4EEB" w:rsidRDefault="0090617E" w:rsidP="007E4EEB">
      <w:pPr>
        <w:rPr>
          <w:b/>
          <w:bCs/>
          <w:sz w:val="24"/>
          <w:szCs w:val="24"/>
        </w:rPr>
      </w:pPr>
      <w:r w:rsidRPr="007E4EEB">
        <w:rPr>
          <w:b/>
          <w:bCs/>
          <w:sz w:val="24"/>
          <w:szCs w:val="24"/>
        </w:rPr>
        <w:t>Dział Zamówień Publicznych</w:t>
      </w:r>
    </w:p>
    <w:p w14:paraId="6A162C65" w14:textId="77777777" w:rsidR="00986737" w:rsidRPr="007E4EEB" w:rsidRDefault="0090617E" w:rsidP="007E4EEB">
      <w:pPr>
        <w:rPr>
          <w:sz w:val="24"/>
          <w:szCs w:val="24"/>
        </w:rPr>
      </w:pPr>
      <w:r w:rsidRPr="007E4EEB">
        <w:rPr>
          <w:sz w:val="24"/>
          <w:szCs w:val="24"/>
        </w:rPr>
        <w:t>Juraszów</w:t>
      </w:r>
      <w:r w:rsidR="00986737" w:rsidRPr="007E4EEB">
        <w:rPr>
          <w:sz w:val="24"/>
          <w:szCs w:val="24"/>
        </w:rPr>
        <w:t xml:space="preserve"> </w:t>
      </w:r>
      <w:r w:rsidRPr="007E4EEB">
        <w:rPr>
          <w:sz w:val="24"/>
          <w:szCs w:val="24"/>
        </w:rPr>
        <w:t>7/19</w:t>
      </w:r>
    </w:p>
    <w:p w14:paraId="5E2C013D" w14:textId="77777777" w:rsidR="004461D9" w:rsidRDefault="0090617E" w:rsidP="007E4EEB">
      <w:pPr>
        <w:rPr>
          <w:sz w:val="24"/>
          <w:szCs w:val="24"/>
        </w:rPr>
      </w:pPr>
      <w:r w:rsidRPr="007E4EEB">
        <w:rPr>
          <w:sz w:val="24"/>
          <w:szCs w:val="24"/>
        </w:rPr>
        <w:t>60-479</w:t>
      </w:r>
      <w:r w:rsidR="00986737" w:rsidRPr="007E4EEB">
        <w:rPr>
          <w:sz w:val="24"/>
          <w:szCs w:val="24"/>
        </w:rPr>
        <w:t xml:space="preserve"> </w:t>
      </w:r>
      <w:r w:rsidRPr="007E4EEB">
        <w:rPr>
          <w:sz w:val="24"/>
          <w:szCs w:val="24"/>
        </w:rPr>
        <w:t>Poznań</w:t>
      </w:r>
    </w:p>
    <w:p w14:paraId="6FB21EF7" w14:textId="79FC4690" w:rsidR="00986737" w:rsidRPr="007E4EEB" w:rsidRDefault="007E4EEB" w:rsidP="007E4EEB">
      <w:pPr>
        <w:rPr>
          <w:sz w:val="24"/>
          <w:szCs w:val="24"/>
        </w:rPr>
      </w:pPr>
      <w:r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7E4EEB" w14:paraId="3734EC11" w14:textId="77777777" w:rsidTr="007E4EEB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D8EE25" w14:textId="77777777" w:rsidR="00986737" w:rsidRPr="007E4EEB" w:rsidRDefault="00986737" w:rsidP="007E4EEB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E4EE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4510DDD" w14:textId="59BD3E08" w:rsidR="00986737" w:rsidRPr="007E4EEB" w:rsidRDefault="00986737" w:rsidP="004461D9">
      <w:pPr>
        <w:pStyle w:val="Nagwek"/>
        <w:tabs>
          <w:tab w:val="clear" w:pos="4536"/>
        </w:tabs>
        <w:rPr>
          <w:sz w:val="24"/>
          <w:szCs w:val="24"/>
        </w:rPr>
      </w:pPr>
    </w:p>
    <w:p w14:paraId="348D87EA" w14:textId="77777777" w:rsidR="00986737" w:rsidRPr="007E4EEB" w:rsidRDefault="00986737" w:rsidP="007E4EE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E4EEB">
        <w:rPr>
          <w:rFonts w:eastAsia="Calibri"/>
          <w:sz w:val="24"/>
          <w:szCs w:val="24"/>
          <w:lang w:eastAsia="en-US"/>
        </w:rPr>
        <w:t xml:space="preserve">Dotyczy </w:t>
      </w:r>
      <w:r w:rsidRPr="007E4EEB">
        <w:rPr>
          <w:sz w:val="24"/>
          <w:szCs w:val="24"/>
        </w:rPr>
        <w:t>postępowania o udzielenie zamówienia publicznego</w:t>
      </w:r>
      <w:r w:rsidRPr="007E4EE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E4EEB" w14:paraId="76BE61B3" w14:textId="77777777" w:rsidTr="005A632E">
        <w:tc>
          <w:tcPr>
            <w:tcW w:w="2269" w:type="dxa"/>
            <w:shd w:val="clear" w:color="auto" w:fill="auto"/>
          </w:tcPr>
          <w:p w14:paraId="34A3F16D" w14:textId="77777777" w:rsidR="00986737" w:rsidRPr="007E4EEB" w:rsidRDefault="00986737" w:rsidP="007E4E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E4EE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71BF23" w14:textId="78CA4FCC" w:rsidR="00986737" w:rsidRPr="007E4EEB" w:rsidRDefault="0090617E" w:rsidP="007E4EEB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7E4EEB">
              <w:rPr>
                <w:b/>
                <w:sz w:val="24"/>
                <w:szCs w:val="24"/>
              </w:rPr>
              <w:t>Wykonywanie przeglądów i napraw wraz z częściami zamiennymi klimatyzatorów oraz wykonywanie przeglądów konserwacyjnych i napraw central wentylacyjnych, central klimatyzacyjno-grzewczych,</w:t>
            </w:r>
            <w:r w:rsidR="007E4EEB" w:rsidRPr="007E4EEB">
              <w:rPr>
                <w:b/>
                <w:sz w:val="24"/>
                <w:szCs w:val="24"/>
              </w:rPr>
              <w:t xml:space="preserve"> </w:t>
            </w:r>
            <w:r w:rsidRPr="007E4EEB">
              <w:rPr>
                <w:b/>
                <w:sz w:val="24"/>
                <w:szCs w:val="24"/>
              </w:rPr>
              <w:t>agregatów chłodniczych w obiektach Szpitala Wojewódzkiego w Poznaniu</w:t>
            </w:r>
            <w:r w:rsidR="00986737" w:rsidRPr="007E4EEB">
              <w:rPr>
                <w:b/>
                <w:sz w:val="24"/>
                <w:szCs w:val="24"/>
              </w:rPr>
              <w:t>.</w:t>
            </w:r>
          </w:p>
        </w:tc>
      </w:tr>
      <w:tr w:rsidR="0090617E" w:rsidRPr="007E4EEB" w14:paraId="04A15F4C" w14:textId="77777777" w:rsidTr="007E4EEB">
        <w:trPr>
          <w:trHeight w:val="80"/>
        </w:trPr>
        <w:tc>
          <w:tcPr>
            <w:tcW w:w="2269" w:type="dxa"/>
            <w:shd w:val="clear" w:color="auto" w:fill="auto"/>
          </w:tcPr>
          <w:p w14:paraId="00B714E1" w14:textId="77777777" w:rsidR="0090617E" w:rsidRPr="007E4EEB" w:rsidRDefault="0090617E" w:rsidP="004461D9">
            <w:pPr>
              <w:tabs>
                <w:tab w:val="center" w:pos="4536"/>
                <w:tab w:val="right" w:pos="9072"/>
              </w:tabs>
              <w:ind w:left="-108" w:right="-113"/>
              <w:jc w:val="both"/>
              <w:rPr>
                <w:sz w:val="24"/>
                <w:szCs w:val="24"/>
              </w:rPr>
            </w:pPr>
            <w:r w:rsidRPr="007E4EE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8C35E5" w14:textId="77777777" w:rsidR="0090617E" w:rsidRDefault="0090617E" w:rsidP="007E4EEB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7E4EEB">
              <w:rPr>
                <w:b/>
                <w:sz w:val="24"/>
                <w:szCs w:val="24"/>
              </w:rPr>
              <w:t>SZW/DZP/2/2024</w:t>
            </w:r>
          </w:p>
          <w:p w14:paraId="0AA8B12A" w14:textId="77777777" w:rsidR="004461D9" w:rsidRPr="007E4EEB" w:rsidRDefault="004461D9" w:rsidP="007E4EEB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A2A0119" w14:textId="258F3C4B" w:rsidR="00D665F5" w:rsidRDefault="004461D9" w:rsidP="004461D9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7E4EEB">
        <w:rPr>
          <w:sz w:val="24"/>
          <w:szCs w:val="24"/>
        </w:rPr>
        <w:t>Zamawiający, działając na podstawie art. 22</w:t>
      </w:r>
      <w:r w:rsidR="00FC7F5E" w:rsidRPr="007E4EEB">
        <w:rPr>
          <w:sz w:val="24"/>
          <w:szCs w:val="24"/>
        </w:rPr>
        <w:t>2</w:t>
      </w:r>
      <w:r w:rsidR="00D665F5" w:rsidRPr="007E4EEB">
        <w:rPr>
          <w:sz w:val="24"/>
          <w:szCs w:val="24"/>
        </w:rPr>
        <w:t xml:space="preserve"> ust. 5 </w:t>
      </w:r>
      <w:r w:rsidR="00D665F5" w:rsidRPr="007E4EEB">
        <w:rPr>
          <w:bCs/>
          <w:sz w:val="24"/>
          <w:szCs w:val="24"/>
        </w:rPr>
        <w:t>ustawy z dnia 11 września 2019 r. Prawo zamówień publicznych</w:t>
      </w:r>
      <w:r w:rsidR="00D665F5" w:rsidRPr="007E4EEB">
        <w:rPr>
          <w:sz w:val="24"/>
          <w:szCs w:val="24"/>
        </w:rPr>
        <w:t xml:space="preserve"> </w:t>
      </w:r>
      <w:r w:rsidR="0090617E" w:rsidRPr="007E4EEB">
        <w:rPr>
          <w:sz w:val="24"/>
          <w:szCs w:val="24"/>
        </w:rPr>
        <w:t>(</w:t>
      </w:r>
      <w:proofErr w:type="spellStart"/>
      <w:r w:rsidR="0090617E" w:rsidRPr="007E4EEB">
        <w:rPr>
          <w:sz w:val="24"/>
          <w:szCs w:val="24"/>
        </w:rPr>
        <w:t>t.j</w:t>
      </w:r>
      <w:proofErr w:type="spellEnd"/>
      <w:r w:rsidR="0090617E" w:rsidRPr="007E4EEB">
        <w:rPr>
          <w:sz w:val="24"/>
          <w:szCs w:val="24"/>
        </w:rPr>
        <w:t>. Dz. U. z 2023r. poz. 1605)</w:t>
      </w:r>
      <w:r w:rsidR="00490DC0" w:rsidRPr="007E4EEB">
        <w:rPr>
          <w:sz w:val="24"/>
          <w:szCs w:val="24"/>
        </w:rPr>
        <w:t xml:space="preserve"> </w:t>
      </w:r>
      <w:r w:rsidR="00D665F5" w:rsidRPr="007E4EEB">
        <w:rPr>
          <w:sz w:val="24"/>
          <w:szCs w:val="24"/>
        </w:rPr>
        <w:t>udostępnia</w:t>
      </w:r>
      <w:r w:rsidR="00F95C33" w:rsidRPr="007E4EEB">
        <w:rPr>
          <w:sz w:val="24"/>
          <w:szCs w:val="24"/>
        </w:rPr>
        <w:t xml:space="preserve"> </w:t>
      </w:r>
      <w:r w:rsidR="004C7E9B" w:rsidRPr="007E4EEB">
        <w:rPr>
          <w:sz w:val="24"/>
          <w:szCs w:val="24"/>
        </w:rPr>
        <w:t>informacj</w:t>
      </w:r>
      <w:r w:rsidR="00577BC6" w:rsidRPr="007E4EEB">
        <w:rPr>
          <w:sz w:val="24"/>
          <w:szCs w:val="24"/>
        </w:rPr>
        <w:t>ę</w:t>
      </w:r>
      <w:r w:rsidR="00035488" w:rsidRPr="007E4EEB">
        <w:rPr>
          <w:sz w:val="24"/>
          <w:szCs w:val="24"/>
        </w:rPr>
        <w:t xml:space="preserve"> z otwarcia ofert</w:t>
      </w:r>
      <w:r w:rsidR="00577BC6" w:rsidRPr="007E4EEB">
        <w:rPr>
          <w:sz w:val="24"/>
          <w:szCs w:val="24"/>
        </w:rPr>
        <w:t>.</w:t>
      </w:r>
    </w:p>
    <w:p w14:paraId="5D963C0D" w14:textId="77777777" w:rsidR="004461D9" w:rsidRDefault="004461D9" w:rsidP="004461D9">
      <w:pPr>
        <w:jc w:val="both"/>
        <w:rPr>
          <w:sz w:val="24"/>
          <w:szCs w:val="24"/>
        </w:rPr>
      </w:pPr>
    </w:p>
    <w:p w14:paraId="46A7EE3F" w14:textId="77777777" w:rsidR="004461D9" w:rsidRPr="004461D9" w:rsidRDefault="004461D9" w:rsidP="004461D9">
      <w:pPr>
        <w:jc w:val="both"/>
        <w:rPr>
          <w:bCs/>
          <w:i/>
          <w:iCs/>
          <w:sz w:val="24"/>
          <w:szCs w:val="24"/>
        </w:rPr>
      </w:pPr>
      <w:r w:rsidRPr="004461D9">
        <w:rPr>
          <w:bCs/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6E77B97" w14:textId="0DBAB8A3" w:rsidR="004461D9" w:rsidRPr="004461D9" w:rsidRDefault="004461D9" w:rsidP="004461D9">
      <w:pPr>
        <w:jc w:val="both"/>
        <w:rPr>
          <w:bCs/>
          <w:i/>
          <w:iCs/>
          <w:sz w:val="24"/>
          <w:szCs w:val="24"/>
        </w:rPr>
      </w:pPr>
      <w:r w:rsidRPr="004461D9">
        <w:rPr>
          <w:bCs/>
          <w:i/>
          <w:iCs/>
          <w:sz w:val="24"/>
          <w:szCs w:val="24"/>
        </w:rPr>
        <w:t>Zadanie 1 - 179 557,16 zł brutto</w:t>
      </w:r>
    </w:p>
    <w:p w14:paraId="0F4E3F04" w14:textId="00E93DC1" w:rsidR="004461D9" w:rsidRPr="004461D9" w:rsidRDefault="004461D9" w:rsidP="004461D9">
      <w:pPr>
        <w:jc w:val="both"/>
        <w:rPr>
          <w:bCs/>
          <w:i/>
          <w:iCs/>
          <w:sz w:val="24"/>
          <w:szCs w:val="24"/>
        </w:rPr>
      </w:pPr>
      <w:r w:rsidRPr="004461D9">
        <w:rPr>
          <w:bCs/>
          <w:i/>
          <w:iCs/>
          <w:sz w:val="24"/>
          <w:szCs w:val="24"/>
        </w:rPr>
        <w:t>Zadanie 2 - 167 208,99 zł brutto</w:t>
      </w:r>
    </w:p>
    <w:p w14:paraId="5007E490" w14:textId="77777777" w:rsidR="004461D9" w:rsidRPr="007E4EEB" w:rsidRDefault="004461D9" w:rsidP="004461D9">
      <w:pPr>
        <w:jc w:val="both"/>
        <w:rPr>
          <w:sz w:val="24"/>
          <w:szCs w:val="24"/>
        </w:rPr>
      </w:pPr>
    </w:p>
    <w:p w14:paraId="2878D960" w14:textId="77777777" w:rsidR="00A80738" w:rsidRPr="007E4EEB" w:rsidRDefault="00D665F5" w:rsidP="007E4EEB">
      <w:pPr>
        <w:spacing w:before="120" w:after="60"/>
        <w:jc w:val="both"/>
        <w:rPr>
          <w:sz w:val="24"/>
          <w:szCs w:val="24"/>
        </w:rPr>
      </w:pPr>
      <w:r w:rsidRPr="007E4EEB">
        <w:rPr>
          <w:sz w:val="24"/>
          <w:szCs w:val="24"/>
        </w:rPr>
        <w:t>Podczas otwarcia ofert, mającego miejsce</w:t>
      </w:r>
      <w:r w:rsidR="00FF4AB1" w:rsidRPr="007E4EEB">
        <w:rPr>
          <w:sz w:val="24"/>
          <w:szCs w:val="24"/>
        </w:rPr>
        <w:t xml:space="preserve"> w dniu </w:t>
      </w:r>
      <w:r w:rsidR="0090617E" w:rsidRPr="007E4EEB">
        <w:rPr>
          <w:sz w:val="24"/>
          <w:szCs w:val="24"/>
        </w:rPr>
        <w:t>27/02/2024</w:t>
      </w:r>
      <w:r w:rsidR="00FF4AB1" w:rsidRPr="007E4EEB">
        <w:rPr>
          <w:sz w:val="24"/>
          <w:szCs w:val="24"/>
        </w:rPr>
        <w:t xml:space="preserve"> o godz. </w:t>
      </w:r>
      <w:r w:rsidR="0090617E" w:rsidRPr="007E4EEB">
        <w:rPr>
          <w:sz w:val="24"/>
          <w:szCs w:val="24"/>
        </w:rPr>
        <w:t>10:00</w:t>
      </w:r>
      <w:r w:rsidRPr="007E4EEB">
        <w:rPr>
          <w:sz w:val="24"/>
          <w:szCs w:val="24"/>
        </w:rPr>
        <w:t>, otwarte zostały oferty następujących wykonawców: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50"/>
        <w:gridCol w:w="2835"/>
        <w:gridCol w:w="1559"/>
        <w:gridCol w:w="1701"/>
        <w:gridCol w:w="1843"/>
      </w:tblGrid>
      <w:tr w:rsidR="007E4EEB" w:rsidRPr="007E4EEB" w14:paraId="7C275D48" w14:textId="20CCA2AF" w:rsidTr="004461D9">
        <w:tc>
          <w:tcPr>
            <w:tcW w:w="1135" w:type="dxa"/>
            <w:shd w:val="clear" w:color="auto" w:fill="F2F2F2"/>
            <w:vAlign w:val="center"/>
          </w:tcPr>
          <w:p w14:paraId="3F3801AE" w14:textId="77777777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62A546D4" w14:textId="77777777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Część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9B0BF4" w14:textId="77777777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CE7EC4F" w14:textId="77777777" w:rsid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Cena oferty</w:t>
            </w:r>
          </w:p>
          <w:p w14:paraId="4C2680C8" w14:textId="261B7BE2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701" w:type="dxa"/>
            <w:shd w:val="clear" w:color="auto" w:fill="F2F2F2"/>
          </w:tcPr>
          <w:p w14:paraId="72262F40" w14:textId="77777777" w:rsid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Gwarancja na wykonane naprawy</w:t>
            </w:r>
          </w:p>
          <w:p w14:paraId="5A826B47" w14:textId="67F6BB94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843" w:type="dxa"/>
            <w:shd w:val="clear" w:color="auto" w:fill="F2F2F2"/>
          </w:tcPr>
          <w:p w14:paraId="59782C8D" w14:textId="44EA7E14" w:rsid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Usuwanie awarii (roboczogodzina)</w:t>
            </w:r>
          </w:p>
          <w:p w14:paraId="6589D61C" w14:textId="45E7E1AC" w:rsidR="007E4EEB" w:rsidRPr="007E4EEB" w:rsidRDefault="007E4EEB" w:rsidP="007E4EE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</w:tr>
      <w:tr w:rsidR="007E4EEB" w:rsidRPr="007E4EEB" w14:paraId="0BBCED91" w14:textId="73E7D566" w:rsidTr="004461D9">
        <w:tc>
          <w:tcPr>
            <w:tcW w:w="1135" w:type="dxa"/>
            <w:shd w:val="clear" w:color="auto" w:fill="auto"/>
            <w:vAlign w:val="center"/>
          </w:tcPr>
          <w:p w14:paraId="0D329130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F8A5FE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904ED05" w14:textId="77777777" w:rsidR="007E4EEB" w:rsidRPr="007E4EEB" w:rsidRDefault="007E4EEB" w:rsidP="007E4EEB">
            <w:pPr>
              <w:spacing w:before="80" w:after="40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Technologia Plus Bartosz Błaszczyk</w:t>
            </w:r>
          </w:p>
          <w:p w14:paraId="5D05BA4C" w14:textId="459DFB18" w:rsidR="007E4EEB" w:rsidRPr="007E4EEB" w:rsidRDefault="007E4EEB" w:rsidP="007E4E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E4EEB">
              <w:rPr>
                <w:sz w:val="22"/>
                <w:szCs w:val="22"/>
              </w:rPr>
              <w:t xml:space="preserve">Krotoszyńska 56 </w:t>
            </w:r>
          </w:p>
          <w:p w14:paraId="3FC8DB83" w14:textId="77777777" w:rsidR="007E4EEB" w:rsidRPr="007E4EEB" w:rsidRDefault="007E4EEB" w:rsidP="007E4EEB">
            <w:pPr>
              <w:spacing w:after="80"/>
              <w:jc w:val="both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63-430 Odolanów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9A0BA1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76 506.00 zł</w:t>
            </w:r>
          </w:p>
        </w:tc>
        <w:tc>
          <w:tcPr>
            <w:tcW w:w="1701" w:type="dxa"/>
          </w:tcPr>
          <w:p w14:paraId="347E28F0" w14:textId="77777777" w:rsid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1F02149E" w14:textId="5A561C0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843" w:type="dxa"/>
          </w:tcPr>
          <w:p w14:paraId="5ED18E42" w14:textId="77777777" w:rsid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1FF2931B" w14:textId="65B22739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130,00</w:t>
            </w:r>
            <w:r w:rsidR="002A65C5">
              <w:rPr>
                <w:sz w:val="22"/>
                <w:szCs w:val="22"/>
              </w:rPr>
              <w:t xml:space="preserve"> zł</w:t>
            </w:r>
          </w:p>
        </w:tc>
      </w:tr>
      <w:tr w:rsidR="007E4EEB" w:rsidRPr="007E4EEB" w14:paraId="36C4805F" w14:textId="38023FC3" w:rsidTr="004461D9">
        <w:tc>
          <w:tcPr>
            <w:tcW w:w="1135" w:type="dxa"/>
            <w:shd w:val="clear" w:color="auto" w:fill="auto"/>
            <w:vAlign w:val="center"/>
          </w:tcPr>
          <w:p w14:paraId="69F2917D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C462FF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1E168A69" w14:textId="77777777" w:rsidR="007E4EEB" w:rsidRPr="007E4EEB" w:rsidRDefault="007E4EEB" w:rsidP="007E4EEB">
            <w:pPr>
              <w:spacing w:before="80" w:after="40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Technologia Plus Bartosz Błaszczyk</w:t>
            </w:r>
          </w:p>
          <w:p w14:paraId="61C89358" w14:textId="5D8DED43" w:rsidR="007E4EEB" w:rsidRPr="007E4EEB" w:rsidRDefault="007E4EEB" w:rsidP="007E4E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E4EEB">
              <w:rPr>
                <w:sz w:val="22"/>
                <w:szCs w:val="22"/>
              </w:rPr>
              <w:t xml:space="preserve">Krotoszyńska 56 </w:t>
            </w:r>
          </w:p>
          <w:p w14:paraId="66C96F75" w14:textId="77777777" w:rsidR="007E4EEB" w:rsidRPr="007E4EEB" w:rsidRDefault="007E4EEB" w:rsidP="007E4EEB">
            <w:pPr>
              <w:spacing w:after="80"/>
              <w:jc w:val="both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63-430 Odolanów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C5C933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79 959.00 zł</w:t>
            </w:r>
          </w:p>
        </w:tc>
        <w:tc>
          <w:tcPr>
            <w:tcW w:w="1701" w:type="dxa"/>
          </w:tcPr>
          <w:p w14:paraId="1762624F" w14:textId="77777777" w:rsid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2F8023B5" w14:textId="0C6B9C93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843" w:type="dxa"/>
          </w:tcPr>
          <w:p w14:paraId="4BC45178" w14:textId="77777777" w:rsid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4954E438" w14:textId="09153FCA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130,00</w:t>
            </w:r>
            <w:r w:rsidR="002A65C5">
              <w:rPr>
                <w:sz w:val="22"/>
                <w:szCs w:val="22"/>
              </w:rPr>
              <w:t xml:space="preserve"> zł </w:t>
            </w:r>
          </w:p>
        </w:tc>
      </w:tr>
      <w:tr w:rsidR="007E4EEB" w:rsidRPr="007E4EEB" w14:paraId="7F25F130" w14:textId="58C42404" w:rsidTr="004461D9">
        <w:tc>
          <w:tcPr>
            <w:tcW w:w="1135" w:type="dxa"/>
            <w:shd w:val="clear" w:color="auto" w:fill="auto"/>
            <w:vAlign w:val="center"/>
          </w:tcPr>
          <w:p w14:paraId="2B7D83FF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3D8C0E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932B454" w14:textId="33DB9C5A" w:rsidR="007E4EEB" w:rsidRPr="007E4EEB" w:rsidRDefault="007E4EEB" w:rsidP="007E4EEB">
            <w:pPr>
              <w:spacing w:before="80" w:after="40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 xml:space="preserve">Opal House </w:t>
            </w:r>
            <w:r w:rsidR="004461D9">
              <w:rPr>
                <w:sz w:val="22"/>
                <w:szCs w:val="22"/>
              </w:rPr>
              <w:t xml:space="preserve">Sp. z o.o. </w:t>
            </w:r>
          </w:p>
          <w:p w14:paraId="493CB9AE" w14:textId="7A120278" w:rsidR="007E4EEB" w:rsidRPr="007E4EEB" w:rsidRDefault="004461D9" w:rsidP="007E4E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Żmigrodzka 41/49 </w:t>
            </w:r>
          </w:p>
          <w:p w14:paraId="39AC26C5" w14:textId="235A8D6C" w:rsidR="007E4EEB" w:rsidRPr="007E4EEB" w:rsidRDefault="004461D9" w:rsidP="007E4EEB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30-171 Poznań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83640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127 428.00 zł</w:t>
            </w:r>
          </w:p>
        </w:tc>
        <w:tc>
          <w:tcPr>
            <w:tcW w:w="1701" w:type="dxa"/>
          </w:tcPr>
          <w:p w14:paraId="05B6C1E0" w14:textId="77777777" w:rsidR="004461D9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6648D479" w14:textId="2015F723" w:rsidR="007E4EEB" w:rsidRPr="007E4EEB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miesięcy </w:t>
            </w:r>
          </w:p>
        </w:tc>
        <w:tc>
          <w:tcPr>
            <w:tcW w:w="1843" w:type="dxa"/>
          </w:tcPr>
          <w:p w14:paraId="66445D78" w14:textId="77777777" w:rsidR="004461D9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77A687F7" w14:textId="1B535518" w:rsidR="007E4EEB" w:rsidRPr="007E4EEB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140,00</w:t>
            </w:r>
            <w:r w:rsidR="002A65C5">
              <w:rPr>
                <w:sz w:val="22"/>
                <w:szCs w:val="22"/>
              </w:rPr>
              <w:t xml:space="preserve"> zł </w:t>
            </w:r>
          </w:p>
        </w:tc>
      </w:tr>
      <w:tr w:rsidR="007E4EEB" w:rsidRPr="007E4EEB" w14:paraId="6F5FCCE6" w14:textId="4ABAF8C1" w:rsidTr="004461D9">
        <w:tc>
          <w:tcPr>
            <w:tcW w:w="1135" w:type="dxa"/>
            <w:shd w:val="clear" w:color="auto" w:fill="auto"/>
            <w:vAlign w:val="center"/>
          </w:tcPr>
          <w:p w14:paraId="6DA2CAA0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456A3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9B79ADF" w14:textId="77777777" w:rsidR="004461D9" w:rsidRPr="007E4EEB" w:rsidRDefault="004461D9" w:rsidP="004461D9">
            <w:pPr>
              <w:spacing w:before="80" w:after="40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 xml:space="preserve">Opal House </w:t>
            </w:r>
            <w:r>
              <w:rPr>
                <w:sz w:val="22"/>
                <w:szCs w:val="22"/>
              </w:rPr>
              <w:t xml:space="preserve">Sp. z o.o. </w:t>
            </w:r>
          </w:p>
          <w:p w14:paraId="73BD5139" w14:textId="77777777" w:rsidR="004461D9" w:rsidRPr="007E4EEB" w:rsidRDefault="004461D9" w:rsidP="004461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Żmigrodzka 41/49 </w:t>
            </w:r>
          </w:p>
          <w:p w14:paraId="397F43DF" w14:textId="40E1ED58" w:rsidR="007E4EEB" w:rsidRPr="007E4EEB" w:rsidRDefault="004461D9" w:rsidP="004461D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30-171 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5B9B40" w14:textId="77777777" w:rsidR="007E4EEB" w:rsidRPr="007E4EEB" w:rsidRDefault="007E4EEB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EEB">
              <w:rPr>
                <w:sz w:val="22"/>
                <w:szCs w:val="22"/>
              </w:rPr>
              <w:t>129 002.40 zł</w:t>
            </w:r>
          </w:p>
        </w:tc>
        <w:tc>
          <w:tcPr>
            <w:tcW w:w="1701" w:type="dxa"/>
          </w:tcPr>
          <w:p w14:paraId="0538698D" w14:textId="77777777" w:rsidR="004461D9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4F77DA3C" w14:textId="462E9C8B" w:rsidR="007E4EEB" w:rsidRPr="007E4EEB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miesięcy</w:t>
            </w:r>
          </w:p>
        </w:tc>
        <w:tc>
          <w:tcPr>
            <w:tcW w:w="1843" w:type="dxa"/>
          </w:tcPr>
          <w:p w14:paraId="2A937622" w14:textId="77777777" w:rsidR="004461D9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01E5DEDB" w14:textId="12106313" w:rsidR="007E4EEB" w:rsidRPr="007E4EEB" w:rsidRDefault="004461D9" w:rsidP="007E4EE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140,00</w:t>
            </w:r>
            <w:r w:rsidR="002A65C5">
              <w:rPr>
                <w:sz w:val="22"/>
                <w:szCs w:val="22"/>
              </w:rPr>
              <w:t xml:space="preserve"> zł </w:t>
            </w:r>
          </w:p>
        </w:tc>
      </w:tr>
      <w:bookmarkEnd w:id="0"/>
    </w:tbl>
    <w:p w14:paraId="04AF70D1" w14:textId="77777777" w:rsidR="004261B0" w:rsidRDefault="004261B0" w:rsidP="004261B0">
      <w:pPr>
        <w:ind w:left="2832" w:firstLine="708"/>
        <w:jc w:val="center"/>
        <w:rPr>
          <w:sz w:val="22"/>
          <w:szCs w:val="22"/>
        </w:rPr>
      </w:pPr>
    </w:p>
    <w:p w14:paraId="45416DDC" w14:textId="77777777" w:rsidR="004261B0" w:rsidRDefault="004261B0" w:rsidP="004261B0">
      <w:pPr>
        <w:ind w:left="2832" w:firstLine="708"/>
        <w:jc w:val="center"/>
        <w:rPr>
          <w:sz w:val="22"/>
          <w:szCs w:val="22"/>
        </w:rPr>
      </w:pPr>
    </w:p>
    <w:p w14:paraId="0E3932DF" w14:textId="5987AE95" w:rsidR="004261B0" w:rsidRDefault="004261B0" w:rsidP="004261B0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43614378" w14:textId="77777777" w:rsidR="004261B0" w:rsidRDefault="004261B0" w:rsidP="004261B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05661DC0" w14:textId="77777777" w:rsidR="004261B0" w:rsidRDefault="004261B0" w:rsidP="004261B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900958" w14:textId="77777777" w:rsidR="004261B0" w:rsidRDefault="004261B0" w:rsidP="004261B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5C35074" w14:textId="77777777" w:rsidR="004261B0" w:rsidRDefault="004261B0" w:rsidP="004261B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</w:p>
    <w:p w14:paraId="6605154F" w14:textId="4B54C5E8" w:rsidR="00C236D3" w:rsidRPr="007E4EEB" w:rsidRDefault="00C236D3" w:rsidP="004261B0">
      <w:pPr>
        <w:pStyle w:val="Tekstpodstawowy"/>
        <w:spacing w:before="600" w:after="480" w:line="240" w:lineRule="auto"/>
        <w:ind w:left="3119" w:firstLine="425"/>
        <w:jc w:val="center"/>
        <w:rPr>
          <w:sz w:val="22"/>
          <w:szCs w:val="22"/>
        </w:rPr>
      </w:pPr>
    </w:p>
    <w:sectPr w:rsidR="00C236D3" w:rsidRPr="007E4EEB" w:rsidSect="003272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3243D" w14:textId="77777777" w:rsidR="0032725C" w:rsidRDefault="0032725C">
      <w:r>
        <w:separator/>
      </w:r>
    </w:p>
  </w:endnote>
  <w:endnote w:type="continuationSeparator" w:id="0">
    <w:p w14:paraId="742EDF59" w14:textId="77777777" w:rsidR="0032725C" w:rsidRDefault="0032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95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0AC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D12F" w14:textId="589685E1" w:rsidR="00986737" w:rsidRPr="00986737" w:rsidRDefault="00891EE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FCF0AD" wp14:editId="03AE80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A8E12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C8BDD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B5D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6C17B7" w14:textId="77777777" w:rsidR="009F189D" w:rsidRDefault="009F189D">
    <w:pPr>
      <w:pStyle w:val="Stopka"/>
      <w:tabs>
        <w:tab w:val="clear" w:pos="4536"/>
      </w:tabs>
      <w:jc w:val="center"/>
    </w:pPr>
  </w:p>
  <w:p w14:paraId="2AD67EB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8368B" w14:textId="77777777" w:rsidR="0032725C" w:rsidRDefault="0032725C">
      <w:r>
        <w:separator/>
      </w:r>
    </w:p>
  </w:footnote>
  <w:footnote w:type="continuationSeparator" w:id="0">
    <w:p w14:paraId="6861F1B1" w14:textId="77777777" w:rsidR="0032725C" w:rsidRDefault="00327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03202" w14:textId="77777777" w:rsidR="0090617E" w:rsidRDefault="00906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DB84" w14:textId="77777777" w:rsidR="0090617E" w:rsidRDefault="009061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A44E7" w14:textId="77777777" w:rsidR="0090617E" w:rsidRDefault="00906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25C"/>
    <w:rsid w:val="00007727"/>
    <w:rsid w:val="00017720"/>
    <w:rsid w:val="00035488"/>
    <w:rsid w:val="000D7F25"/>
    <w:rsid w:val="000E00E5"/>
    <w:rsid w:val="00173B20"/>
    <w:rsid w:val="001C69FF"/>
    <w:rsid w:val="0023318D"/>
    <w:rsid w:val="002A65C5"/>
    <w:rsid w:val="0032725C"/>
    <w:rsid w:val="003D72FD"/>
    <w:rsid w:val="00423179"/>
    <w:rsid w:val="004261B0"/>
    <w:rsid w:val="004461D9"/>
    <w:rsid w:val="00490DC0"/>
    <w:rsid w:val="00493F8C"/>
    <w:rsid w:val="004C7E9B"/>
    <w:rsid w:val="005614F2"/>
    <w:rsid w:val="00577BC6"/>
    <w:rsid w:val="005A632E"/>
    <w:rsid w:val="0069085C"/>
    <w:rsid w:val="006B27ED"/>
    <w:rsid w:val="007E4EEB"/>
    <w:rsid w:val="00843263"/>
    <w:rsid w:val="00861E75"/>
    <w:rsid w:val="00891EEF"/>
    <w:rsid w:val="0090617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18C86"/>
  <w15:chartTrackingRefBased/>
  <w15:docId w15:val="{68A7D1DC-6E9D-4BD6-ADCE-D8853E45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461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5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5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7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7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241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2024-02-27T11:15:00Z</cp:lastPrinted>
  <dcterms:created xsi:type="dcterms:W3CDTF">2024-02-27T10:20:00Z</dcterms:created>
  <dcterms:modified xsi:type="dcterms:W3CDTF">2024-02-27T11:24:00Z</dcterms:modified>
</cp:coreProperties>
</file>