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 xml:space="preserve">Dostawa </w:t>
      </w:r>
      <w:r w:rsidR="00A20F61">
        <w:rPr>
          <w:b/>
          <w:sz w:val="40"/>
          <w:szCs w:val="40"/>
        </w:rPr>
        <w:t>sprzętu medycznego – część 1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2F60F7">
        <w:rPr>
          <w:b/>
        </w:rPr>
        <w:t>PN/242/</w:t>
      </w:r>
      <w:r w:rsidR="00A20F61">
        <w:rPr>
          <w:b/>
        </w:rPr>
        <w:t>SM/5/24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>zujemy się dostarczać towar do Apteki lub M</w:t>
      </w:r>
      <w:r w:rsidRPr="00273609">
        <w:rPr>
          <w:sz w:val="22"/>
          <w:szCs w:val="22"/>
        </w:rPr>
        <w:t>agazynu (w zależności od pakietu)  Szpitala Specjalistycznego w Chorzowie przy ul. Zjed</w:t>
      </w:r>
      <w:bookmarkStart w:id="0" w:name="_GoBack"/>
      <w:bookmarkEnd w:id="0"/>
      <w:r w:rsidRPr="00273609">
        <w:rPr>
          <w:sz w:val="22"/>
          <w:szCs w:val="22"/>
        </w:rPr>
        <w:t>noczenia 10, w terminie ........................... **</w:t>
      </w:r>
      <w:r w:rsidRPr="00273609">
        <w:rPr>
          <w:b/>
          <w:sz w:val="22"/>
          <w:szCs w:val="22"/>
        </w:rPr>
        <w:t xml:space="preserve">dni </w:t>
      </w:r>
      <w:r w:rsidRPr="00273609">
        <w:rPr>
          <w:b/>
          <w:sz w:val="22"/>
          <w:szCs w:val="22"/>
        </w:rPr>
        <w:br/>
        <w:t xml:space="preserve">roboczych  (min. 1, max.3) </w:t>
      </w:r>
      <w:r w:rsidRPr="00273609">
        <w:rPr>
          <w:sz w:val="22"/>
          <w:szCs w:val="22"/>
        </w:rPr>
        <w:t>od poniedziałku do piątku, licząc od dnia zamówienia danej dostawy częściowej. Godziny dostaw od 8:00 do 14:00.</w:t>
      </w:r>
    </w:p>
    <w:p w:rsidR="009F4AFE" w:rsidRPr="009F4AFE" w:rsidRDefault="009F4AFE" w:rsidP="009F4AFE">
      <w:pPr>
        <w:pStyle w:val="Akapitzlist"/>
        <w:rPr>
          <w:sz w:val="22"/>
          <w:szCs w:val="22"/>
        </w:rPr>
      </w:pPr>
    </w:p>
    <w:p w:rsidR="00273609" w:rsidRDefault="00273609" w:rsidP="009F4AFE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F4AFE">
        <w:rPr>
          <w:sz w:val="22"/>
          <w:szCs w:val="22"/>
        </w:rPr>
        <w:t xml:space="preserve">Termin płatności ustala się </w:t>
      </w:r>
      <w:r w:rsidRPr="009F4AFE">
        <w:rPr>
          <w:b/>
          <w:bCs/>
          <w:sz w:val="22"/>
          <w:szCs w:val="22"/>
        </w:rPr>
        <w:t>na 30</w:t>
      </w:r>
      <w:r w:rsidRPr="009F4AFE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B0269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4242F2" w:rsidRDefault="004242F2">
      <w:pPr>
        <w:ind w:left="284" w:hanging="284"/>
        <w:jc w:val="both"/>
      </w:pP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 xml:space="preserve">) zapoznaliśmy się z projektowanymi postanowieniami umowy w sprawie zamówienia publicznego, które zostały zawarte we wzorze umowy (załącznik nr 3 do SWZ) i zobowiązujemy się, </w:t>
      </w:r>
      <w:r w:rsidR="00EF3719">
        <w:rPr>
          <w:sz w:val="22"/>
        </w:rPr>
        <w:br/>
        <w:t xml:space="preserve">w przypadku wyboru naszej oferty, do zawarcia umowy na zawartych tam warunkach, w miejscu </w:t>
      </w:r>
      <w:r w:rsidR="00EF3719">
        <w:rPr>
          <w:sz w:val="22"/>
        </w:rPr>
        <w:br/>
        <w:t xml:space="preserve">i terminie wyznaczonym przez Zamawiającego, 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2F60F7">
        <w:rPr>
          <w:bCs/>
          <w:sz w:val="22"/>
          <w:szCs w:val="22"/>
        </w:rPr>
        <w:t>arów i usług (</w:t>
      </w:r>
      <w:proofErr w:type="spellStart"/>
      <w:r w:rsidR="002F60F7">
        <w:rPr>
          <w:bCs/>
          <w:sz w:val="22"/>
          <w:szCs w:val="22"/>
        </w:rPr>
        <w:t>t.j</w:t>
      </w:r>
      <w:proofErr w:type="spellEnd"/>
      <w:r w:rsidR="002F60F7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CF597E">
        <w:rPr>
          <w:bCs/>
          <w:sz w:val="22"/>
          <w:szCs w:val="22"/>
        </w:rPr>
        <w:t xml:space="preserve"> (</w:t>
      </w:r>
      <w:proofErr w:type="spellStart"/>
      <w:r w:rsidR="00CF597E">
        <w:rPr>
          <w:bCs/>
          <w:sz w:val="22"/>
          <w:szCs w:val="22"/>
        </w:rPr>
        <w:t>t.j</w:t>
      </w:r>
      <w:proofErr w:type="spellEnd"/>
      <w:r w:rsidR="00CF597E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C2429C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C2429C">
      <w:pPr>
        <w:jc w:val="both"/>
      </w:pPr>
      <w:r>
        <w:rPr>
          <w:sz w:val="22"/>
          <w:szCs w:val="22"/>
        </w:rPr>
        <w:t>7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C2429C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C2429C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F3719">
        <w:rPr>
          <w:sz w:val="22"/>
          <w:szCs w:val="22"/>
        </w:rPr>
        <w:t>…………………</w:t>
      </w:r>
      <w:r>
        <w:rPr>
          <w:sz w:val="22"/>
          <w:szCs w:val="22"/>
        </w:rPr>
        <w:t>…..</w:t>
      </w:r>
      <w:r w:rsidR="00EF3719">
        <w:rPr>
          <w:sz w:val="22"/>
          <w:szCs w:val="22"/>
        </w:rPr>
        <w:t>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392" w:rsidRDefault="00730392">
      <w:r>
        <w:separator/>
      </w:r>
    </w:p>
  </w:endnote>
  <w:endnote w:type="continuationSeparator" w:id="0">
    <w:p w:rsidR="00730392" w:rsidRDefault="0073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392" w:rsidRDefault="00730392">
      <w:r>
        <w:rPr>
          <w:color w:val="000000"/>
        </w:rPr>
        <w:separator/>
      </w:r>
    </w:p>
  </w:footnote>
  <w:footnote w:type="continuationSeparator" w:id="0">
    <w:p w:rsidR="00730392" w:rsidRDefault="00730392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A20F61">
    <w:pPr>
      <w:pStyle w:val="Nagwek"/>
      <w:rPr>
        <w:sz w:val="20"/>
        <w:szCs w:val="20"/>
      </w:rPr>
    </w:pPr>
    <w:r>
      <w:rPr>
        <w:sz w:val="20"/>
        <w:szCs w:val="20"/>
      </w:rPr>
      <w:t>Znak sprawy PN/242/SM/5/24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00BEF"/>
    <w:rsid w:val="002457E1"/>
    <w:rsid w:val="00273609"/>
    <w:rsid w:val="002A2FB6"/>
    <w:rsid w:val="002F60F7"/>
    <w:rsid w:val="0041334F"/>
    <w:rsid w:val="004242F2"/>
    <w:rsid w:val="00433D50"/>
    <w:rsid w:val="004742E2"/>
    <w:rsid w:val="004B273B"/>
    <w:rsid w:val="005A6EDF"/>
    <w:rsid w:val="0065126D"/>
    <w:rsid w:val="00672505"/>
    <w:rsid w:val="006B02FD"/>
    <w:rsid w:val="00730392"/>
    <w:rsid w:val="00857AE3"/>
    <w:rsid w:val="008E364C"/>
    <w:rsid w:val="009E657E"/>
    <w:rsid w:val="009F4AFE"/>
    <w:rsid w:val="00A20F61"/>
    <w:rsid w:val="00B0269B"/>
    <w:rsid w:val="00B84DD8"/>
    <w:rsid w:val="00C053F5"/>
    <w:rsid w:val="00C2429C"/>
    <w:rsid w:val="00C607E2"/>
    <w:rsid w:val="00CF597E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2023-01-18T11:55:00Z</cp:lastPrinted>
  <dcterms:created xsi:type="dcterms:W3CDTF">2024-02-23T10:18:00Z</dcterms:created>
  <dcterms:modified xsi:type="dcterms:W3CDTF">2024-02-27T08:23:00Z</dcterms:modified>
</cp:coreProperties>
</file>