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44525BA1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574766" w:rsidRPr="00574766">
        <w:rPr>
          <w:b/>
          <w:bCs/>
          <w:sz w:val="20"/>
          <w:szCs w:val="20"/>
        </w:rPr>
        <w:t xml:space="preserve">Kompleksowe mycie mechaniczne, ciśnieniowe, za pomocą środków czyszczących i grzybobójczych elewacji </w:t>
      </w:r>
      <w:r w:rsidR="00574766" w:rsidRPr="00DD262B">
        <w:rPr>
          <w:b/>
          <w:bCs/>
          <w:sz w:val="20"/>
          <w:szCs w:val="20"/>
        </w:rPr>
        <w:t xml:space="preserve">w budynkach domów studenckich na terenie Miasteczka Studenckiego AGH w Krakowie - </w:t>
      </w:r>
      <w:r w:rsidR="005D289D" w:rsidRPr="005D289D">
        <w:rPr>
          <w:b/>
          <w:bCs/>
          <w:sz w:val="20"/>
          <w:szCs w:val="20"/>
        </w:rPr>
        <w:t>DE-dzp.272-71/24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0AD43738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 xml:space="preserve">Cena brutto za </w:t>
      </w:r>
      <w:r w:rsidR="007902D2">
        <w:rPr>
          <w:sz w:val="22"/>
          <w:szCs w:val="22"/>
        </w:rPr>
        <w:t>całość przedmiotu zamówienia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02C73D64" w14:textId="18F16EC5" w:rsidR="00512F79" w:rsidRDefault="00512F7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…………….. zł</w:t>
      </w:r>
    </w:p>
    <w:p w14:paraId="585EB783" w14:textId="77777777" w:rsidR="00512F79" w:rsidRDefault="00512F79" w:rsidP="00494506">
      <w:pPr>
        <w:widowControl w:val="0"/>
        <w:jc w:val="both"/>
        <w:rPr>
          <w:sz w:val="22"/>
          <w:szCs w:val="22"/>
        </w:rPr>
      </w:pPr>
    </w:p>
    <w:p w14:paraId="126522FC" w14:textId="308AD01D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netto za </w:t>
      </w:r>
      <w:r w:rsidR="007902D2" w:rsidRPr="007902D2">
        <w:rPr>
          <w:sz w:val="22"/>
          <w:szCs w:val="22"/>
        </w:rPr>
        <w:t>1 m</w:t>
      </w:r>
      <w:r w:rsidR="007902D2" w:rsidRPr="00C066B4">
        <w:rPr>
          <w:sz w:val="22"/>
          <w:szCs w:val="22"/>
          <w:vertAlign w:val="superscript"/>
        </w:rPr>
        <w:t>2</w:t>
      </w:r>
      <w:r w:rsidR="007902D2" w:rsidRPr="007902D2">
        <w:rPr>
          <w:sz w:val="22"/>
          <w:szCs w:val="22"/>
        </w:rPr>
        <w:t xml:space="preserve"> powierzchni </w:t>
      </w:r>
      <w:r w:rsidR="00B732D2">
        <w:rPr>
          <w:sz w:val="22"/>
          <w:szCs w:val="22"/>
        </w:rPr>
        <w:t xml:space="preserve">elewacji </w:t>
      </w:r>
      <w:r w:rsidR="007902D2" w:rsidRPr="007902D2">
        <w:rPr>
          <w:sz w:val="22"/>
          <w:szCs w:val="22"/>
        </w:rPr>
        <w:t xml:space="preserve">do </w:t>
      </w:r>
      <w:r w:rsidR="00B732D2">
        <w:rPr>
          <w:sz w:val="22"/>
          <w:szCs w:val="22"/>
        </w:rPr>
        <w:t>mycia</w:t>
      </w:r>
      <w:r w:rsidR="007902D2" w:rsidRPr="007902D2">
        <w:rPr>
          <w:sz w:val="22"/>
          <w:szCs w:val="22"/>
        </w:rPr>
        <w:t>.</w:t>
      </w:r>
      <w:r>
        <w:rPr>
          <w:sz w:val="22"/>
          <w:szCs w:val="22"/>
        </w:rPr>
        <w:t>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0FBF27C1" w14:textId="4AA0F654" w:rsidR="00503C57" w:rsidRDefault="00503C57" w:rsidP="00503C57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</w:t>
      </w:r>
      <w:r w:rsidR="00A37443">
        <w:rPr>
          <w:b/>
          <w:sz w:val="22"/>
          <w:szCs w:val="22"/>
        </w:rPr>
        <w:t>ermin realizacji zamówienia</w:t>
      </w:r>
      <w:r w:rsidR="00A93486">
        <w:rPr>
          <w:b/>
          <w:sz w:val="22"/>
          <w:szCs w:val="22"/>
        </w:rPr>
        <w:t xml:space="preserve">: </w:t>
      </w:r>
      <w:r w:rsidR="00A37443">
        <w:rPr>
          <w:b/>
          <w:sz w:val="22"/>
          <w:szCs w:val="22"/>
        </w:rPr>
        <w:t xml:space="preserve"> </w:t>
      </w:r>
      <w:r w:rsidR="00482D8F">
        <w:rPr>
          <w:b/>
          <w:sz w:val="22"/>
          <w:szCs w:val="22"/>
        </w:rPr>
        <w:t xml:space="preserve">do </w:t>
      </w:r>
      <w:r w:rsidR="00A93486" w:rsidRPr="00A93486">
        <w:rPr>
          <w:b/>
          <w:sz w:val="22"/>
          <w:szCs w:val="22"/>
        </w:rPr>
        <w:t>2 miesi</w:t>
      </w:r>
      <w:r w:rsidR="00482D8F">
        <w:rPr>
          <w:b/>
          <w:sz w:val="22"/>
          <w:szCs w:val="22"/>
        </w:rPr>
        <w:t>ęcy</w:t>
      </w:r>
      <w:bookmarkStart w:id="1" w:name="_GoBack"/>
      <w:bookmarkEnd w:id="1"/>
      <w:r w:rsidR="00A93486" w:rsidRPr="00A93486">
        <w:rPr>
          <w:b/>
          <w:sz w:val="22"/>
          <w:szCs w:val="22"/>
        </w:rPr>
        <w:t xml:space="preserve"> od daty podpisania umowy.  </w:t>
      </w:r>
    </w:p>
    <w:p w14:paraId="3EFBBAAA" w14:textId="77777777" w:rsidR="00503C57" w:rsidRDefault="00503C57" w:rsidP="00503C57">
      <w:pPr>
        <w:widowControl w:val="0"/>
        <w:jc w:val="both"/>
        <w:rPr>
          <w:b/>
          <w:sz w:val="20"/>
          <w:szCs w:val="20"/>
        </w:rPr>
      </w:pPr>
    </w:p>
    <w:p w14:paraId="1E6AAA1D" w14:textId="3364D993" w:rsidR="006B4238" w:rsidRPr="00C81224" w:rsidRDefault="006B4238" w:rsidP="00503C57">
      <w:pPr>
        <w:widowControl w:val="0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480A4A15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DD262B" w14:paraId="03A33D7B" w14:textId="6BFBFE2C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2130739E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DD262B" w14:paraId="3C57DF17" w14:textId="2B937242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41D9354D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D262B" w14:paraId="0C04952F" w14:textId="6EFE960A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4375353B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DD262B">
      <w:footerReference w:type="default" r:id="rId8"/>
      <w:pgSz w:w="11906" w:h="16838"/>
      <w:pgMar w:top="993" w:right="1418" w:bottom="851" w:left="1418" w:header="284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42ED3" w14:textId="77777777" w:rsidR="005C0A78" w:rsidRDefault="005C0A78">
      <w:r>
        <w:separator/>
      </w:r>
    </w:p>
  </w:endnote>
  <w:endnote w:type="continuationSeparator" w:id="0">
    <w:p w14:paraId="1420E8EE" w14:textId="77777777" w:rsidR="005C0A78" w:rsidRDefault="005C0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379F2" w14:textId="77777777" w:rsidR="005C0A78" w:rsidRDefault="005C0A78">
      <w:r>
        <w:separator/>
      </w:r>
    </w:p>
  </w:footnote>
  <w:footnote w:type="continuationSeparator" w:id="0">
    <w:p w14:paraId="10126C4B" w14:textId="77777777" w:rsidR="005C0A78" w:rsidRDefault="005C0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1E73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B2179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07C19"/>
    <w:rsid w:val="004206FB"/>
    <w:rsid w:val="004244A9"/>
    <w:rsid w:val="00482D8F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03C57"/>
    <w:rsid w:val="00512F79"/>
    <w:rsid w:val="00543BD2"/>
    <w:rsid w:val="00562324"/>
    <w:rsid w:val="00574766"/>
    <w:rsid w:val="00595C87"/>
    <w:rsid w:val="005A2D1A"/>
    <w:rsid w:val="005B3AA3"/>
    <w:rsid w:val="005C0A78"/>
    <w:rsid w:val="005D2404"/>
    <w:rsid w:val="005D289D"/>
    <w:rsid w:val="005D2C65"/>
    <w:rsid w:val="005E6D94"/>
    <w:rsid w:val="005F002D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02D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37443"/>
    <w:rsid w:val="00A44B13"/>
    <w:rsid w:val="00A47B4D"/>
    <w:rsid w:val="00A579C2"/>
    <w:rsid w:val="00A83018"/>
    <w:rsid w:val="00A93486"/>
    <w:rsid w:val="00AA2081"/>
    <w:rsid w:val="00AA33D0"/>
    <w:rsid w:val="00AA3DC9"/>
    <w:rsid w:val="00AB7D71"/>
    <w:rsid w:val="00AC7ADF"/>
    <w:rsid w:val="00AD164C"/>
    <w:rsid w:val="00B00728"/>
    <w:rsid w:val="00B03152"/>
    <w:rsid w:val="00B04FA9"/>
    <w:rsid w:val="00B620F9"/>
    <w:rsid w:val="00B732D2"/>
    <w:rsid w:val="00B770B9"/>
    <w:rsid w:val="00B774DC"/>
    <w:rsid w:val="00B864DE"/>
    <w:rsid w:val="00BA79C6"/>
    <w:rsid w:val="00BB6B97"/>
    <w:rsid w:val="00BC3299"/>
    <w:rsid w:val="00BE23DB"/>
    <w:rsid w:val="00BF6F0A"/>
    <w:rsid w:val="00C066B4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D324D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DD262B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412CF-4E05-4A23-BBE9-8051F968B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2024-02-26T12:17:00Z</cp:lastPrinted>
  <dcterms:created xsi:type="dcterms:W3CDTF">2024-02-26T12:17:00Z</dcterms:created>
  <dcterms:modified xsi:type="dcterms:W3CDTF">2024-02-26T12:17:00Z</dcterms:modified>
</cp:coreProperties>
</file>