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DB49BE" w:rsidRDefault="0097698E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DB49BE">
        <w:rPr>
          <w:sz w:val="20"/>
          <w:szCs w:val="20"/>
        </w:rPr>
        <w:t>Niepołomice</w:t>
      </w:r>
      <w:r w:rsidR="00B36EDA" w:rsidRPr="00DB49BE">
        <w:rPr>
          <w:sz w:val="20"/>
          <w:szCs w:val="20"/>
        </w:rPr>
        <w:t xml:space="preserve"> dnia: </w:t>
      </w:r>
      <w:r w:rsidR="00A76E85">
        <w:rPr>
          <w:sz w:val="20"/>
          <w:szCs w:val="20"/>
        </w:rPr>
        <w:t>2024-02-26</w:t>
      </w:r>
    </w:p>
    <w:p w:rsidR="00B36EDA" w:rsidRPr="00DB49BE" w:rsidRDefault="0097698E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DB49BE">
        <w:rPr>
          <w:b/>
          <w:bCs/>
          <w:sz w:val="20"/>
          <w:szCs w:val="20"/>
        </w:rPr>
        <w:t>GMINA NIEPOŁOMICE</w:t>
      </w:r>
    </w:p>
    <w:p w:rsidR="00B36EDA" w:rsidRPr="00DB49BE" w:rsidRDefault="0097698E" w:rsidP="00B36EDA">
      <w:pPr>
        <w:spacing w:line="360" w:lineRule="auto"/>
        <w:ind w:right="3969"/>
        <w:rPr>
          <w:sz w:val="20"/>
          <w:szCs w:val="20"/>
        </w:rPr>
      </w:pPr>
      <w:r w:rsidRPr="00DB49BE">
        <w:rPr>
          <w:sz w:val="20"/>
          <w:szCs w:val="20"/>
        </w:rPr>
        <w:t>Pl. Zwycięstwa</w:t>
      </w:r>
      <w:r w:rsidR="00B36EDA" w:rsidRPr="00DB49BE">
        <w:rPr>
          <w:sz w:val="20"/>
          <w:szCs w:val="20"/>
        </w:rPr>
        <w:t xml:space="preserve"> </w:t>
      </w:r>
      <w:r w:rsidRPr="00DB49BE">
        <w:rPr>
          <w:sz w:val="20"/>
          <w:szCs w:val="20"/>
        </w:rPr>
        <w:t>13</w:t>
      </w:r>
    </w:p>
    <w:p w:rsidR="00B36EDA" w:rsidRPr="00DB49BE" w:rsidRDefault="0097698E" w:rsidP="00B36EDA">
      <w:pPr>
        <w:ind w:right="3969"/>
        <w:rPr>
          <w:sz w:val="20"/>
          <w:szCs w:val="20"/>
        </w:rPr>
      </w:pPr>
      <w:r w:rsidRPr="00DB49BE">
        <w:rPr>
          <w:sz w:val="20"/>
          <w:szCs w:val="20"/>
        </w:rPr>
        <w:t>32-005</w:t>
      </w:r>
      <w:r w:rsidR="00B36EDA" w:rsidRPr="00DB49BE">
        <w:rPr>
          <w:sz w:val="20"/>
          <w:szCs w:val="20"/>
        </w:rPr>
        <w:t xml:space="preserve"> </w:t>
      </w:r>
      <w:r w:rsidRPr="00DB49BE">
        <w:rPr>
          <w:sz w:val="20"/>
          <w:szCs w:val="20"/>
        </w:rPr>
        <w:t>Niepołomice</w:t>
      </w:r>
    </w:p>
    <w:p w:rsidR="00B36EDA" w:rsidRPr="00DB49B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DB49BE" w:rsidTr="00B36EDA">
        <w:tc>
          <w:tcPr>
            <w:tcW w:w="9923" w:type="dxa"/>
            <w:shd w:val="clear" w:color="auto" w:fill="F2F2F2"/>
            <w:hideMark/>
          </w:tcPr>
          <w:p w:rsidR="00B36EDA" w:rsidRPr="00DB49BE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B49BE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B36EDA" w:rsidRPr="00DB49BE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B49BE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DB49BE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:rsidR="00B36EDA" w:rsidRPr="00DB49BE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DB49BE">
        <w:rPr>
          <w:rFonts w:eastAsia="Calibri"/>
          <w:sz w:val="20"/>
          <w:szCs w:val="20"/>
          <w:lang w:eastAsia="en-US"/>
        </w:rPr>
        <w:t xml:space="preserve">Dotyczy </w:t>
      </w:r>
      <w:r w:rsidRPr="00DB49BE">
        <w:rPr>
          <w:sz w:val="20"/>
          <w:szCs w:val="20"/>
        </w:rPr>
        <w:t>postępowania o udzielenie zamówienia publicznego</w:t>
      </w:r>
      <w:r w:rsidRPr="00DB49BE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DB49BE" w:rsidTr="00B36EDA">
        <w:tc>
          <w:tcPr>
            <w:tcW w:w="2269" w:type="dxa"/>
            <w:shd w:val="clear" w:color="auto" w:fill="auto"/>
          </w:tcPr>
          <w:p w:rsidR="00B36EDA" w:rsidRPr="00DB49B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B49BE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DB49BE" w:rsidRDefault="0097698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B49BE">
              <w:rPr>
                <w:bCs/>
                <w:sz w:val="20"/>
                <w:szCs w:val="20"/>
              </w:rPr>
              <w:t>Wykonanie usługi odbioru, transportu i zagospodarowania odpadów</w:t>
            </w:r>
          </w:p>
        </w:tc>
      </w:tr>
      <w:tr w:rsidR="0097698E" w:rsidRPr="00DB49BE" w:rsidTr="002A2BE9">
        <w:tc>
          <w:tcPr>
            <w:tcW w:w="2269" w:type="dxa"/>
            <w:shd w:val="clear" w:color="auto" w:fill="auto"/>
          </w:tcPr>
          <w:p w:rsidR="0097698E" w:rsidRPr="00DB49BE" w:rsidRDefault="0097698E" w:rsidP="002A2B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B49BE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7698E" w:rsidRPr="00DB49BE" w:rsidRDefault="0097698E" w:rsidP="002A2B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B49BE">
              <w:rPr>
                <w:bCs/>
                <w:sz w:val="20"/>
                <w:szCs w:val="20"/>
              </w:rPr>
              <w:t>ZP.271.1.2024</w:t>
            </w:r>
          </w:p>
        </w:tc>
      </w:tr>
    </w:tbl>
    <w:p w:rsidR="00B36EDA" w:rsidRPr="00DB49BE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:rsidR="00B36EDA" w:rsidRPr="00DB49B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0"/>
          <w:szCs w:val="20"/>
        </w:rPr>
      </w:pPr>
      <w:r w:rsidRPr="00DB49BE">
        <w:rPr>
          <w:sz w:val="20"/>
          <w:szCs w:val="20"/>
        </w:rPr>
        <w:t xml:space="preserve">Zamawiający, </w:t>
      </w:r>
      <w:r w:rsidR="0097698E" w:rsidRPr="00DB49BE">
        <w:rPr>
          <w:b/>
          <w:sz w:val="20"/>
          <w:szCs w:val="20"/>
        </w:rPr>
        <w:t>GMINA NIEPOŁOMICE</w:t>
      </w:r>
      <w:r w:rsidRPr="00DB49BE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97698E" w:rsidRPr="00DB49BE">
        <w:rPr>
          <w:sz w:val="20"/>
          <w:szCs w:val="20"/>
        </w:rPr>
        <w:t>(</w:t>
      </w:r>
      <w:proofErr w:type="spellStart"/>
      <w:r w:rsidR="0097698E" w:rsidRPr="00DB49BE">
        <w:rPr>
          <w:sz w:val="20"/>
          <w:szCs w:val="20"/>
        </w:rPr>
        <w:t>t.j</w:t>
      </w:r>
      <w:proofErr w:type="spellEnd"/>
      <w:r w:rsidR="0097698E" w:rsidRPr="00DB49BE">
        <w:rPr>
          <w:sz w:val="20"/>
          <w:szCs w:val="20"/>
        </w:rPr>
        <w:t>. Dz. U. z 2023r. poz. 1605)</w:t>
      </w:r>
      <w:r w:rsidRPr="00DB49BE">
        <w:rPr>
          <w:sz w:val="20"/>
          <w:szCs w:val="20"/>
        </w:rPr>
        <w:t xml:space="preserve">, zwanej dalej „ustawą </w:t>
      </w:r>
      <w:proofErr w:type="spellStart"/>
      <w:r w:rsidRPr="00DB49BE">
        <w:rPr>
          <w:sz w:val="20"/>
          <w:szCs w:val="20"/>
        </w:rPr>
        <w:t>Pzp</w:t>
      </w:r>
      <w:proofErr w:type="spellEnd"/>
      <w:r w:rsidRPr="00DB49BE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DB49BE" w:rsidRPr="00DB49BE" w:rsidTr="002A2BE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DB49BE" w:rsidRDefault="00DB49BE" w:rsidP="002A2BE9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DB49BE">
              <w:rPr>
                <w:b/>
                <w:bCs/>
                <w:sz w:val="20"/>
                <w:szCs w:val="20"/>
              </w:rPr>
              <w:t>Część nr 1</w:t>
            </w:r>
            <w:r w:rsidRPr="00DB49BE">
              <w:rPr>
                <w:sz w:val="20"/>
                <w:szCs w:val="20"/>
              </w:rPr>
              <w:t>: Usługa polegająca  na odbiorze, transporcie i zagospodarowaniu odpadów z koszy ulicznych, przystankowych, placów zabaw oraz pojemników na psie odchody zlokalizowanych na terenie Gminy Niepołomice</w:t>
            </w:r>
          </w:p>
          <w:p w:rsidR="00DB49BE" w:rsidRPr="00DB49BE" w:rsidRDefault="00DB49BE" w:rsidP="002A2BE9">
            <w:pPr>
              <w:rPr>
                <w:b/>
                <w:sz w:val="20"/>
                <w:szCs w:val="20"/>
              </w:rPr>
            </w:pPr>
            <w:r w:rsidRPr="00DB49BE">
              <w:rPr>
                <w:b/>
                <w:sz w:val="20"/>
                <w:szCs w:val="20"/>
              </w:rPr>
              <w:t>Konsorcjum: lider: Małopolskie Przedsiębiorstwo Gospodarki Odpadami Sp. z o.o.</w:t>
            </w:r>
          </w:p>
          <w:p w:rsidR="00DB49BE" w:rsidRPr="00DB49BE" w:rsidRDefault="00DB49BE" w:rsidP="002A2BE9">
            <w:pPr>
              <w:rPr>
                <w:b/>
                <w:sz w:val="20"/>
                <w:szCs w:val="20"/>
              </w:rPr>
            </w:pPr>
            <w:r w:rsidRPr="00DB49BE">
              <w:rPr>
                <w:b/>
                <w:sz w:val="20"/>
                <w:szCs w:val="20"/>
              </w:rPr>
              <w:t xml:space="preserve">ul. Barska 12 </w:t>
            </w:r>
          </w:p>
          <w:p w:rsidR="00DB49BE" w:rsidRPr="00DB49BE" w:rsidRDefault="00DB49BE" w:rsidP="002A2BE9">
            <w:pPr>
              <w:jc w:val="both"/>
              <w:rPr>
                <w:b/>
                <w:sz w:val="20"/>
                <w:szCs w:val="20"/>
              </w:rPr>
            </w:pPr>
            <w:r w:rsidRPr="00DB49BE">
              <w:rPr>
                <w:b/>
                <w:sz w:val="20"/>
                <w:szCs w:val="20"/>
              </w:rPr>
              <w:t>30-307 Kraków</w:t>
            </w:r>
          </w:p>
          <w:p w:rsidR="00DB49BE" w:rsidRPr="00DB49BE" w:rsidRDefault="00DB49BE" w:rsidP="002A2BE9">
            <w:pPr>
              <w:jc w:val="both"/>
              <w:rPr>
                <w:b/>
                <w:sz w:val="20"/>
                <w:szCs w:val="20"/>
              </w:rPr>
            </w:pPr>
            <w:r w:rsidRPr="00DB49BE">
              <w:rPr>
                <w:b/>
                <w:sz w:val="20"/>
                <w:szCs w:val="20"/>
              </w:rPr>
              <w:t xml:space="preserve">Parter: Maciej </w:t>
            </w:r>
            <w:proofErr w:type="spellStart"/>
            <w:r w:rsidRPr="00DB49BE">
              <w:rPr>
                <w:b/>
                <w:sz w:val="20"/>
                <w:szCs w:val="20"/>
              </w:rPr>
              <w:t>Białczyk</w:t>
            </w:r>
            <w:proofErr w:type="spellEnd"/>
            <w:r w:rsidRPr="00DB49BE">
              <w:rPr>
                <w:b/>
                <w:sz w:val="20"/>
                <w:szCs w:val="20"/>
              </w:rPr>
              <w:t xml:space="preserve"> PPHU MB PROFIT</w:t>
            </w:r>
          </w:p>
          <w:p w:rsidR="00DB49BE" w:rsidRPr="00DB49BE" w:rsidRDefault="00DB49BE" w:rsidP="002A2BE9">
            <w:pPr>
              <w:jc w:val="both"/>
              <w:rPr>
                <w:b/>
                <w:sz w:val="20"/>
                <w:szCs w:val="20"/>
              </w:rPr>
            </w:pPr>
            <w:r w:rsidRPr="00DB49BE">
              <w:rPr>
                <w:b/>
                <w:sz w:val="20"/>
                <w:szCs w:val="20"/>
              </w:rPr>
              <w:t>Os. 2 Pułku Lotniczego 16/35</w:t>
            </w:r>
          </w:p>
          <w:p w:rsidR="00DB49BE" w:rsidRPr="00DB49BE" w:rsidRDefault="00DB49BE" w:rsidP="002A2BE9">
            <w:pPr>
              <w:jc w:val="both"/>
              <w:rPr>
                <w:b/>
                <w:sz w:val="20"/>
                <w:szCs w:val="20"/>
              </w:rPr>
            </w:pPr>
          </w:p>
          <w:p w:rsidR="00DB49BE" w:rsidRPr="00DB49BE" w:rsidRDefault="00DB49BE" w:rsidP="002A2BE9">
            <w:pPr>
              <w:jc w:val="both"/>
              <w:rPr>
                <w:bCs/>
                <w:sz w:val="20"/>
                <w:szCs w:val="20"/>
              </w:rPr>
            </w:pPr>
            <w:r w:rsidRPr="00DB49BE">
              <w:rPr>
                <w:sz w:val="20"/>
                <w:szCs w:val="20"/>
              </w:rPr>
              <w:t xml:space="preserve">za cenę wykonania przedmiotu zamówienia w wysokości </w:t>
            </w:r>
            <w:r w:rsidRPr="00DB49BE">
              <w:rPr>
                <w:b/>
                <w:sz w:val="20"/>
                <w:szCs w:val="20"/>
              </w:rPr>
              <w:t>252 599.40 zł</w:t>
            </w:r>
            <w:r w:rsidRPr="00DB49BE">
              <w:rPr>
                <w:sz w:val="20"/>
                <w:szCs w:val="20"/>
              </w:rPr>
              <w:t xml:space="preserve"> </w:t>
            </w:r>
            <w:r w:rsidRPr="00DB49BE">
              <w:rPr>
                <w:b/>
                <w:bCs/>
                <w:sz w:val="20"/>
                <w:szCs w:val="20"/>
              </w:rPr>
              <w:t>brutto</w:t>
            </w:r>
            <w:r w:rsidRPr="00DB49BE">
              <w:rPr>
                <w:bCs/>
                <w:sz w:val="20"/>
                <w:szCs w:val="20"/>
              </w:rPr>
              <w:t>.</w:t>
            </w:r>
          </w:p>
          <w:p w:rsidR="00DB49BE" w:rsidRPr="00DB49BE" w:rsidRDefault="00DB49BE" w:rsidP="002A2BE9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DB49B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DB49BE">
              <w:rPr>
                <w:color w:val="000000"/>
                <w:sz w:val="20"/>
                <w:szCs w:val="20"/>
              </w:rPr>
              <w:t>:</w:t>
            </w:r>
          </w:p>
          <w:p w:rsidR="00DB49BE" w:rsidRPr="00DB49BE" w:rsidRDefault="00DB49BE" w:rsidP="002A2BE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DB49BE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DB49BE" w:rsidRPr="00DB49BE" w:rsidTr="002A2BE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DB49BE" w:rsidRDefault="00DB49BE" w:rsidP="002A2BE9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DB49BE">
              <w:rPr>
                <w:b/>
                <w:bCs/>
                <w:sz w:val="20"/>
                <w:szCs w:val="20"/>
              </w:rPr>
              <w:t>Część nr 2</w:t>
            </w:r>
            <w:r w:rsidRPr="00DB49BE">
              <w:rPr>
                <w:sz w:val="20"/>
                <w:szCs w:val="20"/>
              </w:rPr>
              <w:t>: Usługa polegająca  na  odbiorze  odpadów z budynków gminnych</w:t>
            </w:r>
          </w:p>
          <w:p w:rsidR="00DB49BE" w:rsidRPr="00DB49BE" w:rsidRDefault="00DB49BE" w:rsidP="002A2BE9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DB49BE">
              <w:rPr>
                <w:b/>
                <w:sz w:val="20"/>
                <w:szCs w:val="20"/>
              </w:rPr>
              <w:t>PreZero Małopolska Sp. z o.o.</w:t>
            </w:r>
          </w:p>
          <w:p w:rsidR="00DB49BE" w:rsidRPr="00DB49BE" w:rsidRDefault="00DB49BE" w:rsidP="002A2BE9">
            <w:pPr>
              <w:jc w:val="both"/>
              <w:rPr>
                <w:bCs/>
                <w:sz w:val="20"/>
                <w:szCs w:val="20"/>
              </w:rPr>
            </w:pPr>
            <w:r w:rsidRPr="00DB49BE">
              <w:rPr>
                <w:bCs/>
                <w:sz w:val="20"/>
                <w:szCs w:val="20"/>
              </w:rPr>
              <w:t xml:space="preserve">Ul. Kosiarzy  5A </w:t>
            </w:r>
          </w:p>
          <w:p w:rsidR="00DB49BE" w:rsidRPr="00DB49BE" w:rsidRDefault="00DB49BE" w:rsidP="002A2BE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DB49BE">
              <w:rPr>
                <w:bCs/>
                <w:sz w:val="20"/>
                <w:szCs w:val="20"/>
              </w:rPr>
              <w:t>30-731 Kraków</w:t>
            </w:r>
          </w:p>
          <w:p w:rsidR="00DB49BE" w:rsidRPr="00DB49BE" w:rsidRDefault="00DB49BE" w:rsidP="002A2BE9">
            <w:pPr>
              <w:jc w:val="both"/>
              <w:rPr>
                <w:bCs/>
                <w:sz w:val="20"/>
                <w:szCs w:val="20"/>
              </w:rPr>
            </w:pPr>
            <w:r w:rsidRPr="00DB49BE">
              <w:rPr>
                <w:sz w:val="20"/>
                <w:szCs w:val="20"/>
              </w:rPr>
              <w:t xml:space="preserve">za cenę wykonania przedmiotu zamówienia w wysokości </w:t>
            </w:r>
            <w:r w:rsidRPr="00DB49BE">
              <w:rPr>
                <w:b/>
                <w:sz w:val="20"/>
                <w:szCs w:val="20"/>
              </w:rPr>
              <w:t>497 064.06 zł</w:t>
            </w:r>
            <w:r w:rsidRPr="00DB49BE">
              <w:rPr>
                <w:sz w:val="20"/>
                <w:szCs w:val="20"/>
              </w:rPr>
              <w:t xml:space="preserve"> </w:t>
            </w:r>
            <w:r w:rsidRPr="00DB49BE">
              <w:rPr>
                <w:b/>
                <w:bCs/>
                <w:sz w:val="20"/>
                <w:szCs w:val="20"/>
              </w:rPr>
              <w:t>brutto</w:t>
            </w:r>
            <w:r w:rsidRPr="00DB49BE">
              <w:rPr>
                <w:bCs/>
                <w:sz w:val="20"/>
                <w:szCs w:val="20"/>
              </w:rPr>
              <w:t>.</w:t>
            </w:r>
          </w:p>
          <w:p w:rsidR="00DB49BE" w:rsidRPr="00DB49BE" w:rsidRDefault="00DB49BE" w:rsidP="002A2BE9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DB49B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DB49BE">
              <w:rPr>
                <w:color w:val="000000"/>
                <w:sz w:val="20"/>
                <w:szCs w:val="20"/>
              </w:rPr>
              <w:t>:</w:t>
            </w:r>
          </w:p>
          <w:p w:rsidR="00DB49BE" w:rsidRPr="00DB49BE" w:rsidRDefault="00DB49BE" w:rsidP="002A2BE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DB49BE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DB49BE" w:rsidRPr="00DB49BE" w:rsidTr="002A2BE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DB49BE" w:rsidRDefault="00DB49BE" w:rsidP="002A2BE9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DB49BE">
              <w:rPr>
                <w:b/>
                <w:bCs/>
                <w:sz w:val="20"/>
                <w:szCs w:val="20"/>
              </w:rPr>
              <w:t>Część nr 3</w:t>
            </w:r>
            <w:r w:rsidRPr="00DB49BE">
              <w:rPr>
                <w:sz w:val="20"/>
                <w:szCs w:val="20"/>
              </w:rPr>
              <w:t>: Usługa polegająca na uprzątnięciu zalegających odpadów z miejsc nieprzeznaczonych do ich składowania tzw. dzikich wysypisk</w:t>
            </w:r>
          </w:p>
          <w:p w:rsidR="00DB49BE" w:rsidRPr="00DB49BE" w:rsidRDefault="00DB49BE" w:rsidP="002A2BE9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DB49BE">
              <w:rPr>
                <w:b/>
                <w:sz w:val="20"/>
                <w:szCs w:val="20"/>
              </w:rPr>
              <w:t>Spółdzielnia Kółek Rolniczych w Niepołomicach z/s w Woli Batorskiej</w:t>
            </w:r>
          </w:p>
          <w:p w:rsidR="00DB49BE" w:rsidRPr="00DB49BE" w:rsidRDefault="00DB49BE" w:rsidP="002A2BE9">
            <w:pPr>
              <w:jc w:val="both"/>
              <w:rPr>
                <w:bCs/>
                <w:sz w:val="20"/>
                <w:szCs w:val="20"/>
              </w:rPr>
            </w:pPr>
            <w:r w:rsidRPr="00DB49BE">
              <w:rPr>
                <w:bCs/>
                <w:sz w:val="20"/>
                <w:szCs w:val="20"/>
              </w:rPr>
              <w:t xml:space="preserve">Wola Batorska 461 </w:t>
            </w:r>
          </w:p>
          <w:p w:rsidR="00DB49BE" w:rsidRPr="00DB49BE" w:rsidRDefault="00DB49BE" w:rsidP="002A2BE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DB49BE">
              <w:rPr>
                <w:bCs/>
                <w:sz w:val="20"/>
                <w:szCs w:val="20"/>
              </w:rPr>
              <w:t>32-006 Wola Batorska</w:t>
            </w:r>
          </w:p>
          <w:p w:rsidR="00DB49BE" w:rsidRPr="00DB49BE" w:rsidRDefault="00DB49BE" w:rsidP="002A2BE9">
            <w:pPr>
              <w:jc w:val="both"/>
              <w:rPr>
                <w:bCs/>
                <w:sz w:val="20"/>
                <w:szCs w:val="20"/>
              </w:rPr>
            </w:pPr>
            <w:r w:rsidRPr="00DB49BE">
              <w:rPr>
                <w:sz w:val="20"/>
                <w:szCs w:val="20"/>
              </w:rPr>
              <w:t xml:space="preserve">za cenę wykonania przedmiotu zamówienia w wysokości </w:t>
            </w:r>
            <w:r w:rsidRPr="00DB49BE">
              <w:rPr>
                <w:b/>
                <w:sz w:val="20"/>
                <w:szCs w:val="20"/>
              </w:rPr>
              <w:t>190 404.00 zł</w:t>
            </w:r>
            <w:r w:rsidRPr="00DB49BE">
              <w:rPr>
                <w:sz w:val="20"/>
                <w:szCs w:val="20"/>
              </w:rPr>
              <w:t xml:space="preserve"> </w:t>
            </w:r>
            <w:r w:rsidRPr="00DB49BE">
              <w:rPr>
                <w:b/>
                <w:bCs/>
                <w:sz w:val="20"/>
                <w:szCs w:val="20"/>
              </w:rPr>
              <w:t>brutto</w:t>
            </w:r>
            <w:r w:rsidRPr="00DB49BE">
              <w:rPr>
                <w:bCs/>
                <w:sz w:val="20"/>
                <w:szCs w:val="20"/>
              </w:rPr>
              <w:t>.</w:t>
            </w:r>
          </w:p>
          <w:p w:rsidR="00DB49BE" w:rsidRPr="00DB49BE" w:rsidRDefault="00DB49BE" w:rsidP="002A2BE9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DB49B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DB49BE">
              <w:rPr>
                <w:color w:val="000000"/>
                <w:sz w:val="20"/>
                <w:szCs w:val="20"/>
              </w:rPr>
              <w:t>:</w:t>
            </w:r>
          </w:p>
          <w:p w:rsidR="00DB49BE" w:rsidRPr="00DB49BE" w:rsidRDefault="00DB49BE" w:rsidP="002A2BE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DB49BE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DB49BE" w:rsidRPr="00DB49BE" w:rsidRDefault="00DB49BE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</w:p>
    <w:p w:rsidR="00B36EDA" w:rsidRPr="00DB49BE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DB49BE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DB49BE">
        <w:rPr>
          <w:color w:val="000000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DB49BE" w:rsidRPr="00F52DF1" w:rsidTr="002A2B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B49BE" w:rsidRPr="00F52DF1" w:rsidRDefault="00DB49BE" w:rsidP="002A2BE9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F52DF1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B49BE" w:rsidRPr="00F52DF1" w:rsidRDefault="00DB49BE" w:rsidP="002A2BE9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F52DF1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B49BE" w:rsidRPr="00F52DF1" w:rsidRDefault="00DB49BE" w:rsidP="002A2BE9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F52DF1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B49BE" w:rsidRPr="00F52DF1" w:rsidRDefault="00DB49BE" w:rsidP="002A2BE9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F52DF1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B49BE" w:rsidRPr="00F52DF1" w:rsidTr="002A2B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Usługa polegająca  na odbiorze, transporcie i zagospodarowaniu odpadów z koszy ulicznych, przystankowych, placów zabaw oraz pojemników na psie odchody zlokalizowanych na terenie Gminy Niepołomice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rPr>
                <w:b/>
                <w:sz w:val="20"/>
                <w:szCs w:val="20"/>
              </w:rPr>
            </w:pPr>
            <w:r w:rsidRPr="00F52DF1">
              <w:rPr>
                <w:b/>
                <w:sz w:val="20"/>
                <w:szCs w:val="20"/>
              </w:rPr>
              <w:t>Konsorcjum: lider: Małopolskie Przedsiębiorstwo Gospodarki Odpadami Sp. z o.o.</w:t>
            </w:r>
          </w:p>
          <w:p w:rsidR="00DB49BE" w:rsidRPr="00F52DF1" w:rsidRDefault="00DB49BE" w:rsidP="002A2BE9">
            <w:pPr>
              <w:rPr>
                <w:b/>
                <w:sz w:val="20"/>
                <w:szCs w:val="20"/>
              </w:rPr>
            </w:pPr>
            <w:r w:rsidRPr="00F52DF1">
              <w:rPr>
                <w:b/>
                <w:sz w:val="20"/>
                <w:szCs w:val="20"/>
              </w:rPr>
              <w:t xml:space="preserve">ul. Barska 12 </w:t>
            </w:r>
          </w:p>
          <w:p w:rsidR="00DB49BE" w:rsidRPr="00F52DF1" w:rsidRDefault="00DB49BE" w:rsidP="002A2BE9">
            <w:pPr>
              <w:jc w:val="both"/>
              <w:rPr>
                <w:b/>
                <w:sz w:val="20"/>
                <w:szCs w:val="20"/>
              </w:rPr>
            </w:pPr>
            <w:r w:rsidRPr="00F52DF1">
              <w:rPr>
                <w:b/>
                <w:sz w:val="20"/>
                <w:szCs w:val="20"/>
              </w:rPr>
              <w:t>30-307 Kraków</w:t>
            </w:r>
          </w:p>
          <w:p w:rsidR="00DB49BE" w:rsidRPr="00F52DF1" w:rsidRDefault="00DB49BE" w:rsidP="002A2BE9">
            <w:pPr>
              <w:jc w:val="both"/>
              <w:rPr>
                <w:b/>
                <w:sz w:val="20"/>
                <w:szCs w:val="20"/>
              </w:rPr>
            </w:pPr>
            <w:r w:rsidRPr="00F52DF1">
              <w:rPr>
                <w:b/>
                <w:sz w:val="20"/>
                <w:szCs w:val="20"/>
              </w:rPr>
              <w:t xml:space="preserve">Parter: Maciej </w:t>
            </w:r>
            <w:proofErr w:type="spellStart"/>
            <w:r w:rsidRPr="00F52DF1">
              <w:rPr>
                <w:b/>
                <w:sz w:val="20"/>
                <w:szCs w:val="20"/>
              </w:rPr>
              <w:t>Białczyk</w:t>
            </w:r>
            <w:proofErr w:type="spellEnd"/>
            <w:r w:rsidRPr="00F52DF1">
              <w:rPr>
                <w:b/>
                <w:sz w:val="20"/>
                <w:szCs w:val="20"/>
              </w:rPr>
              <w:t xml:space="preserve"> PPHU MB PROFIT</w:t>
            </w:r>
          </w:p>
          <w:p w:rsidR="00DB49BE" w:rsidRPr="00F52DF1" w:rsidRDefault="00DB49BE" w:rsidP="002A2B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52DF1">
              <w:rPr>
                <w:b/>
                <w:sz w:val="20"/>
                <w:szCs w:val="20"/>
              </w:rPr>
              <w:t>Os. 2 Pułku Lotniczego 16/35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before="40" w:after="40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Cena - 60.00</w:t>
            </w:r>
          </w:p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2 - uprzątnięcie nieczystości w przypadku wywrócenia  lub przepełnienia kosza z odpadami, w ciągu maksymalnie 6 godzin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jc w:val="center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 xml:space="preserve">  100,00</w:t>
            </w:r>
          </w:p>
        </w:tc>
      </w:tr>
      <w:tr w:rsidR="00DB49BE" w:rsidRPr="00F52DF1" w:rsidTr="002A2B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Usługa polegająca  na odbiorze, transporcie i zagospodarowaniu odpadów z koszy ulicznych, przystankowych, placów zabaw oraz pojemników na psie odchody zlokalizowanych na terenie Gminy Niepołomice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52DF1">
              <w:rPr>
                <w:b/>
                <w:bCs/>
                <w:sz w:val="20"/>
                <w:szCs w:val="20"/>
              </w:rPr>
              <w:t>FHU MAGDA Magdalena Łanoszka</w:t>
            </w:r>
          </w:p>
          <w:p w:rsidR="00DB49BE" w:rsidRPr="00F52DF1" w:rsidRDefault="00DB49BE" w:rsidP="002A2BE9">
            <w:pPr>
              <w:spacing w:line="276" w:lineRule="auto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Trąbki 292</w:t>
            </w:r>
          </w:p>
          <w:p w:rsidR="00DB49BE" w:rsidRPr="00F52DF1" w:rsidRDefault="00DB49BE" w:rsidP="002A2B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32-020 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before="40" w:after="40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Cena - 57.21</w:t>
            </w:r>
          </w:p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2 - uprzątnięcie nieczystości w przypadku wywrócenia  lub przepełnienia kosza z odpadami, w ciągu maksymalnie 6 godzin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jc w:val="center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 xml:space="preserve">  97,21</w:t>
            </w:r>
          </w:p>
        </w:tc>
      </w:tr>
      <w:tr w:rsidR="00DB49BE" w:rsidRPr="00F52DF1" w:rsidTr="002A2B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Usługa polegająca  na odbiorze, transporcie i zagospodarowaniu odpadów z koszy ulicznych, przystankowych, placów zabaw oraz pojemników na psie odchody zlokalizowanych na terenie Gminy Niepołomice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52DF1">
              <w:rPr>
                <w:b/>
                <w:bCs/>
                <w:sz w:val="20"/>
                <w:szCs w:val="20"/>
              </w:rPr>
              <w:t>"ANBUD" FIRMA USŁUGOWO-HANDLOWA ANDRZEJ ZYGUŁA</w:t>
            </w:r>
          </w:p>
          <w:p w:rsidR="00DB49BE" w:rsidRPr="00F52DF1" w:rsidRDefault="00DB49BE" w:rsidP="002A2BE9">
            <w:pPr>
              <w:spacing w:line="276" w:lineRule="auto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TRĄBKI 451</w:t>
            </w:r>
          </w:p>
          <w:p w:rsidR="00DB49BE" w:rsidRPr="00F52DF1" w:rsidRDefault="00DB49BE" w:rsidP="002A2B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32-020 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before="40" w:after="40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Cena - 50.52</w:t>
            </w:r>
          </w:p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2 - uprzątnięcie nieczystości w przypadku wywrócenia  lub przepełnienia kosza z odpadami, w ciągu maksymalnie 6 godzin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jc w:val="center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 xml:space="preserve">  90,52</w:t>
            </w:r>
          </w:p>
        </w:tc>
      </w:tr>
      <w:tr w:rsidR="00DB49BE" w:rsidRPr="00F52DF1" w:rsidTr="002A2B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2 - Usługa polegająca  na  odbiorze  odpadów z budynków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52DF1">
              <w:rPr>
                <w:b/>
                <w:bCs/>
                <w:sz w:val="20"/>
                <w:szCs w:val="20"/>
              </w:rPr>
              <w:t>PreZero Małopolska Sp. z o.o.</w:t>
            </w:r>
          </w:p>
          <w:p w:rsidR="00DB49BE" w:rsidRPr="00F52DF1" w:rsidRDefault="00DB49BE" w:rsidP="002A2BE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Kosiarzy </w:t>
            </w:r>
            <w:r w:rsidRPr="00F52DF1">
              <w:rPr>
                <w:sz w:val="20"/>
                <w:szCs w:val="20"/>
              </w:rPr>
              <w:t xml:space="preserve"> 5A</w:t>
            </w:r>
          </w:p>
          <w:p w:rsidR="00DB49BE" w:rsidRPr="00F52DF1" w:rsidRDefault="00DB49BE" w:rsidP="002A2B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30-731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before="40" w:after="40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Cena - 60.00</w:t>
            </w:r>
          </w:p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2 - pojazd spełniający normę EURO5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jc w:val="center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 xml:space="preserve">  100,00</w:t>
            </w:r>
          </w:p>
        </w:tc>
      </w:tr>
      <w:tr w:rsidR="00DB49BE" w:rsidRPr="00F52DF1" w:rsidTr="002A2B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2 - Usługa polegająca  na  odbiorze  odpadów z budynków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52DF1">
              <w:rPr>
                <w:b/>
                <w:bCs/>
                <w:sz w:val="20"/>
                <w:szCs w:val="20"/>
              </w:rPr>
              <w:t>"ANBUD" FIRMA USŁUGOWO-HANDLOWA ANDRZEJ ZYGUŁA</w:t>
            </w:r>
          </w:p>
          <w:p w:rsidR="00DB49BE" w:rsidRPr="00F52DF1" w:rsidRDefault="00DB49BE" w:rsidP="002A2BE9">
            <w:pPr>
              <w:spacing w:line="276" w:lineRule="auto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TRĄBKI 451</w:t>
            </w:r>
          </w:p>
          <w:p w:rsidR="00DB49BE" w:rsidRPr="00F52DF1" w:rsidRDefault="00DB49BE" w:rsidP="002A2B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32-020 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before="40" w:after="40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Cena - 54.62</w:t>
            </w:r>
          </w:p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2 - pojazd spełniający normę EURO5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jc w:val="center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 xml:space="preserve">  94,62</w:t>
            </w:r>
          </w:p>
        </w:tc>
      </w:tr>
      <w:tr w:rsidR="00DB49BE" w:rsidRPr="00F52DF1" w:rsidTr="002A2B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3 - Usługa polegająca na uprzątnięciu zalegających odpadów z miejsc nieprzeznaczonych do ich składowania tzw. dzikich wysypisk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52DF1">
              <w:rPr>
                <w:b/>
                <w:bCs/>
                <w:sz w:val="20"/>
                <w:szCs w:val="20"/>
              </w:rPr>
              <w:t>Spółdzielnia Kółek Rolniczych w Niepołomicach z/s w Woli Batorskiej</w:t>
            </w:r>
          </w:p>
          <w:p w:rsidR="00DB49BE" w:rsidRPr="00F52DF1" w:rsidRDefault="00DB49BE" w:rsidP="002A2BE9">
            <w:pPr>
              <w:spacing w:line="276" w:lineRule="auto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Wola Batorska 461</w:t>
            </w:r>
          </w:p>
          <w:p w:rsidR="00DB49BE" w:rsidRPr="00F52DF1" w:rsidRDefault="00DB49BE" w:rsidP="002A2B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32-006 Wola Batorska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before="40" w:after="40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Cena - 60.00</w:t>
            </w:r>
          </w:p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2 - uprzątnięcia zalegających odpadów w ciągu 3 dni od dnia zgłoszenia 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jc w:val="center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 xml:space="preserve">  100,00</w:t>
            </w:r>
          </w:p>
        </w:tc>
      </w:tr>
      <w:tr w:rsidR="00DB49BE" w:rsidRPr="00F52DF1" w:rsidTr="002A2B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 xml:space="preserve">3 - Usługa polegająca na uprzątnięciu zalegających odpadów z miejsc </w:t>
            </w:r>
            <w:r w:rsidRPr="00F52DF1">
              <w:rPr>
                <w:sz w:val="20"/>
                <w:szCs w:val="20"/>
              </w:rPr>
              <w:lastRenderedPageBreak/>
              <w:t>nieprzeznaczonych do ich składowania tzw. dzikich wysypisk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52DF1">
              <w:rPr>
                <w:b/>
                <w:bCs/>
                <w:sz w:val="20"/>
                <w:szCs w:val="20"/>
              </w:rPr>
              <w:lastRenderedPageBreak/>
              <w:t>FHU MAGDA Magdalena Łanoszka</w:t>
            </w:r>
          </w:p>
          <w:p w:rsidR="00DB49BE" w:rsidRPr="00F52DF1" w:rsidRDefault="00DB49BE" w:rsidP="002A2BE9">
            <w:pPr>
              <w:spacing w:line="276" w:lineRule="auto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Trąbki 292</w:t>
            </w:r>
          </w:p>
          <w:p w:rsidR="00DB49BE" w:rsidRPr="00F52DF1" w:rsidRDefault="00DB49BE" w:rsidP="002A2B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lastRenderedPageBreak/>
              <w:t>32-020 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before="40" w:after="40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lastRenderedPageBreak/>
              <w:t>1 - Cena - 54.66</w:t>
            </w:r>
          </w:p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 xml:space="preserve">2 - uprzątnięcia zalegających odpadów w ciągu 3 dni od dnia </w:t>
            </w:r>
            <w:r w:rsidRPr="00F52DF1">
              <w:rPr>
                <w:sz w:val="20"/>
                <w:szCs w:val="20"/>
              </w:rPr>
              <w:lastRenderedPageBreak/>
              <w:t>zgłoszenia 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jc w:val="center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lastRenderedPageBreak/>
              <w:t xml:space="preserve">  94,66</w:t>
            </w:r>
          </w:p>
        </w:tc>
      </w:tr>
      <w:tr w:rsidR="00DB49BE" w:rsidRPr="00F52DF1" w:rsidTr="002A2B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lastRenderedPageBreak/>
              <w:t>3 - Usługa polegająca na uprzątnięciu zalegających odpadów z miejsc nieprzeznaczonych do ich składowania tzw. dzikich wysypisk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52DF1">
              <w:rPr>
                <w:b/>
                <w:bCs/>
                <w:sz w:val="20"/>
                <w:szCs w:val="20"/>
              </w:rPr>
              <w:t>"ANBUD" FIRMA USŁUGOWO-HANDLOWA ANDRZEJ ZYGUŁA</w:t>
            </w:r>
          </w:p>
          <w:p w:rsidR="00DB49BE" w:rsidRPr="00F52DF1" w:rsidRDefault="00DB49BE" w:rsidP="002A2BE9">
            <w:pPr>
              <w:spacing w:line="276" w:lineRule="auto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TRĄBKI 451</w:t>
            </w:r>
          </w:p>
          <w:p w:rsidR="00DB49BE" w:rsidRPr="00F52DF1" w:rsidRDefault="00DB49BE" w:rsidP="002A2B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32-020 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9BE" w:rsidRPr="00F52DF1" w:rsidRDefault="00DB49BE" w:rsidP="002A2BE9">
            <w:pPr>
              <w:spacing w:before="40" w:after="40"/>
              <w:rPr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1 - Cena - 54.40</w:t>
            </w:r>
          </w:p>
          <w:p w:rsidR="00DB49BE" w:rsidRPr="00F52DF1" w:rsidRDefault="00DB49BE" w:rsidP="002A2B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>2 - uprzątnięcia zalegających odpadów w ciągu 3 dni od dnia zgłoszenia 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9BE" w:rsidRPr="00F52DF1" w:rsidRDefault="00DB49BE" w:rsidP="002A2BE9">
            <w:pPr>
              <w:jc w:val="center"/>
              <w:rPr>
                <w:color w:val="000000"/>
                <w:sz w:val="20"/>
                <w:szCs w:val="20"/>
              </w:rPr>
            </w:pPr>
            <w:r w:rsidRPr="00F52DF1">
              <w:rPr>
                <w:sz w:val="20"/>
                <w:szCs w:val="20"/>
              </w:rPr>
              <w:t xml:space="preserve">  94,40</w:t>
            </w:r>
          </w:p>
        </w:tc>
      </w:tr>
      <w:bookmarkEnd w:id="0"/>
    </w:tbl>
    <w:p w:rsidR="008642B3" w:rsidRPr="00DB49BE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DB49B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275" w:rsidRDefault="003A3275">
      <w:r>
        <w:separator/>
      </w:r>
    </w:p>
  </w:endnote>
  <w:endnote w:type="continuationSeparator" w:id="0">
    <w:p w:rsidR="003A3275" w:rsidRDefault="003A3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275" w:rsidRDefault="003A3275">
      <w:r>
        <w:separator/>
      </w:r>
    </w:p>
  </w:footnote>
  <w:footnote w:type="continuationSeparator" w:id="0">
    <w:p w:rsidR="003A3275" w:rsidRDefault="003A32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698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34D7"/>
    <w:rsid w:val="003445A0"/>
    <w:rsid w:val="003A0AFC"/>
    <w:rsid w:val="003A327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698E"/>
    <w:rsid w:val="0097748A"/>
    <w:rsid w:val="009F0E5C"/>
    <w:rsid w:val="00A029B8"/>
    <w:rsid w:val="00A76E85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49B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34D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434D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434D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34D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34D7"/>
  </w:style>
  <w:style w:type="paragraph" w:styleId="Tekstpodstawowy">
    <w:name w:val="Body Text"/>
    <w:basedOn w:val="Normalny"/>
    <w:rsid w:val="003434D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688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2024-02-26T12:06:00Z</dcterms:created>
  <dcterms:modified xsi:type="dcterms:W3CDTF">2024-02-26T12:06:00Z</dcterms:modified>
</cp:coreProperties>
</file>