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E17F6" w14:textId="3D5F2D99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A16C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09A19E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2E15F9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B1D944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8CF236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D8D8FD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AD4F7A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72D06D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56C9C7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2BBF8D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04742D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8DC75B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C9DDDF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F59A57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D2EE5B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B2F323B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CA70DB3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37F91" w:rsidRPr="00837F91">
        <w:rPr>
          <w:rFonts w:eastAsia="Times New Roman" w:cs="Calibri"/>
          <w:b/>
          <w:lang w:eastAsia="pl-PL"/>
        </w:rPr>
        <w:t xml:space="preserve">dostawa zestawu foto-video na potrzeby </w:t>
      </w:r>
      <w:proofErr w:type="spellStart"/>
      <w:r w:rsidR="00837F91" w:rsidRPr="00837F91">
        <w:rPr>
          <w:rFonts w:eastAsia="Times New Roman" w:cs="Calibri"/>
          <w:b/>
          <w:lang w:eastAsia="pl-PL"/>
        </w:rPr>
        <w:t>WIEiT</w:t>
      </w:r>
      <w:proofErr w:type="spellEnd"/>
      <w:r w:rsidR="00837F91" w:rsidRPr="00837F91">
        <w:rPr>
          <w:rFonts w:eastAsia="Times New Roman" w:cs="Calibri"/>
          <w:b/>
          <w:lang w:eastAsia="pl-PL"/>
        </w:rPr>
        <w:t xml:space="preserve"> - DE-dzp.272-83/24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FC5671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30FC54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F0F0C6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F5CAC2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14640D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F327A1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E833D4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D24347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C6BD20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64810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DB79FE6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87DFBAB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042CA30B" w14:textId="77777777" w:rsidR="005103B9" w:rsidRPr="009475A8" w:rsidRDefault="005103B9" w:rsidP="009475A8"/>
    <w:sectPr w:rsidR="005103B9" w:rsidRPr="009475A8" w:rsidSect="00E34A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33E6F0" w14:textId="77777777" w:rsidR="00E34A27" w:rsidRDefault="00E34A27" w:rsidP="0038231F">
      <w:pPr>
        <w:spacing w:after="0" w:line="240" w:lineRule="auto"/>
      </w:pPr>
      <w:r>
        <w:separator/>
      </w:r>
    </w:p>
  </w:endnote>
  <w:endnote w:type="continuationSeparator" w:id="0">
    <w:p w14:paraId="23297809" w14:textId="77777777" w:rsidR="00E34A27" w:rsidRDefault="00E34A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F1786" w14:textId="77777777" w:rsidR="00837F91" w:rsidRDefault="00837F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E98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9AA992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4484C" w14:textId="77777777" w:rsidR="00837F91" w:rsidRDefault="00837F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41F864" w14:textId="77777777" w:rsidR="00E34A27" w:rsidRDefault="00E34A27" w:rsidP="0038231F">
      <w:pPr>
        <w:spacing w:after="0" w:line="240" w:lineRule="auto"/>
      </w:pPr>
      <w:r>
        <w:separator/>
      </w:r>
    </w:p>
  </w:footnote>
  <w:footnote w:type="continuationSeparator" w:id="0">
    <w:p w14:paraId="7C714301" w14:textId="77777777" w:rsidR="00E34A27" w:rsidRDefault="00E34A27" w:rsidP="0038231F">
      <w:pPr>
        <w:spacing w:after="0" w:line="240" w:lineRule="auto"/>
      </w:pPr>
      <w:r>
        <w:continuationSeparator/>
      </w:r>
    </w:p>
  </w:footnote>
  <w:footnote w:id="1">
    <w:p w14:paraId="3872E7F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B3A45ED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6CD22" w14:textId="77777777" w:rsidR="00837F91" w:rsidRDefault="00837F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EA0D8" w14:textId="77777777" w:rsidR="00837F91" w:rsidRDefault="00837F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97C50" w14:textId="77777777" w:rsidR="00837F91" w:rsidRDefault="00837F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867112">
    <w:abstractNumId w:val="7"/>
  </w:num>
  <w:num w:numId="2" w16cid:durableId="1720012896">
    <w:abstractNumId w:val="0"/>
  </w:num>
  <w:num w:numId="3" w16cid:durableId="1023483139">
    <w:abstractNumId w:val="6"/>
  </w:num>
  <w:num w:numId="4" w16cid:durableId="559293690">
    <w:abstractNumId w:val="9"/>
  </w:num>
  <w:num w:numId="5" w16cid:durableId="1449198155">
    <w:abstractNumId w:val="8"/>
  </w:num>
  <w:num w:numId="6" w16cid:durableId="878475377">
    <w:abstractNumId w:val="5"/>
  </w:num>
  <w:num w:numId="7" w16cid:durableId="1634217071">
    <w:abstractNumId w:val="1"/>
  </w:num>
  <w:num w:numId="8" w16cid:durableId="1327132740">
    <w:abstractNumId w:val="3"/>
  </w:num>
  <w:num w:numId="9" w16cid:durableId="744644166">
    <w:abstractNumId w:val="2"/>
  </w:num>
  <w:num w:numId="10" w16cid:durableId="1537308892">
    <w:abstractNumId w:val="4"/>
  </w:num>
  <w:num w:numId="11" w16cid:durableId="18643217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A2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F91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16CF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4A27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9903F8"/>
  <w15:chartTrackingRefBased/>
  <w15:docId w15:val="{893980F0-0828-4018-BCF1-D5C5CD2EB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2024-02-21T11:40:00Z</dcterms:created>
  <dcterms:modified xsi:type="dcterms:W3CDTF">2024-02-21T11:40:00Z</dcterms:modified>
</cp:coreProperties>
</file>