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9EF23" w14:textId="26FD662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17801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3DEB25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69FCA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650DB0A9" w14:textId="77777777" w:rsidR="00CD6FCA" w:rsidRPr="00774185" w:rsidRDefault="00CD6FCA" w:rsidP="00CD6FC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93F2D1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67B2BD0D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F0B7DC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06E618C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450AAE9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B97DB7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1818C3DA" w14:textId="77777777" w:rsidR="00CD6FCA" w:rsidRPr="00774185" w:rsidRDefault="00CD6FCA" w:rsidP="00CD6FC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616D875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D58D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FB13460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Akademia Górniczo - Hutnicza</w:t>
      </w:r>
    </w:p>
    <w:p w14:paraId="2C332AD5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im. Stanisława Staszica w Krakowie</w:t>
      </w:r>
    </w:p>
    <w:p w14:paraId="41FEECB2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CB2ECB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Al. Mickiewicza</w:t>
      </w:r>
      <w:r w:rsidR="008D2AB8">
        <w:rPr>
          <w:b/>
        </w:rPr>
        <w:t xml:space="preserve"> </w:t>
      </w:r>
      <w:r w:rsidRPr="00835A0F">
        <w:rPr>
          <w:b/>
        </w:rPr>
        <w:t>30</w:t>
      </w:r>
      <w:r w:rsidR="008D2AB8">
        <w:rPr>
          <w:b/>
        </w:rPr>
        <w:t xml:space="preserve"> </w:t>
      </w:r>
    </w:p>
    <w:p w14:paraId="6CCF228C" w14:textId="77777777" w:rsidR="008D2AB8" w:rsidRDefault="00835A0F" w:rsidP="008D2AB8">
      <w:pPr>
        <w:rPr>
          <w:b/>
        </w:rPr>
      </w:pPr>
      <w:r w:rsidRPr="00835A0F">
        <w:rPr>
          <w:b/>
        </w:rPr>
        <w:t>30-059</w:t>
      </w:r>
      <w:r w:rsidR="008D2AB8">
        <w:rPr>
          <w:b/>
        </w:rPr>
        <w:t xml:space="preserve"> </w:t>
      </w:r>
      <w:r w:rsidRPr="00835A0F">
        <w:rPr>
          <w:b/>
        </w:rPr>
        <w:t>Kraków</w:t>
      </w:r>
      <w:r w:rsidR="008D2AB8">
        <w:rPr>
          <w:b/>
        </w:rPr>
        <w:t xml:space="preserve">,  </w:t>
      </w:r>
    </w:p>
    <w:p w14:paraId="616D37FD" w14:textId="77777777" w:rsidR="008D2AB8" w:rsidRDefault="008D2AB8" w:rsidP="008D2AB8">
      <w:pPr>
        <w:ind w:firstLine="3969"/>
        <w:rPr>
          <w:b/>
        </w:rPr>
      </w:pPr>
    </w:p>
    <w:p w14:paraId="1820379C" w14:textId="418EA329" w:rsidR="008D2AB8" w:rsidRDefault="008D2AB8" w:rsidP="00A37E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7CA5">
        <w:rPr>
          <w:b/>
        </w:rPr>
        <w:t>d</w:t>
      </w:r>
      <w:r w:rsidR="00835A0F" w:rsidRPr="00835A0F">
        <w:rPr>
          <w:b/>
        </w:rPr>
        <w:t xml:space="preserve">ostawa materiałów reklamowych dla </w:t>
      </w:r>
      <w:proofErr w:type="spellStart"/>
      <w:r w:rsidR="00835A0F" w:rsidRPr="00835A0F">
        <w:rPr>
          <w:b/>
        </w:rPr>
        <w:t>WIEiT</w:t>
      </w:r>
      <w:proofErr w:type="spellEnd"/>
      <w:r w:rsidR="00835A0F" w:rsidRPr="00835A0F">
        <w:rPr>
          <w:b/>
        </w:rPr>
        <w:t xml:space="preserve"> - DE-dzp.272-89/24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 , zgodnie z zasadami określonymi w specyfikacji warunków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360"/>
        <w:gridCol w:w="1134"/>
        <w:gridCol w:w="709"/>
        <w:gridCol w:w="1757"/>
      </w:tblGrid>
      <w:tr w:rsidR="009C1900" w:rsidRPr="00774185" w14:paraId="20DDBD43" w14:textId="77777777" w:rsidTr="00B529C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228DB" w14:textId="77777777" w:rsidR="009C1900" w:rsidRPr="00A77BC2" w:rsidRDefault="009C1900" w:rsidP="00B529CB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638CC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4EFD986A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CCFE16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3C7B31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0B4EE18B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2F43B2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44F853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2CF7815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28A8F7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68E6C978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CBF43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3647982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0964B91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C1900" w:rsidRPr="00774185" w14:paraId="5CEFD539" w14:textId="77777777" w:rsidTr="00B529CB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B28708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F3457D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BDAD2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A82B0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87633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F60D4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6702D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E449CA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C1900" w:rsidRPr="00774185" w14:paraId="7DB0EFB4" w14:textId="77777777" w:rsidTr="00B529CB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DBDF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F6FF" w14:textId="5D9F8AC8" w:rsidR="009C1900" w:rsidRPr="00774185" w:rsidRDefault="001605EC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Korkowa podkładka pod mysz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73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D3C2" w14:textId="708B2FF7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9DF4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9BB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E6C0F2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84E0F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76B7A13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C07A2B3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D118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2D36" w14:textId="48A56584" w:rsidR="009C1900" w:rsidRPr="00774185" w:rsidRDefault="00331C9C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Zestaw do notatek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198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0A0" w14:textId="2D08A21C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922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837A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05CF5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F0054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3DA16F5B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9D6B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8FD65" w14:textId="20D54D51" w:rsidR="009C1900" w:rsidRPr="00774185" w:rsidRDefault="00331C9C" w:rsidP="00B529CB">
            <w:pPr>
              <w:rPr>
                <w:sz w:val="22"/>
                <w:szCs w:val="22"/>
                <w:highlight w:val="yellow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Brelok do kluczy</w:t>
            </w:r>
            <w:r w:rsidR="00521129">
              <w:rPr>
                <w:rFonts w:ascii="Calibri" w:hAnsi="Calibri"/>
                <w:color w:val="000000"/>
                <w:sz w:val="22"/>
                <w:szCs w:val="22"/>
              </w:rPr>
              <w:t>, bambusowy stojak na telefon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D844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9AF9" w14:textId="11AE9152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F603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835D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81826C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75288D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8D742C4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39D07E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7B31" w14:textId="04AC1751" w:rsidR="009C1900" w:rsidRPr="00774185" w:rsidRDefault="00331C9C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Narzędzie wielofunkcyjne</w:t>
            </w:r>
            <w:r w:rsidR="0032798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E5BD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3C76" w14:textId="5EC9DE3D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2235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0C97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C8E5AE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20227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FDDC0CA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2925A3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8149" w14:textId="3D5E7895" w:rsidR="009C1900" w:rsidRPr="00774185" w:rsidRDefault="00331C9C" w:rsidP="00B529CB">
            <w:pPr>
              <w:rPr>
                <w:sz w:val="22"/>
                <w:szCs w:val="22"/>
              </w:rPr>
            </w:pPr>
            <w:r w:rsidRPr="00910452">
              <w:rPr>
                <w:rFonts w:ascii="Calibri" w:hAnsi="Calibri"/>
                <w:color w:val="000000"/>
                <w:sz w:val="22"/>
                <w:szCs w:val="22"/>
              </w:rPr>
              <w:t xml:space="preserve">Komplet </w:t>
            </w:r>
            <w:r w:rsidR="00910452" w:rsidRPr="00910452">
              <w:rPr>
                <w:rFonts w:ascii="Calibri" w:hAnsi="Calibri"/>
                <w:color w:val="000000"/>
                <w:sz w:val="22"/>
                <w:szCs w:val="22"/>
              </w:rPr>
              <w:t xml:space="preserve">min. </w:t>
            </w:r>
            <w:r w:rsidRPr="00910452">
              <w:rPr>
                <w:rFonts w:ascii="Calibri" w:hAnsi="Calibri"/>
                <w:color w:val="000000"/>
                <w:sz w:val="22"/>
                <w:szCs w:val="22"/>
              </w:rPr>
              <w:t>6 kredek świecowych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814D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07CA" w14:textId="53BBFCEE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FA7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44DB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C6193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17F9F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DF8454C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E7A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A0AD" w14:textId="4E2EA006" w:rsidR="009C1900" w:rsidRPr="00774185" w:rsidRDefault="001409AD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  <w:r w:rsidR="00331C9C">
              <w:rPr>
                <w:rFonts w:ascii="Calibri" w:hAnsi="Calibri"/>
                <w:color w:val="000000"/>
                <w:sz w:val="22"/>
                <w:szCs w:val="22"/>
              </w:rPr>
              <w:t>orba na laptopa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C2B9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FDB0" w14:textId="53D6E31D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118C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DBB6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A5A345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552D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36CF6E45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872EC1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7A27" w14:textId="29159935" w:rsidR="009C1900" w:rsidRPr="00774185" w:rsidRDefault="00331C9C" w:rsidP="00B529C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</w:rPr>
              <w:t>Antystres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"piłka"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146A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1613" w14:textId="2782F6B0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1 300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C280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7C0C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CA024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D85F5D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E376042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C60DBB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8F69" w14:textId="3942A4DF" w:rsidR="009C1900" w:rsidRPr="00774185" w:rsidRDefault="00331C9C" w:rsidP="00B529CB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Drewniane jo-jo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65C4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FA00" w14:textId="4B9C5CF4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1 000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BE20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939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152101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A0004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AB3C26B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74B438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A5EE" w14:textId="59073499" w:rsidR="009C1900" w:rsidRPr="00774185" w:rsidRDefault="00331C9C" w:rsidP="00B529CB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Rozdzielacz HUB USB z kablem typ C</w:t>
            </w:r>
            <w:r w:rsidR="0032798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704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454F" w14:textId="05962042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C8A8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B085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41AFD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03968E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FC432D2" w14:textId="77777777" w:rsidTr="00B529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364E05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1D24" w14:textId="49D69000" w:rsidR="009C1900" w:rsidRPr="00774185" w:rsidRDefault="00331C9C" w:rsidP="00B529CB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Koszulki z krótkim rękawem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A35B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9328" w14:textId="058F4D0B" w:rsidR="009C1900" w:rsidRPr="00774185" w:rsidRDefault="00893464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28BF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D83E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62867C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CE133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5783BAD0" w14:textId="77777777" w:rsidTr="00B529CB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3C2E1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2FC81279" w14:textId="77777777" w:rsidR="009C1900" w:rsidRPr="00774185" w:rsidRDefault="009C1900" w:rsidP="00B529C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2979729E" w14:textId="77777777" w:rsidR="009C1900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  <w:p w14:paraId="332ED5E4" w14:textId="77777777" w:rsidR="009C1900" w:rsidRPr="00774185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520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804AE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83FC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9D4FA2E" w14:textId="77777777" w:rsidTr="00B529CB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B1A0" w14:textId="77777777" w:rsidR="009C1900" w:rsidRPr="00774185" w:rsidRDefault="009C1900" w:rsidP="00B529CB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3853C76" w14:textId="77777777" w:rsidR="009C1900" w:rsidRPr="00774185" w:rsidRDefault="009C1900" w:rsidP="00B529CB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6616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2576D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0A6A0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5EA4906" w14:textId="77777777" w:rsidR="00A37EB1" w:rsidRDefault="00A37EB1" w:rsidP="00A37EB1">
      <w:pPr>
        <w:widowControl w:val="0"/>
        <w:ind w:right="1"/>
        <w:jc w:val="both"/>
      </w:pPr>
    </w:p>
    <w:p w14:paraId="6415F361" w14:textId="0FE0D6A7" w:rsidR="00130CF5" w:rsidRPr="00774185" w:rsidRDefault="00130CF5" w:rsidP="00130CF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 xml:space="preserve">…………… dni </w:t>
      </w:r>
      <w:r w:rsidR="006D69CA">
        <w:rPr>
          <w:b/>
          <w:bCs/>
          <w:sz w:val="22"/>
          <w:szCs w:val="22"/>
        </w:rPr>
        <w:t xml:space="preserve">roboczych </w:t>
      </w:r>
      <w:r w:rsidRPr="00B93724">
        <w:rPr>
          <w:b/>
          <w:bCs/>
          <w:sz w:val="22"/>
          <w:szCs w:val="22"/>
        </w:rPr>
        <w:t>od daty podpisania umowy</w:t>
      </w:r>
      <w:r w:rsidR="00327981">
        <w:rPr>
          <w:sz w:val="22"/>
          <w:szCs w:val="22"/>
        </w:rPr>
        <w:t xml:space="preserve"> </w:t>
      </w:r>
      <w:r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3926B8C4" w14:textId="77777777" w:rsidR="00130CF5" w:rsidRPr="00774185" w:rsidRDefault="00130CF5" w:rsidP="00130CF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5BA0A4C7" w14:textId="7A23EAD7" w:rsidR="00A37EB1" w:rsidRPr="001150EE" w:rsidRDefault="00130CF5" w:rsidP="0032798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327981">
        <w:rPr>
          <w:b/>
          <w:bCs/>
          <w:sz w:val="22"/>
          <w:szCs w:val="22"/>
        </w:rPr>
        <w:t>Termin płatności:</w:t>
      </w:r>
      <w:r w:rsidRPr="00327981">
        <w:rPr>
          <w:sz w:val="22"/>
          <w:szCs w:val="22"/>
        </w:rPr>
        <w:t xml:space="preserve"> </w:t>
      </w:r>
      <w:r w:rsidRPr="0077418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611CAA" w14:textId="19F24B74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F851D21" w14:textId="77777777" w:rsidR="005E5A43" w:rsidRPr="002D1A00" w:rsidRDefault="005E5A43" w:rsidP="005E5A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1A0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0BB53A2" w14:textId="77777777" w:rsidR="005E5A43" w:rsidRPr="002D1A00" w:rsidRDefault="005E5A43" w:rsidP="005E5A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1A0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2D1A0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D1A00">
        <w:rPr>
          <w:color w:val="000000"/>
          <w:sz w:val="22"/>
          <w:szCs w:val="22"/>
        </w:rPr>
        <w:t xml:space="preserve"> i nie wnosimy do nich żadnych zastrzeżeń.</w:t>
      </w:r>
    </w:p>
    <w:p w14:paraId="7D841CC1" w14:textId="77777777" w:rsidR="005E5A43" w:rsidRPr="002D1A00" w:rsidRDefault="005E5A43" w:rsidP="005E5A43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500D13" w14:textId="77777777" w:rsidR="005E5A43" w:rsidRPr="002D1A00" w:rsidRDefault="005E5A43" w:rsidP="005E5A43">
      <w:pPr>
        <w:ind w:left="360"/>
        <w:jc w:val="both"/>
        <w:rPr>
          <w:i/>
          <w:sz w:val="22"/>
          <w:szCs w:val="22"/>
        </w:rPr>
      </w:pPr>
      <w:r w:rsidRPr="002D1A0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28093" w14:textId="77777777" w:rsidR="005E5A43" w:rsidRPr="002D1A00" w:rsidRDefault="005E5A43" w:rsidP="005E5A43">
      <w:pPr>
        <w:ind w:left="360"/>
        <w:jc w:val="both"/>
        <w:rPr>
          <w:i/>
          <w:sz w:val="22"/>
          <w:szCs w:val="22"/>
        </w:rPr>
      </w:pPr>
      <w:r w:rsidRPr="002D1A0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DB45BF" w14:textId="77777777" w:rsidR="005E5A43" w:rsidRPr="002D1A00" w:rsidRDefault="005E5A43" w:rsidP="005E5A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E5A43" w:rsidRPr="002D1A00" w14:paraId="496898BD" w14:textId="77777777" w:rsidTr="00B529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F68A8" w14:textId="77777777" w:rsidR="005E5A43" w:rsidRPr="002D1A00" w:rsidRDefault="005E5A43" w:rsidP="00B529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EDEAE" w14:textId="77777777" w:rsidR="005E5A43" w:rsidRPr="002D1A00" w:rsidRDefault="005E5A43" w:rsidP="00B529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 xml:space="preserve">Opis części zamówienia, którą wykonawca </w:t>
            </w:r>
          </w:p>
          <w:p w14:paraId="3C219765" w14:textId="77777777" w:rsidR="005E5A43" w:rsidRPr="002D1A00" w:rsidRDefault="005E5A43" w:rsidP="00B529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9E3E4" w14:textId="77777777" w:rsidR="005E5A43" w:rsidRPr="002D1A00" w:rsidRDefault="005E5A43" w:rsidP="00B529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1A00">
              <w:rPr>
                <w:sz w:val="22"/>
                <w:szCs w:val="22"/>
              </w:rPr>
              <w:t>Nazwa podwykonawcy</w:t>
            </w:r>
            <w:r w:rsidRPr="002D1A00">
              <w:rPr>
                <w:sz w:val="22"/>
                <w:szCs w:val="22"/>
              </w:rPr>
              <w:br/>
              <w:t>(o ile jest znana)</w:t>
            </w:r>
          </w:p>
        </w:tc>
      </w:tr>
      <w:tr w:rsidR="005E5A43" w:rsidRPr="002D1A00" w14:paraId="7A55CDAC" w14:textId="77777777" w:rsidTr="00B529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6EB0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B4295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3681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E5A43" w:rsidRPr="002D1A00" w14:paraId="1AAE3357" w14:textId="77777777" w:rsidTr="00B529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4562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28ADC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CDA0" w14:textId="77777777" w:rsidR="005E5A43" w:rsidRPr="002D1A00" w:rsidRDefault="005E5A43" w:rsidP="00B529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F45DA2" w14:textId="77777777" w:rsidR="005E5A43" w:rsidRPr="002D1A00" w:rsidRDefault="005E5A43" w:rsidP="005E5A43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Upoważnionymi do reprezentowania naszej firmy są następujące osoby:</w:t>
      </w:r>
    </w:p>
    <w:p w14:paraId="64B8DF33" w14:textId="70D99DC6" w:rsidR="005E5A43" w:rsidRPr="002D1A00" w:rsidRDefault="005E5A43" w:rsidP="005E5A4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1A00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  <w:r w:rsidRPr="002D1A00">
        <w:rPr>
          <w:rFonts w:ascii="Times New Roman" w:hAnsi="Times New Roman" w:cs="Times New Roman"/>
          <w:sz w:val="22"/>
          <w:szCs w:val="22"/>
        </w:rPr>
        <w:tab/>
      </w:r>
    </w:p>
    <w:p w14:paraId="23578F15" w14:textId="77777777" w:rsidR="005E5A43" w:rsidRPr="002D1A00" w:rsidRDefault="005E5A43" w:rsidP="005E5A4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118CD27" w14:textId="6761537C" w:rsidR="005E5A43" w:rsidRPr="002D1A00" w:rsidRDefault="005E5A43" w:rsidP="005E5A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1A00">
        <w:rPr>
          <w:sz w:val="22"/>
          <w:szCs w:val="22"/>
        </w:rPr>
        <w:tab/>
      </w:r>
      <w:r w:rsidRPr="002D1A00">
        <w:rPr>
          <w:sz w:val="22"/>
          <w:szCs w:val="22"/>
        </w:rPr>
        <w:tab/>
        <w:t xml:space="preserve"> </w:t>
      </w:r>
    </w:p>
    <w:p w14:paraId="5F8337AB" w14:textId="77777777" w:rsidR="005E5A43" w:rsidRPr="002D1A00" w:rsidRDefault="005E5A43" w:rsidP="005E5A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FB878B" w14:textId="313F6062" w:rsidR="005E5A43" w:rsidRPr="002D1A00" w:rsidRDefault="005E5A43" w:rsidP="005E5A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1A0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1A00">
        <w:rPr>
          <w:sz w:val="22"/>
          <w:szCs w:val="22"/>
        </w:rPr>
        <w:tab/>
      </w:r>
      <w:r w:rsidRPr="002D1A00">
        <w:rPr>
          <w:sz w:val="22"/>
          <w:szCs w:val="22"/>
        </w:rPr>
        <w:tab/>
        <w:t xml:space="preserve"> </w:t>
      </w:r>
    </w:p>
    <w:p w14:paraId="178BB2F8" w14:textId="77777777" w:rsidR="005E5A43" w:rsidRPr="002D1A00" w:rsidRDefault="005E5A43" w:rsidP="005E5A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55D94E8" w14:textId="77777777" w:rsidR="005E5A43" w:rsidRPr="002D1A00" w:rsidRDefault="005E5A43" w:rsidP="005E5A43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upoważnienie dla powyżej wskazanych osób wynika z następującego (</w:t>
      </w:r>
      <w:proofErr w:type="spellStart"/>
      <w:r w:rsidRPr="002D1A00">
        <w:rPr>
          <w:sz w:val="22"/>
          <w:szCs w:val="22"/>
        </w:rPr>
        <w:t>ych</w:t>
      </w:r>
      <w:proofErr w:type="spellEnd"/>
      <w:r w:rsidRPr="002D1A00">
        <w:rPr>
          <w:sz w:val="22"/>
          <w:szCs w:val="22"/>
        </w:rPr>
        <w:t>) dokumentu(ów)</w:t>
      </w:r>
    </w:p>
    <w:p w14:paraId="522666B1" w14:textId="77777777" w:rsidR="005E5A43" w:rsidRPr="002D1A00" w:rsidRDefault="005E5A43" w:rsidP="005E5A43">
      <w:p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3E690C" w14:textId="77777777" w:rsidR="005E5A43" w:rsidRPr="002D1A00" w:rsidRDefault="005E5A43" w:rsidP="005E5A43">
      <w:pPr>
        <w:numPr>
          <w:ilvl w:val="0"/>
          <w:numId w:val="1"/>
        </w:numPr>
        <w:jc w:val="both"/>
        <w:rPr>
          <w:sz w:val="22"/>
          <w:szCs w:val="22"/>
        </w:rPr>
      </w:pPr>
      <w:r w:rsidRPr="002D1A00">
        <w:rPr>
          <w:sz w:val="22"/>
          <w:szCs w:val="22"/>
        </w:rPr>
        <w:t>załącznikami do niniejszej oferty są:</w:t>
      </w:r>
    </w:p>
    <w:p w14:paraId="4350B58B" w14:textId="77777777" w:rsidR="005E5A43" w:rsidRPr="002D1A00" w:rsidRDefault="005E5A43" w:rsidP="005E5A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………………………………………………………………………………………….</w:t>
      </w:r>
    </w:p>
    <w:p w14:paraId="0A517A94" w14:textId="77777777" w:rsidR="005E5A43" w:rsidRPr="002D1A00" w:rsidRDefault="005E5A43" w:rsidP="005E5A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……………………………………………..……………………………………………</w:t>
      </w:r>
    </w:p>
    <w:p w14:paraId="72D83483" w14:textId="77777777" w:rsidR="005E5A43" w:rsidRPr="002D1A00" w:rsidRDefault="005E5A43" w:rsidP="005E5A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B6380FF" w14:textId="77777777" w:rsidR="005E5A43" w:rsidRPr="002D1A00" w:rsidRDefault="005E5A43" w:rsidP="005E5A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………………………………………………………………………………………….</w:t>
      </w:r>
    </w:p>
    <w:p w14:paraId="635896C5" w14:textId="77777777" w:rsidR="005E5A43" w:rsidRPr="002D1A00" w:rsidRDefault="005E5A43" w:rsidP="005E5A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1A00">
        <w:rPr>
          <w:sz w:val="22"/>
          <w:szCs w:val="22"/>
        </w:rPr>
        <w:t>……………………………………………..……………………………………………</w:t>
      </w:r>
    </w:p>
    <w:p w14:paraId="589CDF34" w14:textId="77777777" w:rsidR="005E5A43" w:rsidRPr="002D1A00" w:rsidRDefault="005E5A43" w:rsidP="005E5A43">
      <w:pPr>
        <w:jc w:val="both"/>
        <w:rPr>
          <w:sz w:val="22"/>
          <w:szCs w:val="22"/>
        </w:rPr>
      </w:pPr>
    </w:p>
    <w:p w14:paraId="152BAD5A" w14:textId="77777777" w:rsidR="005E5A43" w:rsidRPr="002D1A00" w:rsidRDefault="005E5A43" w:rsidP="005E5A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1A00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1A00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175CEA3" w14:textId="77777777" w:rsidR="005E5A43" w:rsidRDefault="005E5A43" w:rsidP="00FE545C">
      <w:pPr>
        <w:rPr>
          <w:b/>
          <w:sz w:val="22"/>
          <w:szCs w:val="22"/>
          <w:u w:val="single"/>
        </w:rPr>
      </w:pPr>
    </w:p>
    <w:p w14:paraId="23F768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59B11" w14:textId="77777777" w:rsidR="00B11713" w:rsidRDefault="00B11713">
      <w:r>
        <w:separator/>
      </w:r>
    </w:p>
  </w:endnote>
  <w:endnote w:type="continuationSeparator" w:id="0">
    <w:p w14:paraId="277AFC7A" w14:textId="77777777" w:rsidR="00B11713" w:rsidRDefault="00B1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FE6E" w14:textId="77777777" w:rsidR="00835A0F" w:rsidRDefault="00835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2D4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2E9F9" w14:textId="77777777" w:rsidR="00835A0F" w:rsidRDefault="00835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E5785" w14:textId="77777777" w:rsidR="00B11713" w:rsidRDefault="00B11713">
      <w:r>
        <w:separator/>
      </w:r>
    </w:p>
  </w:footnote>
  <w:footnote w:type="continuationSeparator" w:id="0">
    <w:p w14:paraId="361364A2" w14:textId="77777777" w:rsidR="00B11713" w:rsidRDefault="00B1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BCD36" w14:textId="77777777" w:rsidR="00835A0F" w:rsidRDefault="00835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2196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B4C1" w14:textId="77777777" w:rsidR="00835A0F" w:rsidRDefault="00835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07808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1814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0020895">
    <w:abstractNumId w:val="0"/>
  </w:num>
  <w:num w:numId="4" w16cid:durableId="1991784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713"/>
    <w:rsid w:val="00012286"/>
    <w:rsid w:val="000704FC"/>
    <w:rsid w:val="00071CCC"/>
    <w:rsid w:val="000B731D"/>
    <w:rsid w:val="000D6134"/>
    <w:rsid w:val="000E09C7"/>
    <w:rsid w:val="000F6589"/>
    <w:rsid w:val="00106636"/>
    <w:rsid w:val="001150EE"/>
    <w:rsid w:val="00116EC6"/>
    <w:rsid w:val="00130CF5"/>
    <w:rsid w:val="001409AD"/>
    <w:rsid w:val="001605EC"/>
    <w:rsid w:val="001801DD"/>
    <w:rsid w:val="00197CA5"/>
    <w:rsid w:val="001D4612"/>
    <w:rsid w:val="00207E98"/>
    <w:rsid w:val="002723B0"/>
    <w:rsid w:val="00315A4A"/>
    <w:rsid w:val="00327981"/>
    <w:rsid w:val="00331C9C"/>
    <w:rsid w:val="004B7300"/>
    <w:rsid w:val="004C6753"/>
    <w:rsid w:val="00521129"/>
    <w:rsid w:val="00595C87"/>
    <w:rsid w:val="005D2C65"/>
    <w:rsid w:val="005E5A43"/>
    <w:rsid w:val="005E6D94"/>
    <w:rsid w:val="0063384F"/>
    <w:rsid w:val="00643C6F"/>
    <w:rsid w:val="00646202"/>
    <w:rsid w:val="0065290F"/>
    <w:rsid w:val="006815F6"/>
    <w:rsid w:val="006D69CA"/>
    <w:rsid w:val="007748F0"/>
    <w:rsid w:val="007A4321"/>
    <w:rsid w:val="00833933"/>
    <w:rsid w:val="00835A0F"/>
    <w:rsid w:val="00853083"/>
    <w:rsid w:val="00893464"/>
    <w:rsid w:val="008B2F0C"/>
    <w:rsid w:val="008B4928"/>
    <w:rsid w:val="008D2AB8"/>
    <w:rsid w:val="008F1C66"/>
    <w:rsid w:val="00910452"/>
    <w:rsid w:val="00970FE4"/>
    <w:rsid w:val="009C1900"/>
    <w:rsid w:val="00A0022B"/>
    <w:rsid w:val="00A346FE"/>
    <w:rsid w:val="00A37EB1"/>
    <w:rsid w:val="00A47B4D"/>
    <w:rsid w:val="00A83018"/>
    <w:rsid w:val="00B11713"/>
    <w:rsid w:val="00B774DC"/>
    <w:rsid w:val="00C969A6"/>
    <w:rsid w:val="00CA7D36"/>
    <w:rsid w:val="00CD6FCA"/>
    <w:rsid w:val="00D026AF"/>
    <w:rsid w:val="00D24208"/>
    <w:rsid w:val="00D60C38"/>
    <w:rsid w:val="00D66893"/>
    <w:rsid w:val="00D90ACB"/>
    <w:rsid w:val="00DC1500"/>
    <w:rsid w:val="00E44371"/>
    <w:rsid w:val="00E62479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8EE45"/>
  <w15:chartTrackingRefBased/>
  <w15:docId w15:val="{59A3C955-3641-443E-8879-43EB4E59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564</Words>
  <Characters>4370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2024-02-23T13:10:00Z</dcterms:created>
  <dcterms:modified xsi:type="dcterms:W3CDTF">2024-02-23T13:12:00Z</dcterms:modified>
</cp:coreProperties>
</file>