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8A16B" w14:textId="77777777" w:rsidR="00D665F5" w:rsidRPr="007E24A2" w:rsidRDefault="00FD4367" w:rsidP="00D665F5">
      <w:pPr>
        <w:spacing w:after="240"/>
        <w:jc w:val="right"/>
        <w:rPr>
          <w:sz w:val="24"/>
          <w:szCs w:val="24"/>
        </w:rPr>
      </w:pPr>
      <w:r w:rsidRPr="00FD4367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FD4367">
        <w:rPr>
          <w:sz w:val="24"/>
          <w:szCs w:val="24"/>
        </w:rPr>
        <w:t>2024-02-23</w:t>
      </w:r>
    </w:p>
    <w:p w14:paraId="2BD5475C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301F64D2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3F6BA24F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F3E7842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3A98415C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7E1047E6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A34ED2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113A955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FD4367" w:rsidRPr="00FD4367">
        <w:rPr>
          <w:b/>
          <w:sz w:val="24"/>
          <w:szCs w:val="24"/>
        </w:rPr>
        <w:t>ZP/57/2023</w:t>
      </w:r>
      <w:r w:rsidR="00A80738" w:rsidRPr="007E24A2">
        <w:rPr>
          <w:sz w:val="24"/>
          <w:szCs w:val="24"/>
        </w:rPr>
        <w:tab/>
        <w:t xml:space="preserve"> </w:t>
      </w:r>
    </w:p>
    <w:p w14:paraId="6A53C997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698A0A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E15AF5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6B1AC3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61EE4F54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E6634F8" w14:textId="70FB746C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FD4367" w:rsidRPr="00FD4367">
        <w:rPr>
          <w:sz w:val="24"/>
          <w:szCs w:val="24"/>
        </w:rPr>
        <w:t>przetarg</w:t>
      </w:r>
      <w:r w:rsidR="00142C06">
        <w:rPr>
          <w:sz w:val="24"/>
          <w:szCs w:val="24"/>
        </w:rPr>
        <w:t>u</w:t>
      </w:r>
      <w:r w:rsidR="00FD4367" w:rsidRPr="00FD4367">
        <w:rPr>
          <w:sz w:val="24"/>
          <w:szCs w:val="24"/>
        </w:rPr>
        <w:t xml:space="preserve"> nieograniczon</w:t>
      </w:r>
      <w:r w:rsidR="00142C06">
        <w:rPr>
          <w:sz w:val="24"/>
          <w:szCs w:val="24"/>
        </w:rPr>
        <w:t>ego</w:t>
      </w:r>
      <w:r w:rsidRPr="007E24A2">
        <w:rPr>
          <w:sz w:val="24"/>
          <w:szCs w:val="24"/>
        </w:rPr>
        <w:t xml:space="preserve"> na: </w:t>
      </w:r>
    </w:p>
    <w:p w14:paraId="020AC459" w14:textId="77777777" w:rsidR="00A80738" w:rsidRPr="007E24A2" w:rsidRDefault="00FD4367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FD4367">
        <w:rPr>
          <w:b/>
          <w:szCs w:val="24"/>
        </w:rPr>
        <w:t>Zakup i dostawa odczynników wraz z dzierżawą mikroskopu do wykonywania badań metodą immunofluorescencji pośredniej dla Pracowni Wirusologii</w:t>
      </w:r>
    </w:p>
    <w:p w14:paraId="721B2AEC" w14:textId="2EC6CCD1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174AA077" w14:textId="7777777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FD4367" w:rsidRPr="00FD4367">
        <w:rPr>
          <w:sz w:val="24"/>
          <w:szCs w:val="24"/>
        </w:rPr>
        <w:t>23/02/2024</w:t>
      </w:r>
      <w:r w:rsidR="00FF4AB1" w:rsidRPr="007E24A2">
        <w:rPr>
          <w:sz w:val="24"/>
          <w:szCs w:val="24"/>
        </w:rPr>
        <w:t xml:space="preserve"> o godz. </w:t>
      </w:r>
      <w:r w:rsidR="00FD4367" w:rsidRPr="00FD4367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46D0D3AC" w14:textId="77777777" w:rsidTr="003F57CD">
        <w:tc>
          <w:tcPr>
            <w:tcW w:w="993" w:type="dxa"/>
            <w:shd w:val="clear" w:color="auto" w:fill="auto"/>
            <w:vAlign w:val="center"/>
          </w:tcPr>
          <w:p w14:paraId="24FAC209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2F28DB7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337307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FD4367" w:rsidRPr="007E24A2" w14:paraId="0E35AB8F" w14:textId="77777777" w:rsidTr="00CB05F8">
        <w:tc>
          <w:tcPr>
            <w:tcW w:w="993" w:type="dxa"/>
            <w:shd w:val="clear" w:color="auto" w:fill="auto"/>
            <w:vAlign w:val="center"/>
          </w:tcPr>
          <w:p w14:paraId="54553856" w14:textId="77777777" w:rsidR="00FD4367" w:rsidRPr="007E24A2" w:rsidRDefault="00FD4367" w:rsidP="00CB05F8">
            <w:pPr>
              <w:spacing w:before="80" w:after="80"/>
              <w:jc w:val="center"/>
            </w:pPr>
            <w:r w:rsidRPr="00FD4367">
              <w:t>1</w:t>
            </w:r>
          </w:p>
        </w:tc>
        <w:tc>
          <w:tcPr>
            <w:tcW w:w="5244" w:type="dxa"/>
            <w:shd w:val="clear" w:color="auto" w:fill="auto"/>
          </w:tcPr>
          <w:p w14:paraId="645F26B0" w14:textId="77777777" w:rsidR="00FD4367" w:rsidRPr="007E24A2" w:rsidRDefault="00FD4367" w:rsidP="00CB05F8">
            <w:pPr>
              <w:spacing w:before="80"/>
            </w:pPr>
            <w:r w:rsidRPr="00FD4367">
              <w:t>Euroimmun Polska Sp. z o.o.</w:t>
            </w:r>
          </w:p>
          <w:p w14:paraId="315C19E9" w14:textId="4375DB40" w:rsidR="00FD4367" w:rsidRPr="007E24A2" w:rsidRDefault="00142C06" w:rsidP="00CB05F8">
            <w:r>
              <w:t xml:space="preserve">ul. </w:t>
            </w:r>
            <w:r w:rsidR="00FD4367" w:rsidRPr="00FD4367">
              <w:t>Widna</w:t>
            </w:r>
            <w:r w:rsidR="00FD4367" w:rsidRPr="007E24A2">
              <w:t xml:space="preserve"> </w:t>
            </w:r>
            <w:r w:rsidR="00FD4367" w:rsidRPr="00FD4367">
              <w:t>2A</w:t>
            </w:r>
            <w:r w:rsidR="00FD4367" w:rsidRPr="007E24A2">
              <w:t xml:space="preserve"> </w:t>
            </w:r>
          </w:p>
          <w:p w14:paraId="355ACFAB" w14:textId="77777777" w:rsidR="00FD4367" w:rsidRPr="007E24A2" w:rsidRDefault="00FD4367" w:rsidP="00CB05F8">
            <w:pPr>
              <w:spacing w:after="80"/>
              <w:jc w:val="both"/>
            </w:pPr>
            <w:r w:rsidRPr="00FD4367">
              <w:t>50-543</w:t>
            </w:r>
            <w:r w:rsidRPr="007E24A2">
              <w:t xml:space="preserve"> </w:t>
            </w:r>
            <w:r w:rsidRPr="00FD4367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DDACA8" w14:textId="77777777" w:rsidR="00FD4367" w:rsidRPr="007E24A2" w:rsidRDefault="00FD4367" w:rsidP="00CB05F8">
            <w:pPr>
              <w:spacing w:before="80" w:after="80"/>
              <w:jc w:val="center"/>
            </w:pPr>
            <w:r w:rsidRPr="00FD4367">
              <w:t>53 932.44 zł</w:t>
            </w:r>
          </w:p>
        </w:tc>
      </w:tr>
    </w:tbl>
    <w:p w14:paraId="3C03509C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66384B55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18AEF3D8" w14:textId="77777777" w:rsidR="00C236D3" w:rsidRPr="007E24A2" w:rsidRDefault="00C236D3" w:rsidP="00173B20">
      <w:pPr>
        <w:jc w:val="right"/>
      </w:pPr>
    </w:p>
    <w:sectPr w:rsidR="00C236D3" w:rsidRPr="007E24A2" w:rsidSect="00F46C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30F39" w14:textId="77777777" w:rsidR="00F46CB5" w:rsidRDefault="00F46CB5">
      <w:r>
        <w:separator/>
      </w:r>
    </w:p>
  </w:endnote>
  <w:endnote w:type="continuationSeparator" w:id="0">
    <w:p w14:paraId="219C1E6D" w14:textId="77777777" w:rsidR="00F46CB5" w:rsidRDefault="00F46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8908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3D1C4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D448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893BA8D">
        <v:line id="_x0000_s1025" style="position:absolute;left:0;text-align:left;z-index:251657728" from="-3.85pt,8.7pt" to="455.15pt,8.7pt"/>
      </w:pict>
    </w:r>
  </w:p>
  <w:p w14:paraId="240C2C0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5557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FC066E" w14:textId="77777777" w:rsidR="009F189D" w:rsidRDefault="009F189D">
    <w:pPr>
      <w:pStyle w:val="Stopka"/>
      <w:tabs>
        <w:tab w:val="clear" w:pos="4536"/>
      </w:tabs>
      <w:jc w:val="center"/>
    </w:pPr>
  </w:p>
  <w:p w14:paraId="5C8F61C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34CEB" w14:textId="77777777" w:rsidR="00F46CB5" w:rsidRDefault="00F46CB5">
      <w:r>
        <w:separator/>
      </w:r>
    </w:p>
  </w:footnote>
  <w:footnote w:type="continuationSeparator" w:id="0">
    <w:p w14:paraId="75017FE7" w14:textId="77777777" w:rsidR="00F46CB5" w:rsidRDefault="00F46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E5D72" w14:textId="77777777" w:rsidR="00FD4367" w:rsidRDefault="00FD43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3EF0B" w14:textId="77777777" w:rsidR="00FD4367" w:rsidRDefault="00FD43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CA1EF" w14:textId="77777777" w:rsidR="00FD4367" w:rsidRDefault="00FD43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6CB5"/>
    <w:rsid w:val="00007727"/>
    <w:rsid w:val="00017720"/>
    <w:rsid w:val="00035488"/>
    <w:rsid w:val="000D7F25"/>
    <w:rsid w:val="000E00E5"/>
    <w:rsid w:val="001146A4"/>
    <w:rsid w:val="00142C06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24A2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EA3476"/>
    <w:rsid w:val="00F44906"/>
    <w:rsid w:val="00F46CB5"/>
    <w:rsid w:val="00F95C33"/>
    <w:rsid w:val="00FD436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A1B124"/>
  <w15:chartTrackingRefBased/>
  <w15:docId w15:val="{5E3ABE99-D97C-404B-8236-6284A5C25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113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2024-02-23T11:15:00Z</dcterms:created>
  <dcterms:modified xsi:type="dcterms:W3CDTF">2024-02-23T11:16:00Z</dcterms:modified>
</cp:coreProperties>
</file>