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3C136" w14:textId="77777777" w:rsidR="00C84B27" w:rsidRPr="00515AFA" w:rsidRDefault="00C84B27" w:rsidP="00C84B27">
      <w:pPr>
        <w:jc w:val="right"/>
        <w:rPr>
          <w:b/>
          <w:sz w:val="22"/>
          <w:szCs w:val="22"/>
          <w:lang w:val="pl-PL"/>
        </w:rPr>
      </w:pPr>
      <w:r w:rsidRPr="00515AFA">
        <w:rPr>
          <w:b/>
          <w:sz w:val="22"/>
          <w:szCs w:val="22"/>
          <w:lang w:val="pl-PL"/>
        </w:rPr>
        <w:t>Załącznik nr 3</w:t>
      </w:r>
    </w:p>
    <w:p w14:paraId="1BF81BB9" w14:textId="77777777" w:rsidR="00C84B27" w:rsidRPr="00515AFA" w:rsidRDefault="00C84B27" w:rsidP="00C84B27">
      <w:pPr>
        <w:jc w:val="right"/>
        <w:rPr>
          <w:b/>
          <w:sz w:val="22"/>
          <w:szCs w:val="22"/>
          <w:lang w:val="pl-PL"/>
        </w:rPr>
      </w:pPr>
    </w:p>
    <w:p w14:paraId="184C394A" w14:textId="77777777" w:rsidR="00C84B27" w:rsidRPr="00515AFA" w:rsidRDefault="00C84B27" w:rsidP="00C84B27">
      <w:pPr>
        <w:jc w:val="center"/>
        <w:rPr>
          <w:b/>
          <w:sz w:val="22"/>
          <w:szCs w:val="22"/>
          <w:lang w:val="pl-PL"/>
        </w:rPr>
      </w:pPr>
      <w:r w:rsidRPr="00515AFA">
        <w:rPr>
          <w:b/>
          <w:sz w:val="22"/>
          <w:szCs w:val="22"/>
          <w:lang w:val="pl-PL"/>
        </w:rPr>
        <w:t>WZÓR UMOWY</w:t>
      </w:r>
    </w:p>
    <w:p w14:paraId="3F3E7E63" w14:textId="77777777" w:rsidR="00C84B27" w:rsidRPr="00515AFA" w:rsidRDefault="00C84B27" w:rsidP="00C84B27">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B835FC6" w14:textId="77777777" w:rsidR="00C84B27" w:rsidRPr="00515AFA" w:rsidRDefault="00C84B27" w:rsidP="00C84B27">
      <w:pPr>
        <w:jc w:val="center"/>
        <w:rPr>
          <w:b/>
          <w:sz w:val="22"/>
          <w:szCs w:val="22"/>
          <w:lang w:val="pl-PL"/>
        </w:rPr>
      </w:pPr>
    </w:p>
    <w:p w14:paraId="59FE1787" w14:textId="552A43B4" w:rsidR="00C84B27" w:rsidRPr="00515AFA" w:rsidRDefault="00C84B27" w:rsidP="00C84B27">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76</w:t>
      </w:r>
      <w:r w:rsidRPr="005140A1">
        <w:rPr>
          <w:sz w:val="22"/>
          <w:szCs w:val="22"/>
          <w:lang w:val="pl-PL"/>
        </w:rPr>
        <w:t>/23</w:t>
      </w:r>
      <w:r w:rsidRPr="00515AFA">
        <w:rPr>
          <w:sz w:val="22"/>
          <w:szCs w:val="22"/>
          <w:lang w:val="pl-PL"/>
        </w:rPr>
        <w:t xml:space="preserve"> pomiędzy:</w:t>
      </w:r>
    </w:p>
    <w:p w14:paraId="7D04C785" w14:textId="77777777" w:rsidR="00717A28" w:rsidRDefault="00717A28" w:rsidP="00C84B27">
      <w:pPr>
        <w:pStyle w:val="Tekstpodstawowy"/>
        <w:spacing w:line="240" w:lineRule="auto"/>
        <w:ind w:right="-47"/>
        <w:jc w:val="both"/>
        <w:rPr>
          <w:rFonts w:ascii="Times New Roman" w:hAnsi="Times New Roman"/>
          <w:b/>
          <w:sz w:val="22"/>
          <w:szCs w:val="22"/>
        </w:rPr>
      </w:pPr>
    </w:p>
    <w:p w14:paraId="4AED5D03" w14:textId="4B32F599"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F160765"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B267638"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D923BF3" w14:textId="77777777" w:rsidR="00C84B27" w:rsidRPr="00515AFA" w:rsidRDefault="00C84B27" w:rsidP="00C84B27">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1E12D1EA"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30BC291"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534163D"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A45C24E"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13C0141"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608E911"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EE1EB78"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C134092"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39A1031F" w14:textId="77777777" w:rsidR="00C84B27" w:rsidRPr="00515AFA" w:rsidRDefault="00C84B27" w:rsidP="00C84B27">
      <w:pPr>
        <w:pStyle w:val="Tekstpodstawowy"/>
        <w:spacing w:line="240" w:lineRule="auto"/>
        <w:ind w:right="-47"/>
        <w:jc w:val="center"/>
        <w:rPr>
          <w:rFonts w:ascii="Times New Roman" w:hAnsi="Times New Roman"/>
          <w:b/>
          <w:sz w:val="22"/>
          <w:szCs w:val="22"/>
        </w:rPr>
      </w:pPr>
    </w:p>
    <w:p w14:paraId="71018D42"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3950460" w14:textId="78941389" w:rsidR="00C84B27" w:rsidRPr="00A2108C" w:rsidRDefault="00C84B27" w:rsidP="00C84B27">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A2108C" w:rsidRPr="00A2108C">
        <w:rPr>
          <w:b/>
          <w:sz w:val="22"/>
          <w:szCs w:val="22"/>
          <w:lang w:val="pl-PL"/>
        </w:rPr>
        <w:t xml:space="preserve">Dostawa 2 szt. laptopów, myszy bezprzewodowych </w:t>
      </w:r>
      <w:r w:rsidR="00A2108C">
        <w:rPr>
          <w:b/>
          <w:sz w:val="22"/>
          <w:szCs w:val="22"/>
          <w:lang w:val="pl-PL"/>
        </w:rPr>
        <w:br/>
      </w:r>
      <w:r w:rsidR="00A2108C" w:rsidRPr="00A2108C">
        <w:rPr>
          <w:b/>
          <w:sz w:val="22"/>
          <w:szCs w:val="22"/>
          <w:lang w:val="pl-PL"/>
        </w:rPr>
        <w:t>i adapterów USB-C na potrzeby CDSI</w:t>
      </w:r>
      <w:r w:rsidRPr="00A2108C">
        <w:rPr>
          <w:b/>
          <w:sz w:val="22"/>
          <w:szCs w:val="22"/>
          <w:lang w:val="pl-PL"/>
        </w:rPr>
        <w:t>.</w:t>
      </w:r>
    </w:p>
    <w:p w14:paraId="66D5CA30" w14:textId="77777777" w:rsidR="00C84B27" w:rsidRPr="00515AFA" w:rsidRDefault="00C84B27" w:rsidP="00C84B27">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8D55538" w14:textId="77777777" w:rsidR="00717A28" w:rsidRDefault="00717A28" w:rsidP="00C84B27">
      <w:pPr>
        <w:pStyle w:val="Tekstpodstawowy"/>
        <w:spacing w:line="240" w:lineRule="auto"/>
        <w:ind w:right="-47"/>
        <w:jc w:val="center"/>
        <w:rPr>
          <w:rFonts w:ascii="Times New Roman" w:hAnsi="Times New Roman"/>
          <w:b/>
          <w:sz w:val="22"/>
          <w:szCs w:val="22"/>
        </w:rPr>
      </w:pPr>
    </w:p>
    <w:p w14:paraId="32BA822F" w14:textId="1390107D"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8210A62" w14:textId="24951150" w:rsidR="00C84B27" w:rsidRPr="00515AFA" w:rsidRDefault="00C84B27" w:rsidP="00C84B2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00717A28">
        <w:rPr>
          <w:rFonts w:ascii="Times New Roman" w:hAnsi="Times New Roman"/>
          <w:b/>
          <w:bCs/>
          <w:sz w:val="22"/>
          <w:szCs w:val="22"/>
        </w:rPr>
        <w:t xml:space="preserve">roboczych </w:t>
      </w:r>
      <w:r w:rsidRPr="00515AFA">
        <w:rPr>
          <w:rFonts w:ascii="Times New Roman" w:hAnsi="Times New Roman"/>
          <w:sz w:val="22"/>
          <w:szCs w:val="22"/>
        </w:rPr>
        <w:t xml:space="preserve">od daty </w:t>
      </w:r>
      <w:r>
        <w:rPr>
          <w:rFonts w:ascii="Times New Roman" w:hAnsi="Times New Roman"/>
          <w:sz w:val="22"/>
          <w:szCs w:val="22"/>
        </w:rPr>
        <w:t xml:space="preserve">podpisania umowy, </w:t>
      </w:r>
      <w:r w:rsidRPr="00515AFA">
        <w:rPr>
          <w:rFonts w:ascii="Times New Roman" w:hAnsi="Times New Roman"/>
          <w:sz w:val="22"/>
          <w:szCs w:val="22"/>
        </w:rPr>
        <w:t>do siedziby Kupującego.</w:t>
      </w:r>
    </w:p>
    <w:p w14:paraId="66982C1D" w14:textId="77777777" w:rsidR="00C84B27" w:rsidRPr="00515AFA" w:rsidRDefault="00C84B27" w:rsidP="00C84B2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6E13E8E" w14:textId="77777777" w:rsidR="00C84B27" w:rsidRPr="00515AFA" w:rsidRDefault="00C84B27" w:rsidP="00C84B2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3A29CE9D" w14:textId="77777777" w:rsidR="00C84B27" w:rsidRPr="00515AFA" w:rsidRDefault="00C84B27" w:rsidP="00C84B27">
      <w:pPr>
        <w:pStyle w:val="Tekstpodstawowy"/>
        <w:spacing w:line="240" w:lineRule="auto"/>
        <w:ind w:right="-47"/>
        <w:jc w:val="center"/>
        <w:rPr>
          <w:rFonts w:ascii="Times New Roman" w:hAnsi="Times New Roman"/>
          <w:b/>
          <w:sz w:val="22"/>
          <w:szCs w:val="22"/>
        </w:rPr>
      </w:pPr>
    </w:p>
    <w:p w14:paraId="70E82EC7"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16578F04" w14:textId="77777777" w:rsidR="00C84B27" w:rsidRPr="00515AFA" w:rsidRDefault="00C84B27" w:rsidP="00C84B2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81656B5" w14:textId="77777777" w:rsidR="00C84B27" w:rsidRPr="00515AFA" w:rsidRDefault="00C84B27" w:rsidP="00C84B2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C0937D1" w14:textId="77777777" w:rsidR="00C84B27" w:rsidRPr="00515AFA" w:rsidRDefault="00C84B27" w:rsidP="00C84B2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8AF3381" w14:textId="77777777" w:rsidR="00C84B27" w:rsidRPr="00515AFA" w:rsidRDefault="00C84B27" w:rsidP="00C84B2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457A8E4" w14:textId="77777777" w:rsidR="00C84B27" w:rsidRPr="00515AFA" w:rsidRDefault="00C84B27" w:rsidP="00C84B27">
      <w:pPr>
        <w:pStyle w:val="Tekstpodstawowy"/>
        <w:spacing w:line="240" w:lineRule="auto"/>
        <w:ind w:right="-47"/>
        <w:jc w:val="center"/>
        <w:rPr>
          <w:rFonts w:ascii="Times New Roman" w:hAnsi="Times New Roman"/>
          <w:b/>
          <w:sz w:val="22"/>
          <w:szCs w:val="22"/>
        </w:rPr>
      </w:pPr>
    </w:p>
    <w:p w14:paraId="01F7022E"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C1B5FE5" w14:textId="77777777" w:rsidR="00C84B27" w:rsidRDefault="00C84B27" w:rsidP="00C84B2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91B4D8F" w14:textId="77777777" w:rsidR="00C84B27" w:rsidRPr="00515AFA" w:rsidRDefault="00C84B27" w:rsidP="00C84B2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77B23F0" w14:textId="77777777" w:rsidR="00C84B27" w:rsidRPr="00515AFA" w:rsidRDefault="00C84B27" w:rsidP="00C84B2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A1EA8D8" w14:textId="77777777" w:rsidR="00C84B27" w:rsidRPr="00515AFA" w:rsidRDefault="00C84B27" w:rsidP="00C84B2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15404DA6" w14:textId="77777777" w:rsidR="00C84B27" w:rsidRPr="00515AFA" w:rsidRDefault="00C84B27" w:rsidP="00C84B27">
      <w:pPr>
        <w:pStyle w:val="Tekstpodstawowy"/>
        <w:spacing w:line="240" w:lineRule="auto"/>
        <w:ind w:right="-47"/>
        <w:jc w:val="center"/>
        <w:rPr>
          <w:rFonts w:ascii="Times New Roman" w:hAnsi="Times New Roman"/>
          <w:b/>
          <w:sz w:val="22"/>
          <w:szCs w:val="22"/>
        </w:rPr>
      </w:pPr>
    </w:p>
    <w:p w14:paraId="5EEF9159"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7A7FE71" w14:textId="77777777" w:rsidR="00C84B27" w:rsidRPr="00515AFA" w:rsidRDefault="00C84B27" w:rsidP="00C84B2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72D8F93C" w14:textId="77777777" w:rsidR="00C84B27" w:rsidRPr="00515AFA" w:rsidRDefault="00C84B27" w:rsidP="00C84B2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08DE57E1" w14:textId="77777777" w:rsidR="00C84B27" w:rsidRPr="00515AFA" w:rsidRDefault="00C84B27" w:rsidP="00C84B27">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4DE0790" w14:textId="77777777" w:rsidR="00C84B27" w:rsidRPr="00515AFA" w:rsidRDefault="00C84B27" w:rsidP="00C84B2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4D4FB53" w14:textId="77777777" w:rsidR="00C84B27" w:rsidRPr="00515AFA" w:rsidRDefault="00C84B27" w:rsidP="00C84B2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59BA7B17" w14:textId="77777777" w:rsidR="00C84B27" w:rsidRPr="00515AFA" w:rsidRDefault="00C84B27" w:rsidP="00C84B2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6210F653" w14:textId="77777777" w:rsidR="00C84B27" w:rsidRPr="00515AFA" w:rsidRDefault="00C84B27" w:rsidP="00C84B2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FC6A73E" w14:textId="77777777" w:rsidR="00C84B27" w:rsidRPr="00515AFA" w:rsidRDefault="00C84B27" w:rsidP="00C84B2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430ACE3D" w14:textId="77777777" w:rsidR="00C84B27" w:rsidRPr="00515AFA" w:rsidRDefault="00C84B27" w:rsidP="00C84B2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1096D666" w14:textId="77777777" w:rsidR="00C84B27" w:rsidRPr="00515AFA" w:rsidRDefault="00C84B27" w:rsidP="00C84B2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5ABD18A" w14:textId="77777777" w:rsidR="00C84B27" w:rsidRPr="00515AFA" w:rsidRDefault="00C84B27" w:rsidP="00C84B2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B923D60" w14:textId="77777777" w:rsidR="00C84B27" w:rsidRPr="00515AFA" w:rsidRDefault="00C84B27" w:rsidP="00C84B2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24496617" w14:textId="77777777" w:rsidR="00C84B27" w:rsidRPr="00515AFA" w:rsidRDefault="00C84B27" w:rsidP="00C84B2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EDE4E82" w14:textId="77777777" w:rsidR="00C84B27" w:rsidRPr="00515AFA" w:rsidRDefault="00C84B27" w:rsidP="00C84B27">
      <w:pPr>
        <w:pStyle w:val="Tekstpodstawowy"/>
        <w:ind w:right="-47"/>
        <w:jc w:val="center"/>
        <w:rPr>
          <w:rFonts w:ascii="Times New Roman" w:hAnsi="Times New Roman"/>
          <w:b/>
          <w:sz w:val="22"/>
          <w:szCs w:val="22"/>
        </w:rPr>
      </w:pPr>
    </w:p>
    <w:p w14:paraId="21769603" w14:textId="77777777" w:rsidR="00C84B27" w:rsidRPr="00515AFA" w:rsidRDefault="00C84B27" w:rsidP="00C84B27">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D65C130" w14:textId="77777777" w:rsidR="00C84B27" w:rsidRPr="00515AFA" w:rsidRDefault="00C84B27" w:rsidP="00C84B27">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3B12EF2" w14:textId="77777777" w:rsidR="00C84B27" w:rsidRPr="00515AFA" w:rsidRDefault="00C84B27" w:rsidP="00C84B2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F62D1F4" w14:textId="77777777" w:rsidR="00C84B27" w:rsidRPr="00515AFA" w:rsidRDefault="00C84B27" w:rsidP="00C84B2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6D1D67E3" w14:textId="77777777" w:rsidR="00C84B27" w:rsidRPr="00515AFA" w:rsidRDefault="00C84B27" w:rsidP="00C84B2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275F09" w14:textId="77777777" w:rsidR="00C84B27" w:rsidRPr="00515AFA" w:rsidRDefault="00C84B27" w:rsidP="00C84B27">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D75A194" w14:textId="77777777" w:rsidR="00C84B27" w:rsidRPr="00515AFA" w:rsidRDefault="00C84B27" w:rsidP="00C84B27">
      <w:pPr>
        <w:rPr>
          <w:color w:val="00000A"/>
          <w:sz w:val="22"/>
          <w:szCs w:val="22"/>
          <w:lang w:val="pl-PL"/>
        </w:rPr>
      </w:pPr>
    </w:p>
    <w:p w14:paraId="14C48548" w14:textId="77777777" w:rsidR="00C84B27" w:rsidRPr="00515AFA" w:rsidRDefault="00C84B27" w:rsidP="00C84B27">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239DED1" w14:textId="77777777" w:rsidR="00C84B27" w:rsidRPr="00515AFA" w:rsidRDefault="00C84B27" w:rsidP="00C84B27">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125D298" w14:textId="77777777" w:rsidR="00C84B27" w:rsidRPr="00515AFA" w:rsidRDefault="00C84B27" w:rsidP="00C84B2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30CBC73" w14:textId="77777777" w:rsidR="00C84B27" w:rsidRPr="00515AFA" w:rsidRDefault="00C84B27" w:rsidP="00C84B27">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AA68090" w14:textId="77777777" w:rsidR="00C84B27" w:rsidRPr="00515AFA" w:rsidRDefault="00C84B27" w:rsidP="00C84B2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09EE6A8" w14:textId="77777777" w:rsidR="00C84B27" w:rsidRPr="00515AFA" w:rsidRDefault="00C84B27" w:rsidP="00C84B2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1B03ACC6" w14:textId="77777777" w:rsidR="00C84B27" w:rsidRPr="00515AFA" w:rsidRDefault="00C84B27" w:rsidP="00C84B2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707F793" w14:textId="77777777" w:rsidR="00C84B27" w:rsidRPr="00515AFA" w:rsidRDefault="00C84B27" w:rsidP="00C84B27">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7B1C5D5" w14:textId="77777777" w:rsidR="00C84B27" w:rsidRPr="00515AFA" w:rsidRDefault="00C84B27" w:rsidP="00C84B27">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9FF2092" w14:textId="77777777" w:rsidR="00C84B27" w:rsidRPr="00515AFA" w:rsidRDefault="00C84B27" w:rsidP="00C84B2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91509D" w14:textId="77777777" w:rsidR="00C84B27" w:rsidRPr="00515AFA" w:rsidRDefault="00C84B27" w:rsidP="00C84B27">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0CE6D20" w14:textId="77777777" w:rsidR="00C84B27" w:rsidRPr="00515AFA" w:rsidRDefault="00C84B27" w:rsidP="00C84B2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A3D5984" w14:textId="77777777" w:rsidR="00C84B27" w:rsidRPr="00515AFA" w:rsidRDefault="00C84B27" w:rsidP="00C84B27">
      <w:pPr>
        <w:ind w:left="720"/>
        <w:jc w:val="both"/>
        <w:rPr>
          <w:color w:val="00000A"/>
          <w:sz w:val="22"/>
          <w:szCs w:val="22"/>
          <w:lang w:val="pl-PL"/>
        </w:rPr>
      </w:pPr>
    </w:p>
    <w:p w14:paraId="5E9FDE37" w14:textId="77777777" w:rsidR="00C84B27" w:rsidRPr="00515AFA" w:rsidRDefault="00C84B27" w:rsidP="00C84B27">
      <w:pPr>
        <w:ind w:left="170"/>
        <w:jc w:val="both"/>
        <w:rPr>
          <w:color w:val="00000A"/>
          <w:sz w:val="22"/>
          <w:szCs w:val="22"/>
          <w:lang w:val="pl-PL"/>
        </w:rPr>
      </w:pPr>
    </w:p>
    <w:p w14:paraId="361CC5D6" w14:textId="77777777" w:rsidR="00C84B27" w:rsidRDefault="00C84B27" w:rsidP="00C84B27">
      <w:pPr>
        <w:pStyle w:val="Tekstpodstawowy"/>
        <w:spacing w:line="240" w:lineRule="auto"/>
        <w:ind w:left="360" w:right="-47"/>
        <w:jc w:val="center"/>
        <w:rPr>
          <w:rFonts w:ascii="Times New Roman" w:hAnsi="Times New Roman"/>
          <w:b/>
          <w:sz w:val="22"/>
          <w:szCs w:val="22"/>
        </w:rPr>
      </w:pPr>
    </w:p>
    <w:p w14:paraId="08DE8520" w14:textId="77777777" w:rsidR="00C84B27" w:rsidRDefault="00C84B27" w:rsidP="00C84B27">
      <w:pPr>
        <w:pStyle w:val="Tekstpodstawowy"/>
        <w:spacing w:line="240" w:lineRule="auto"/>
        <w:ind w:left="360" w:right="-47"/>
        <w:jc w:val="center"/>
        <w:rPr>
          <w:rFonts w:ascii="Times New Roman" w:hAnsi="Times New Roman"/>
          <w:b/>
          <w:sz w:val="22"/>
          <w:szCs w:val="22"/>
        </w:rPr>
      </w:pPr>
    </w:p>
    <w:p w14:paraId="5BA5E30E" w14:textId="77777777" w:rsidR="00C84B27" w:rsidRDefault="00C84B27" w:rsidP="00C84B27">
      <w:pPr>
        <w:pStyle w:val="Tekstpodstawowy"/>
        <w:spacing w:line="240" w:lineRule="auto"/>
        <w:ind w:left="360" w:right="-47"/>
        <w:jc w:val="center"/>
        <w:rPr>
          <w:rFonts w:ascii="Times New Roman" w:hAnsi="Times New Roman"/>
          <w:b/>
          <w:sz w:val="22"/>
          <w:szCs w:val="22"/>
        </w:rPr>
      </w:pPr>
    </w:p>
    <w:p w14:paraId="06048667" w14:textId="77777777" w:rsidR="00C84B27" w:rsidRPr="00515AFA" w:rsidRDefault="00C84B27" w:rsidP="00C84B27">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6A4C99F" w14:textId="77777777" w:rsidR="00C84B27" w:rsidRPr="00515AFA" w:rsidRDefault="00C84B27" w:rsidP="00C84B27">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AD7DF69" w14:textId="77777777" w:rsidR="00C84B27" w:rsidRPr="00515AFA" w:rsidRDefault="00C84B27" w:rsidP="00C84B27">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36A2825B" w14:textId="77777777" w:rsidR="00C84B27" w:rsidRPr="00515AFA" w:rsidRDefault="00C84B27" w:rsidP="00C84B27">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36FB447" w14:textId="77777777" w:rsidR="00C84B27" w:rsidRPr="00515AFA" w:rsidRDefault="00C84B27" w:rsidP="00C84B27">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F63CBC1" w14:textId="77777777" w:rsidR="00C84B27" w:rsidRPr="00515AFA" w:rsidRDefault="00C84B27" w:rsidP="00C84B27">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28C7B49" w14:textId="77777777" w:rsidR="00C84B27" w:rsidRPr="00515AFA" w:rsidRDefault="00C84B27" w:rsidP="00C84B27">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12628700" w14:textId="77777777" w:rsidR="00C84B27" w:rsidRPr="00515AFA" w:rsidRDefault="00C84B27" w:rsidP="00C84B27">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8E1B8A1" w14:textId="77777777" w:rsidR="00C84B27" w:rsidRPr="00515AFA" w:rsidRDefault="00C84B27" w:rsidP="00C84B27">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674EA15" w14:textId="7CCF8CD4" w:rsidR="00C84B27" w:rsidRPr="00515AFA" w:rsidRDefault="00C84B27" w:rsidP="00C84B27">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sidR="00062B97">
        <w:rPr>
          <w:bCs/>
          <w:sz w:val="22"/>
          <w:szCs w:val="22"/>
          <w:lang w:val="pl-PL" w:eastAsia="en-US"/>
        </w:rPr>
        <w:t>1 dzień roboczy</w:t>
      </w:r>
      <w:r w:rsidRPr="00515AFA">
        <w:rPr>
          <w:bCs/>
          <w:sz w:val="22"/>
          <w:szCs w:val="22"/>
          <w:lang w:val="pl-PL" w:eastAsia="en-US"/>
        </w:rPr>
        <w:t xml:space="preserve"> od momentu zgłoszenia, czas naprawy nie dłuższy niż </w:t>
      </w:r>
      <w:r>
        <w:rPr>
          <w:bCs/>
          <w:sz w:val="22"/>
          <w:szCs w:val="22"/>
          <w:lang w:val="pl-PL" w:eastAsia="en-US"/>
        </w:rPr>
        <w:t>1</w:t>
      </w:r>
      <w:r w:rsidR="00062B97">
        <w:rPr>
          <w:bCs/>
          <w:sz w:val="22"/>
          <w:szCs w:val="22"/>
          <w:lang w:val="pl-PL" w:eastAsia="en-US"/>
        </w:rPr>
        <w:t>4</w:t>
      </w:r>
      <w:r w:rsidRPr="00515AFA">
        <w:rPr>
          <w:bCs/>
          <w:sz w:val="22"/>
          <w:szCs w:val="22"/>
          <w:lang w:val="pl-PL" w:eastAsia="en-US"/>
        </w:rPr>
        <w:t xml:space="preserve"> dni roboczych od momentu zgłoszenia.</w:t>
      </w:r>
    </w:p>
    <w:p w14:paraId="3E44E931" w14:textId="77777777" w:rsidR="00C84B27" w:rsidRPr="00515AFA" w:rsidRDefault="00C84B27" w:rsidP="00C84B27">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4B2D42A" w14:textId="77777777" w:rsidR="00C84B27" w:rsidRPr="00515AFA" w:rsidRDefault="00C84B27" w:rsidP="00C84B27">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0B824785" w14:textId="77777777" w:rsidR="00C84B27" w:rsidRPr="00515AFA" w:rsidRDefault="00C84B27" w:rsidP="00C84B27">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FFE8153" w14:textId="77777777" w:rsidR="00C84B27" w:rsidRPr="00515AFA" w:rsidRDefault="00C84B27" w:rsidP="00C84B27">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1B415FD" w14:textId="77777777" w:rsidR="00C84B27" w:rsidRPr="00515AFA" w:rsidRDefault="00C84B27" w:rsidP="00C84B27">
      <w:pPr>
        <w:ind w:left="567"/>
        <w:jc w:val="both"/>
        <w:rPr>
          <w:bCs/>
          <w:sz w:val="22"/>
          <w:szCs w:val="22"/>
          <w:lang w:val="pl-PL" w:eastAsia="en-US"/>
        </w:rPr>
      </w:pPr>
    </w:p>
    <w:p w14:paraId="74BC2D4D" w14:textId="77777777" w:rsidR="00C84B27" w:rsidRPr="00515AFA" w:rsidRDefault="00C84B27" w:rsidP="00C84B27">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222CB1F" w14:textId="77777777" w:rsidR="00C84B27" w:rsidRPr="00515AFA" w:rsidRDefault="00C84B27" w:rsidP="00C84B27">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BD7679D" w14:textId="77777777" w:rsidR="00C84B27" w:rsidRPr="00515AFA" w:rsidRDefault="00C84B27" w:rsidP="00C84B27">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1AEB58B" w14:textId="77777777" w:rsidR="00C84B27" w:rsidRPr="00515AFA" w:rsidRDefault="00C84B27" w:rsidP="00C84B27">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36778896" w14:textId="77777777" w:rsidR="00C84B27" w:rsidRPr="00515AFA" w:rsidRDefault="00C84B27" w:rsidP="00C84B27">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2BFBC55" w14:textId="77777777" w:rsidR="00C84B27" w:rsidRPr="00515AFA" w:rsidRDefault="00C84B27" w:rsidP="00C84B27">
      <w:pPr>
        <w:numPr>
          <w:ilvl w:val="0"/>
          <w:numId w:val="37"/>
        </w:numPr>
        <w:ind w:left="284" w:hanging="284"/>
        <w:jc w:val="both"/>
        <w:rPr>
          <w:sz w:val="22"/>
          <w:szCs w:val="22"/>
          <w:lang w:val="pl-PL"/>
        </w:rPr>
      </w:pPr>
      <w:r w:rsidRPr="00515AFA">
        <w:rPr>
          <w:bCs/>
          <w:sz w:val="22"/>
          <w:szCs w:val="22"/>
          <w:lang w:val="pl-PL" w:eastAsia="en-US"/>
        </w:rPr>
        <w:lastRenderedPageBreak/>
        <w:t>Sprzedawca zobowiązuje się do wymiany wadliwego urządzenia (zespołu) na wolny od wad po bezskutecznych dwóch naprawach gwarancyjnych.</w:t>
      </w:r>
    </w:p>
    <w:p w14:paraId="30A8DA8D" w14:textId="77777777" w:rsidR="00C84B27" w:rsidRPr="00515AFA" w:rsidRDefault="00C84B27" w:rsidP="00C84B27">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8D52C9C" w14:textId="77777777" w:rsidR="00C84B27" w:rsidRPr="00515AFA" w:rsidRDefault="00C84B27" w:rsidP="00C84B27">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51D5144" w14:textId="77777777" w:rsidR="00C84B27" w:rsidRPr="00515AFA" w:rsidRDefault="00C84B27" w:rsidP="00C84B27">
      <w:pPr>
        <w:pStyle w:val="Tekstpodstawowy"/>
        <w:spacing w:line="240" w:lineRule="auto"/>
        <w:ind w:right="-47"/>
        <w:rPr>
          <w:rFonts w:ascii="Times New Roman" w:hAnsi="Times New Roman"/>
          <w:b/>
          <w:sz w:val="22"/>
          <w:szCs w:val="22"/>
        </w:rPr>
      </w:pPr>
    </w:p>
    <w:p w14:paraId="50C34317"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DF1BBB2"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DBA7C8B" w14:textId="77777777" w:rsidR="00C84B27" w:rsidRPr="00515AFA" w:rsidRDefault="00C84B27" w:rsidP="00C84B27">
      <w:pPr>
        <w:pStyle w:val="Tekstpodstawowy"/>
        <w:spacing w:line="240" w:lineRule="auto"/>
        <w:ind w:right="-47"/>
        <w:jc w:val="both"/>
        <w:rPr>
          <w:rFonts w:ascii="Times New Roman" w:hAnsi="Times New Roman"/>
          <w:sz w:val="22"/>
          <w:szCs w:val="22"/>
        </w:rPr>
      </w:pPr>
    </w:p>
    <w:p w14:paraId="2648DB75" w14:textId="77777777" w:rsidR="00C84B27" w:rsidRPr="00515AFA" w:rsidRDefault="00C84B27" w:rsidP="00C84B27">
      <w:pPr>
        <w:spacing w:line="240" w:lineRule="atLeast"/>
        <w:ind w:right="-47"/>
        <w:jc w:val="center"/>
        <w:rPr>
          <w:b/>
          <w:sz w:val="22"/>
          <w:szCs w:val="22"/>
        </w:rPr>
      </w:pPr>
      <w:r w:rsidRPr="00515AFA">
        <w:rPr>
          <w:b/>
          <w:sz w:val="22"/>
          <w:szCs w:val="22"/>
        </w:rPr>
        <w:t>§ 10</w:t>
      </w:r>
    </w:p>
    <w:p w14:paraId="5417CDD3" w14:textId="77777777" w:rsidR="00C84B27" w:rsidRPr="00515AFA" w:rsidRDefault="00C84B27" w:rsidP="00C84B27">
      <w:pPr>
        <w:spacing w:line="240" w:lineRule="atLeast"/>
        <w:ind w:right="-47"/>
        <w:rPr>
          <w:sz w:val="22"/>
          <w:szCs w:val="22"/>
          <w:lang w:val="pl-PL"/>
        </w:rPr>
      </w:pPr>
    </w:p>
    <w:p w14:paraId="30400BF1" w14:textId="77777777" w:rsidR="00C84B27" w:rsidRPr="00515AFA" w:rsidRDefault="00C84B27" w:rsidP="00C84B27">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2416F2CC" w14:textId="77777777" w:rsidR="00C84B27" w:rsidRPr="00515AFA" w:rsidRDefault="00C84B27" w:rsidP="00C84B27">
      <w:pPr>
        <w:tabs>
          <w:tab w:val="left" w:pos="367"/>
        </w:tabs>
        <w:spacing w:line="276" w:lineRule="auto"/>
        <w:ind w:left="360" w:right="60"/>
        <w:contextualSpacing/>
        <w:jc w:val="both"/>
        <w:rPr>
          <w:rFonts w:eastAsia="Calibri"/>
          <w:sz w:val="22"/>
          <w:szCs w:val="22"/>
          <w:lang w:val="pl-PL" w:eastAsia="en-US"/>
        </w:rPr>
      </w:pPr>
    </w:p>
    <w:p w14:paraId="1F6D3236" w14:textId="77777777" w:rsidR="00C84B27" w:rsidRPr="00515AFA" w:rsidRDefault="00C84B27" w:rsidP="00C84B2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3B2BFAA3" w14:textId="77777777" w:rsidR="00C84B27" w:rsidRPr="00515AFA" w:rsidRDefault="00C84B27" w:rsidP="00C84B2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13B21D3" w14:textId="77777777" w:rsidR="00C84B27" w:rsidRPr="00515AFA" w:rsidRDefault="00C84B27" w:rsidP="00C84B27">
      <w:pPr>
        <w:tabs>
          <w:tab w:val="left" w:pos="387"/>
        </w:tabs>
        <w:spacing w:line="276" w:lineRule="auto"/>
        <w:ind w:left="720" w:right="60"/>
        <w:contextualSpacing/>
        <w:jc w:val="both"/>
        <w:rPr>
          <w:rFonts w:eastAsia="Calibri"/>
          <w:sz w:val="22"/>
          <w:szCs w:val="22"/>
          <w:lang w:val="pl-PL" w:eastAsia="en-US"/>
        </w:rPr>
      </w:pPr>
    </w:p>
    <w:p w14:paraId="748D50A0" w14:textId="77777777" w:rsidR="00C84B27" w:rsidRPr="00515AFA" w:rsidRDefault="00C84B27" w:rsidP="00C84B27">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C5AF412" w14:textId="77777777" w:rsidR="00C84B27" w:rsidRPr="00515AFA" w:rsidRDefault="00C84B27" w:rsidP="00C84B2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5250BE" w14:textId="77777777" w:rsidR="00C84B27" w:rsidRPr="00515AFA" w:rsidRDefault="00C84B27" w:rsidP="00C84B2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8F0931F" w14:textId="77777777" w:rsidR="00C84B27" w:rsidRPr="00515AFA" w:rsidRDefault="00C84B27" w:rsidP="00C84B2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1048B6C0" w14:textId="77777777" w:rsidR="00C84B27" w:rsidRPr="00515AFA" w:rsidRDefault="00C84B27" w:rsidP="00C84B2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09796DA" w14:textId="77777777" w:rsidR="00C84B27" w:rsidRPr="00515AFA" w:rsidRDefault="00C84B27" w:rsidP="00C84B2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6282FE63" w14:textId="77777777" w:rsidR="00C84B27" w:rsidRPr="00515AFA" w:rsidRDefault="00C84B27" w:rsidP="00C84B2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66609F5" w14:textId="77777777" w:rsidR="00C84B27" w:rsidRPr="00515AFA" w:rsidRDefault="00C84B27" w:rsidP="00C84B2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398EEB9" w14:textId="77777777" w:rsidR="00C84B27" w:rsidRPr="00515AFA" w:rsidRDefault="00C84B27" w:rsidP="00C84B2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D0AE634" w14:textId="77777777" w:rsidR="00C84B27" w:rsidRPr="00515AFA" w:rsidRDefault="00C84B27" w:rsidP="00C84B27">
      <w:pPr>
        <w:pStyle w:val="Standard"/>
        <w:widowControl w:val="0"/>
        <w:spacing w:after="0"/>
        <w:jc w:val="both"/>
        <w:rPr>
          <w:rFonts w:ascii="Times New Roman" w:eastAsia="Lucida Sans Unicode" w:hAnsi="Times New Roman" w:cs="Times New Roman"/>
          <w:lang w:eastAsia="ar-SA"/>
        </w:rPr>
      </w:pPr>
    </w:p>
    <w:p w14:paraId="662E3F2A" w14:textId="77777777" w:rsidR="00C84B27" w:rsidRPr="00515AFA" w:rsidRDefault="00C84B27" w:rsidP="00C84B27">
      <w:pPr>
        <w:tabs>
          <w:tab w:val="left" w:pos="387"/>
        </w:tabs>
        <w:spacing w:line="276" w:lineRule="auto"/>
        <w:ind w:left="720" w:right="60"/>
        <w:contextualSpacing/>
        <w:jc w:val="both"/>
        <w:rPr>
          <w:rFonts w:eastAsia="Calibri"/>
          <w:sz w:val="22"/>
          <w:szCs w:val="22"/>
          <w:lang w:val="pl-PL" w:eastAsia="en-US"/>
        </w:rPr>
      </w:pPr>
    </w:p>
    <w:p w14:paraId="173A2C24" w14:textId="77777777" w:rsidR="00C84B27" w:rsidRPr="00515AFA" w:rsidRDefault="00C84B27" w:rsidP="00C84B27">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DBC1A8D" w14:textId="77777777" w:rsidR="00C84B27" w:rsidRPr="00515AFA" w:rsidRDefault="00C84B27" w:rsidP="00C84B2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45352EA" w14:textId="77777777" w:rsidR="00C84B27" w:rsidRPr="00515AFA" w:rsidRDefault="00C84B27" w:rsidP="00C84B2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BA09D9F" w14:textId="77777777" w:rsidR="00C84B27" w:rsidRPr="00515AFA" w:rsidRDefault="00C84B27" w:rsidP="00C84B2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BCBA298" w14:textId="77777777" w:rsidR="00C84B27" w:rsidRPr="00515AFA" w:rsidRDefault="00C84B27" w:rsidP="00C84B27">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5E298625" w14:textId="77777777" w:rsidR="00C84B27" w:rsidRPr="00515AFA" w:rsidRDefault="00C84B27" w:rsidP="00C84B27">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7A0C2CFA" w14:textId="77777777" w:rsidR="00C84B27" w:rsidRPr="00515AFA" w:rsidRDefault="00C84B27" w:rsidP="00C84B27">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40267678" w14:textId="77777777" w:rsidR="00C84B27" w:rsidRPr="00515AFA" w:rsidRDefault="00C84B27" w:rsidP="00C84B2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E9BB8FB" w14:textId="77777777" w:rsidR="00C84B27" w:rsidRPr="00515AFA" w:rsidRDefault="00C84B27" w:rsidP="00C84B27">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5714316D" w14:textId="77777777" w:rsidR="00C84B27" w:rsidRPr="00515AFA" w:rsidRDefault="00C84B27" w:rsidP="00C84B2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CB8FDF0" w14:textId="77777777" w:rsidR="00C84B27" w:rsidRPr="00515AFA" w:rsidRDefault="00C84B27" w:rsidP="00C84B2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FF2A3C6" w14:textId="77777777" w:rsidR="00C84B27" w:rsidRPr="00515AFA" w:rsidRDefault="00C84B27" w:rsidP="00C84B2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w:t>
      </w:r>
      <w:r w:rsidRPr="00515AFA">
        <w:rPr>
          <w:rFonts w:eastAsia="SimSun"/>
          <w:color w:val="000000"/>
          <w:kern w:val="2"/>
          <w:sz w:val="22"/>
          <w:szCs w:val="22"/>
          <w:lang w:val="pl-PL"/>
        </w:rPr>
        <w:lastRenderedPageBreak/>
        <w:t xml:space="preserve">poprzez przekazanie pisemnego oświadczenie Strony, której te zmiany dotyczą, drugiej Stronie.                 </w:t>
      </w:r>
    </w:p>
    <w:p w14:paraId="3A81B6A0" w14:textId="77777777" w:rsidR="00C84B27" w:rsidRPr="00515AFA" w:rsidRDefault="00C84B27" w:rsidP="00C84B27">
      <w:pPr>
        <w:widowControl w:val="0"/>
        <w:suppressAutoHyphens/>
        <w:autoSpaceDN w:val="0"/>
        <w:ind w:left="360"/>
        <w:jc w:val="center"/>
        <w:textAlignment w:val="baseline"/>
        <w:rPr>
          <w:rFonts w:eastAsia="SimSun"/>
          <w:b/>
          <w:bCs/>
          <w:color w:val="000000"/>
          <w:kern w:val="2"/>
          <w:sz w:val="22"/>
          <w:szCs w:val="22"/>
          <w:lang w:val="pl-PL"/>
        </w:rPr>
      </w:pPr>
    </w:p>
    <w:p w14:paraId="1D47EDD8" w14:textId="77777777" w:rsidR="00C84B27" w:rsidRPr="00515AFA" w:rsidRDefault="00C84B27" w:rsidP="00C84B27">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B7C4983" w14:textId="77777777" w:rsidR="00C84B27" w:rsidRPr="00515AFA" w:rsidRDefault="00C84B27" w:rsidP="00C84B2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A1D22D3" w14:textId="77777777" w:rsidR="00C84B27" w:rsidRPr="00515AFA" w:rsidRDefault="00C84B27" w:rsidP="00C84B2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ACDB26B" w14:textId="77777777" w:rsidR="00C84B27" w:rsidRPr="00515AFA" w:rsidRDefault="00C84B27" w:rsidP="00C84B2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042B4CB" w14:textId="77777777" w:rsidR="00C84B27" w:rsidRPr="00515AFA" w:rsidRDefault="00C84B27" w:rsidP="00C84B2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1ECEC0"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AEE7119" w14:textId="77777777" w:rsidR="00C84B27" w:rsidRPr="00515AFA" w:rsidRDefault="00C84B27" w:rsidP="00C84B2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757B49" w14:textId="77777777" w:rsidR="00C84B27" w:rsidRPr="00515AFA" w:rsidRDefault="00C84B27" w:rsidP="00C84B2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E0789FE" w14:textId="77777777" w:rsidR="00C84B27" w:rsidRPr="00515AFA" w:rsidRDefault="00C84B27" w:rsidP="00C84B2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245B362" w14:textId="77777777" w:rsidR="00C84B27" w:rsidRPr="00515AFA" w:rsidRDefault="00C84B27" w:rsidP="00C84B2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6FF95D6" w14:textId="77777777" w:rsidR="00C84B27" w:rsidRPr="00515AFA" w:rsidRDefault="00C84B27" w:rsidP="00C84B2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6240769" w14:textId="77777777" w:rsidR="00C84B27" w:rsidRPr="00515AFA" w:rsidRDefault="00C84B27" w:rsidP="00C84B27">
      <w:pPr>
        <w:pStyle w:val="Tekstpodstawowy"/>
        <w:spacing w:line="240" w:lineRule="auto"/>
        <w:ind w:right="-47"/>
        <w:jc w:val="center"/>
        <w:rPr>
          <w:rFonts w:ascii="Times New Roman" w:hAnsi="Times New Roman"/>
          <w:b/>
          <w:sz w:val="22"/>
          <w:szCs w:val="22"/>
        </w:rPr>
      </w:pPr>
    </w:p>
    <w:p w14:paraId="1F3D2ABA" w14:textId="77777777" w:rsidR="00C84B27" w:rsidRPr="00515AFA" w:rsidRDefault="00C84B27" w:rsidP="00C84B27">
      <w:pPr>
        <w:pStyle w:val="Tekstpodstawowy"/>
        <w:spacing w:line="240" w:lineRule="auto"/>
        <w:ind w:right="-47"/>
        <w:jc w:val="center"/>
        <w:rPr>
          <w:rFonts w:ascii="Times New Roman" w:hAnsi="Times New Roman"/>
          <w:b/>
          <w:sz w:val="22"/>
          <w:szCs w:val="22"/>
        </w:rPr>
      </w:pPr>
    </w:p>
    <w:p w14:paraId="089CE469"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5F34486" w14:textId="77777777" w:rsidR="00C84B27" w:rsidRPr="00515AFA" w:rsidRDefault="00C84B27" w:rsidP="00C84B27">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60987AE1" w14:textId="77777777" w:rsidR="00C84B27" w:rsidRPr="00515AFA" w:rsidRDefault="00C84B27" w:rsidP="00C84B27">
      <w:pPr>
        <w:jc w:val="center"/>
        <w:rPr>
          <w:b/>
          <w:sz w:val="22"/>
          <w:szCs w:val="22"/>
          <w:lang w:val="pl-PL"/>
        </w:rPr>
      </w:pPr>
    </w:p>
    <w:p w14:paraId="54AEFE67" w14:textId="77777777" w:rsidR="00C84B27" w:rsidRPr="00515AFA" w:rsidRDefault="00C84B27" w:rsidP="00C84B27">
      <w:pPr>
        <w:jc w:val="center"/>
        <w:rPr>
          <w:b/>
          <w:sz w:val="22"/>
          <w:szCs w:val="22"/>
          <w:lang w:val="pl-PL"/>
        </w:rPr>
      </w:pPr>
      <w:r w:rsidRPr="00515AFA">
        <w:rPr>
          <w:b/>
          <w:sz w:val="22"/>
          <w:szCs w:val="22"/>
          <w:lang w:val="pl-PL"/>
        </w:rPr>
        <w:t>§16</w:t>
      </w:r>
    </w:p>
    <w:p w14:paraId="58628823"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70D94EF"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3F177615"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219D4A1" w14:textId="77777777" w:rsidR="00C84B27" w:rsidRPr="00515AFA" w:rsidRDefault="00C84B27" w:rsidP="00C84B27">
      <w:pPr>
        <w:pStyle w:val="Tekstpodstawowy"/>
        <w:spacing w:line="240" w:lineRule="auto"/>
        <w:ind w:right="-47"/>
        <w:jc w:val="center"/>
        <w:rPr>
          <w:rFonts w:ascii="Times New Roman" w:hAnsi="Times New Roman"/>
          <w:b/>
          <w:sz w:val="22"/>
          <w:szCs w:val="22"/>
        </w:rPr>
      </w:pPr>
    </w:p>
    <w:p w14:paraId="33FEE587"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4B838FF" w14:textId="77777777" w:rsidR="00C84B27" w:rsidRPr="00515AFA" w:rsidRDefault="00C84B27" w:rsidP="00C84B27">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A6F6E05" w14:textId="77777777" w:rsidR="00C84B27" w:rsidRPr="00515AFA" w:rsidRDefault="00C84B27" w:rsidP="00C84B27">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5FDC986C" w14:textId="77777777" w:rsidR="00C84B27" w:rsidRPr="00515AFA" w:rsidRDefault="00C84B27" w:rsidP="00C84B27">
      <w:pPr>
        <w:pStyle w:val="Tekstpodstawowy"/>
        <w:spacing w:line="240" w:lineRule="auto"/>
        <w:ind w:right="-47"/>
        <w:jc w:val="both"/>
        <w:rPr>
          <w:rFonts w:ascii="Times New Roman" w:hAnsi="Times New Roman"/>
          <w:sz w:val="22"/>
          <w:szCs w:val="22"/>
        </w:rPr>
      </w:pPr>
    </w:p>
    <w:p w14:paraId="2CD04293" w14:textId="77777777" w:rsidR="00C84B27" w:rsidRPr="00515AFA" w:rsidRDefault="00C84B27" w:rsidP="00C84B2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C96C4FD" w14:textId="77777777" w:rsidR="00C84B27" w:rsidRPr="00515AFA" w:rsidRDefault="00C84B27" w:rsidP="00C84B2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F0FF19B" w14:textId="77777777" w:rsidR="00C84B27" w:rsidRPr="00515AFA" w:rsidRDefault="00C84B27" w:rsidP="00C84B27">
      <w:pPr>
        <w:pStyle w:val="Tekstpodstawowy2"/>
        <w:spacing w:line="240" w:lineRule="auto"/>
        <w:ind w:right="-47"/>
        <w:rPr>
          <w:sz w:val="22"/>
          <w:szCs w:val="22"/>
        </w:rPr>
      </w:pPr>
    </w:p>
    <w:p w14:paraId="31B49D07" w14:textId="77777777" w:rsidR="00C84B27" w:rsidRPr="00515AFA" w:rsidRDefault="00C84B27" w:rsidP="00C84B27">
      <w:pPr>
        <w:pStyle w:val="Tekstpodstawowy2"/>
        <w:spacing w:line="240" w:lineRule="auto"/>
        <w:ind w:right="-47"/>
        <w:rPr>
          <w:sz w:val="22"/>
          <w:szCs w:val="22"/>
        </w:rPr>
      </w:pPr>
    </w:p>
    <w:p w14:paraId="78F8E796" w14:textId="77777777" w:rsidR="00C84B27" w:rsidRPr="00515AFA" w:rsidRDefault="00C84B27" w:rsidP="00C84B27">
      <w:pPr>
        <w:pStyle w:val="Tekstpodstawowy2"/>
        <w:spacing w:line="240" w:lineRule="auto"/>
        <w:ind w:right="-47"/>
        <w:rPr>
          <w:b/>
          <w:sz w:val="22"/>
          <w:szCs w:val="22"/>
        </w:rPr>
      </w:pPr>
      <w:r w:rsidRPr="00515AFA">
        <w:rPr>
          <w:b/>
          <w:sz w:val="22"/>
          <w:szCs w:val="22"/>
        </w:rPr>
        <w:lastRenderedPageBreak/>
        <w:t xml:space="preserve">         Za Sprzedawcę                                                                  Za Kupującego</w:t>
      </w:r>
    </w:p>
    <w:p w14:paraId="7FD961B8" w14:textId="77777777" w:rsidR="00C84B27" w:rsidRPr="00515AFA" w:rsidRDefault="00C84B27" w:rsidP="00C84B27">
      <w:pPr>
        <w:rPr>
          <w:sz w:val="22"/>
          <w:szCs w:val="22"/>
          <w:lang w:val="pl-PL"/>
        </w:rPr>
      </w:pPr>
    </w:p>
    <w:p w14:paraId="5186D657" w14:textId="77777777" w:rsidR="00C84B27" w:rsidRPr="00515AFA" w:rsidRDefault="00C84B27" w:rsidP="00C84B27">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CD9A33E"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045860FC"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4D8D66C2"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44ABF7B1"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144A2BA1"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7C78694B"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326C7016"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0514CFFE"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0A7BE824"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4E856EA4"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6FF260F1"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p>
    <w:p w14:paraId="407DF5D0"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B4BF492"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BF24DDE" w14:textId="77777777" w:rsidR="00C84B27" w:rsidRPr="00515AFA" w:rsidRDefault="00C84B27" w:rsidP="00C84B2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9A22CC4" w14:textId="77777777" w:rsidR="00C84B27" w:rsidRPr="00515AFA" w:rsidRDefault="00C84B27" w:rsidP="00C84B27">
      <w:pPr>
        <w:widowControl w:val="0"/>
        <w:autoSpaceDE w:val="0"/>
        <w:autoSpaceDN w:val="0"/>
        <w:jc w:val="right"/>
        <w:textAlignment w:val="baseline"/>
        <w:rPr>
          <w:sz w:val="22"/>
          <w:szCs w:val="22"/>
          <w:lang w:val="pl-PL"/>
        </w:rPr>
      </w:pPr>
    </w:p>
    <w:p w14:paraId="6D9C436D" w14:textId="77777777" w:rsidR="00C84B27" w:rsidRDefault="00C84B27" w:rsidP="00C84B27">
      <w:pPr>
        <w:widowControl w:val="0"/>
        <w:autoSpaceDE w:val="0"/>
        <w:autoSpaceDN w:val="0"/>
        <w:jc w:val="right"/>
        <w:textAlignment w:val="baseline"/>
        <w:rPr>
          <w:sz w:val="22"/>
          <w:szCs w:val="22"/>
          <w:lang w:val="pl-PL"/>
        </w:rPr>
      </w:pPr>
    </w:p>
    <w:p w14:paraId="1ED39FD7" w14:textId="77777777" w:rsidR="00C84B27" w:rsidRDefault="00C84B27" w:rsidP="00C84B27">
      <w:pPr>
        <w:widowControl w:val="0"/>
        <w:autoSpaceDE w:val="0"/>
        <w:autoSpaceDN w:val="0"/>
        <w:jc w:val="right"/>
        <w:textAlignment w:val="baseline"/>
        <w:rPr>
          <w:sz w:val="22"/>
          <w:szCs w:val="22"/>
          <w:lang w:val="pl-PL"/>
        </w:rPr>
      </w:pPr>
    </w:p>
    <w:p w14:paraId="37A7BCAB" w14:textId="77777777" w:rsidR="00C84B27" w:rsidRDefault="00C84B27" w:rsidP="00C84B27">
      <w:pPr>
        <w:widowControl w:val="0"/>
        <w:autoSpaceDE w:val="0"/>
        <w:autoSpaceDN w:val="0"/>
        <w:jc w:val="right"/>
        <w:textAlignment w:val="baseline"/>
        <w:rPr>
          <w:sz w:val="22"/>
          <w:szCs w:val="22"/>
          <w:lang w:val="pl-PL"/>
        </w:rPr>
      </w:pPr>
    </w:p>
    <w:p w14:paraId="38FDC37D" w14:textId="77777777" w:rsidR="00C84B27" w:rsidRDefault="00C84B27" w:rsidP="00C84B27">
      <w:pPr>
        <w:widowControl w:val="0"/>
        <w:autoSpaceDE w:val="0"/>
        <w:autoSpaceDN w:val="0"/>
        <w:jc w:val="right"/>
        <w:textAlignment w:val="baseline"/>
        <w:rPr>
          <w:sz w:val="22"/>
          <w:szCs w:val="22"/>
          <w:lang w:val="pl-PL"/>
        </w:rPr>
      </w:pPr>
    </w:p>
    <w:p w14:paraId="7A41644E" w14:textId="77777777" w:rsidR="00C84B27" w:rsidRDefault="00C84B27" w:rsidP="00C84B27">
      <w:pPr>
        <w:widowControl w:val="0"/>
        <w:autoSpaceDE w:val="0"/>
        <w:autoSpaceDN w:val="0"/>
        <w:jc w:val="right"/>
        <w:textAlignment w:val="baseline"/>
        <w:rPr>
          <w:sz w:val="22"/>
          <w:szCs w:val="22"/>
          <w:lang w:val="pl-PL"/>
        </w:rPr>
      </w:pPr>
    </w:p>
    <w:p w14:paraId="39B1F2A2" w14:textId="77777777" w:rsidR="00C84B27" w:rsidRDefault="00C84B27" w:rsidP="00C84B27">
      <w:pPr>
        <w:widowControl w:val="0"/>
        <w:autoSpaceDE w:val="0"/>
        <w:autoSpaceDN w:val="0"/>
        <w:jc w:val="right"/>
        <w:textAlignment w:val="baseline"/>
        <w:rPr>
          <w:sz w:val="22"/>
          <w:szCs w:val="22"/>
          <w:lang w:val="pl-PL"/>
        </w:rPr>
      </w:pPr>
    </w:p>
    <w:p w14:paraId="7AB5F2B6" w14:textId="77777777" w:rsidR="00C84B27" w:rsidRDefault="00C84B27" w:rsidP="00C84B27">
      <w:pPr>
        <w:widowControl w:val="0"/>
        <w:autoSpaceDE w:val="0"/>
        <w:autoSpaceDN w:val="0"/>
        <w:jc w:val="right"/>
        <w:textAlignment w:val="baseline"/>
        <w:rPr>
          <w:sz w:val="22"/>
          <w:szCs w:val="22"/>
          <w:lang w:val="pl-PL"/>
        </w:rPr>
      </w:pPr>
    </w:p>
    <w:p w14:paraId="312D235C" w14:textId="77777777" w:rsidR="00C84B27" w:rsidRDefault="00C84B27" w:rsidP="00C84B27">
      <w:pPr>
        <w:widowControl w:val="0"/>
        <w:autoSpaceDE w:val="0"/>
        <w:autoSpaceDN w:val="0"/>
        <w:jc w:val="right"/>
        <w:textAlignment w:val="baseline"/>
        <w:rPr>
          <w:sz w:val="22"/>
          <w:szCs w:val="22"/>
          <w:lang w:val="pl-PL"/>
        </w:rPr>
      </w:pPr>
    </w:p>
    <w:p w14:paraId="2BB241FC" w14:textId="77777777" w:rsidR="00C84B27" w:rsidRDefault="00C84B27" w:rsidP="00C84B27">
      <w:pPr>
        <w:widowControl w:val="0"/>
        <w:autoSpaceDE w:val="0"/>
        <w:autoSpaceDN w:val="0"/>
        <w:jc w:val="right"/>
        <w:textAlignment w:val="baseline"/>
        <w:rPr>
          <w:sz w:val="22"/>
          <w:szCs w:val="22"/>
          <w:lang w:val="pl-PL"/>
        </w:rPr>
      </w:pPr>
    </w:p>
    <w:p w14:paraId="709A37E9" w14:textId="77777777" w:rsidR="00C84B27" w:rsidRDefault="00C84B27" w:rsidP="00C84B27">
      <w:pPr>
        <w:widowControl w:val="0"/>
        <w:autoSpaceDE w:val="0"/>
        <w:autoSpaceDN w:val="0"/>
        <w:jc w:val="right"/>
        <w:textAlignment w:val="baseline"/>
        <w:rPr>
          <w:sz w:val="22"/>
          <w:szCs w:val="22"/>
          <w:lang w:val="pl-PL"/>
        </w:rPr>
      </w:pPr>
    </w:p>
    <w:p w14:paraId="675FDDE7" w14:textId="77777777" w:rsidR="00C84B27" w:rsidRDefault="00C84B27" w:rsidP="00C84B27">
      <w:pPr>
        <w:widowControl w:val="0"/>
        <w:autoSpaceDE w:val="0"/>
        <w:autoSpaceDN w:val="0"/>
        <w:jc w:val="right"/>
        <w:textAlignment w:val="baseline"/>
        <w:rPr>
          <w:sz w:val="22"/>
          <w:szCs w:val="22"/>
          <w:lang w:val="pl-PL"/>
        </w:rPr>
      </w:pPr>
    </w:p>
    <w:p w14:paraId="63D0D549" w14:textId="77777777" w:rsidR="00C84B27" w:rsidRDefault="00C84B27" w:rsidP="00C84B27">
      <w:pPr>
        <w:widowControl w:val="0"/>
        <w:autoSpaceDE w:val="0"/>
        <w:autoSpaceDN w:val="0"/>
        <w:jc w:val="right"/>
        <w:textAlignment w:val="baseline"/>
        <w:rPr>
          <w:sz w:val="22"/>
          <w:szCs w:val="22"/>
          <w:lang w:val="pl-PL"/>
        </w:rPr>
      </w:pPr>
    </w:p>
    <w:p w14:paraId="5D9340B6" w14:textId="77777777" w:rsidR="00C84B27" w:rsidRDefault="00C84B27" w:rsidP="00C84B27">
      <w:pPr>
        <w:widowControl w:val="0"/>
        <w:autoSpaceDE w:val="0"/>
        <w:autoSpaceDN w:val="0"/>
        <w:jc w:val="right"/>
        <w:textAlignment w:val="baseline"/>
        <w:rPr>
          <w:sz w:val="22"/>
          <w:szCs w:val="22"/>
          <w:lang w:val="pl-PL"/>
        </w:rPr>
      </w:pPr>
    </w:p>
    <w:p w14:paraId="7526753C" w14:textId="77777777" w:rsidR="00C84B27" w:rsidRDefault="00C84B27" w:rsidP="00C84B27">
      <w:pPr>
        <w:widowControl w:val="0"/>
        <w:autoSpaceDE w:val="0"/>
        <w:autoSpaceDN w:val="0"/>
        <w:jc w:val="right"/>
        <w:textAlignment w:val="baseline"/>
        <w:rPr>
          <w:sz w:val="22"/>
          <w:szCs w:val="22"/>
          <w:lang w:val="pl-PL"/>
        </w:rPr>
      </w:pPr>
    </w:p>
    <w:p w14:paraId="5F6C66F2" w14:textId="77777777" w:rsidR="00C84B27" w:rsidRDefault="00C84B27" w:rsidP="00C84B27">
      <w:pPr>
        <w:widowControl w:val="0"/>
        <w:autoSpaceDE w:val="0"/>
        <w:autoSpaceDN w:val="0"/>
        <w:jc w:val="right"/>
        <w:textAlignment w:val="baseline"/>
        <w:rPr>
          <w:sz w:val="22"/>
          <w:szCs w:val="22"/>
          <w:lang w:val="pl-PL"/>
        </w:rPr>
      </w:pPr>
    </w:p>
    <w:p w14:paraId="5CB63E55" w14:textId="77777777" w:rsidR="00C84B27" w:rsidRDefault="00C84B27" w:rsidP="00C84B27">
      <w:pPr>
        <w:widowControl w:val="0"/>
        <w:autoSpaceDE w:val="0"/>
        <w:autoSpaceDN w:val="0"/>
        <w:jc w:val="right"/>
        <w:textAlignment w:val="baseline"/>
        <w:rPr>
          <w:sz w:val="22"/>
          <w:szCs w:val="22"/>
          <w:lang w:val="pl-PL"/>
        </w:rPr>
      </w:pPr>
    </w:p>
    <w:p w14:paraId="56823CB6" w14:textId="77777777" w:rsidR="00C84B27" w:rsidRDefault="00C84B27" w:rsidP="00C84B27">
      <w:pPr>
        <w:widowControl w:val="0"/>
        <w:autoSpaceDE w:val="0"/>
        <w:autoSpaceDN w:val="0"/>
        <w:jc w:val="right"/>
        <w:textAlignment w:val="baseline"/>
        <w:rPr>
          <w:sz w:val="22"/>
          <w:szCs w:val="22"/>
          <w:lang w:val="pl-PL"/>
        </w:rPr>
      </w:pPr>
    </w:p>
    <w:p w14:paraId="5D5FF94B" w14:textId="77777777" w:rsidR="00C84B27" w:rsidRDefault="00C84B27" w:rsidP="00C84B27">
      <w:pPr>
        <w:widowControl w:val="0"/>
        <w:autoSpaceDE w:val="0"/>
        <w:autoSpaceDN w:val="0"/>
        <w:jc w:val="right"/>
        <w:textAlignment w:val="baseline"/>
        <w:rPr>
          <w:sz w:val="22"/>
          <w:szCs w:val="22"/>
          <w:lang w:val="pl-PL"/>
        </w:rPr>
      </w:pPr>
    </w:p>
    <w:p w14:paraId="45EB90A8" w14:textId="77777777" w:rsidR="00C84B27" w:rsidRDefault="00C84B27" w:rsidP="00C84B27">
      <w:pPr>
        <w:widowControl w:val="0"/>
        <w:autoSpaceDE w:val="0"/>
        <w:autoSpaceDN w:val="0"/>
        <w:jc w:val="right"/>
        <w:textAlignment w:val="baseline"/>
        <w:rPr>
          <w:sz w:val="22"/>
          <w:szCs w:val="22"/>
          <w:lang w:val="pl-PL"/>
        </w:rPr>
      </w:pPr>
    </w:p>
    <w:p w14:paraId="791951C6" w14:textId="77777777" w:rsidR="00C84B27" w:rsidRDefault="00C84B27" w:rsidP="00C84B27">
      <w:pPr>
        <w:widowControl w:val="0"/>
        <w:autoSpaceDE w:val="0"/>
        <w:autoSpaceDN w:val="0"/>
        <w:jc w:val="right"/>
        <w:textAlignment w:val="baseline"/>
        <w:rPr>
          <w:sz w:val="22"/>
          <w:szCs w:val="22"/>
          <w:lang w:val="pl-PL"/>
        </w:rPr>
      </w:pPr>
    </w:p>
    <w:p w14:paraId="5B63037A" w14:textId="77777777" w:rsidR="00C84B27" w:rsidRDefault="00C84B27" w:rsidP="00C84B27">
      <w:pPr>
        <w:widowControl w:val="0"/>
        <w:autoSpaceDE w:val="0"/>
        <w:autoSpaceDN w:val="0"/>
        <w:jc w:val="right"/>
        <w:textAlignment w:val="baseline"/>
        <w:rPr>
          <w:sz w:val="22"/>
          <w:szCs w:val="22"/>
          <w:lang w:val="pl-PL"/>
        </w:rPr>
      </w:pPr>
    </w:p>
    <w:p w14:paraId="0089448D" w14:textId="77777777" w:rsidR="00C84B27" w:rsidRDefault="00C84B27" w:rsidP="00C84B27">
      <w:pPr>
        <w:widowControl w:val="0"/>
        <w:autoSpaceDE w:val="0"/>
        <w:autoSpaceDN w:val="0"/>
        <w:jc w:val="right"/>
        <w:textAlignment w:val="baseline"/>
        <w:rPr>
          <w:sz w:val="22"/>
          <w:szCs w:val="22"/>
          <w:lang w:val="pl-PL"/>
        </w:rPr>
      </w:pPr>
    </w:p>
    <w:p w14:paraId="2D1797E9" w14:textId="77777777" w:rsidR="00C84B27" w:rsidRDefault="00C84B27" w:rsidP="00C84B27">
      <w:pPr>
        <w:widowControl w:val="0"/>
        <w:autoSpaceDE w:val="0"/>
        <w:autoSpaceDN w:val="0"/>
        <w:jc w:val="right"/>
        <w:textAlignment w:val="baseline"/>
        <w:rPr>
          <w:sz w:val="22"/>
          <w:szCs w:val="22"/>
          <w:lang w:val="pl-PL"/>
        </w:rPr>
      </w:pPr>
    </w:p>
    <w:p w14:paraId="7D2B9272" w14:textId="77777777" w:rsidR="00C84B27" w:rsidRDefault="00C84B27" w:rsidP="00C84B27">
      <w:pPr>
        <w:widowControl w:val="0"/>
        <w:autoSpaceDE w:val="0"/>
        <w:autoSpaceDN w:val="0"/>
        <w:jc w:val="right"/>
        <w:textAlignment w:val="baseline"/>
        <w:rPr>
          <w:sz w:val="22"/>
          <w:szCs w:val="22"/>
          <w:lang w:val="pl-PL"/>
        </w:rPr>
      </w:pPr>
    </w:p>
    <w:p w14:paraId="0B9E0BBA" w14:textId="77777777" w:rsidR="00C84B27" w:rsidRDefault="00C84B27" w:rsidP="00C84B27">
      <w:pPr>
        <w:widowControl w:val="0"/>
        <w:autoSpaceDE w:val="0"/>
        <w:autoSpaceDN w:val="0"/>
        <w:jc w:val="right"/>
        <w:textAlignment w:val="baseline"/>
        <w:rPr>
          <w:sz w:val="22"/>
          <w:szCs w:val="22"/>
          <w:lang w:val="pl-PL"/>
        </w:rPr>
      </w:pPr>
    </w:p>
    <w:p w14:paraId="49349472" w14:textId="77777777" w:rsidR="00C84B27" w:rsidRDefault="00C84B27" w:rsidP="00C84B27">
      <w:pPr>
        <w:widowControl w:val="0"/>
        <w:autoSpaceDE w:val="0"/>
        <w:autoSpaceDN w:val="0"/>
        <w:jc w:val="right"/>
        <w:textAlignment w:val="baseline"/>
        <w:rPr>
          <w:sz w:val="22"/>
          <w:szCs w:val="22"/>
          <w:lang w:val="pl-PL"/>
        </w:rPr>
      </w:pPr>
    </w:p>
    <w:p w14:paraId="012FA3E6" w14:textId="77777777" w:rsidR="00C84B27" w:rsidRDefault="00C84B27" w:rsidP="00C84B27">
      <w:pPr>
        <w:widowControl w:val="0"/>
        <w:autoSpaceDE w:val="0"/>
        <w:autoSpaceDN w:val="0"/>
        <w:jc w:val="right"/>
        <w:textAlignment w:val="baseline"/>
        <w:rPr>
          <w:sz w:val="22"/>
          <w:szCs w:val="22"/>
          <w:lang w:val="pl-PL"/>
        </w:rPr>
      </w:pPr>
    </w:p>
    <w:p w14:paraId="1BAF50CD" w14:textId="77777777" w:rsidR="00C84B27" w:rsidRDefault="00C84B27" w:rsidP="00C84B27">
      <w:pPr>
        <w:widowControl w:val="0"/>
        <w:autoSpaceDE w:val="0"/>
        <w:autoSpaceDN w:val="0"/>
        <w:jc w:val="right"/>
        <w:textAlignment w:val="baseline"/>
        <w:rPr>
          <w:sz w:val="22"/>
          <w:szCs w:val="22"/>
          <w:lang w:val="pl-PL"/>
        </w:rPr>
      </w:pPr>
    </w:p>
    <w:p w14:paraId="2FBB7C53" w14:textId="77777777" w:rsidR="00C84B27" w:rsidRDefault="00C84B27" w:rsidP="00C84B27">
      <w:pPr>
        <w:widowControl w:val="0"/>
        <w:autoSpaceDE w:val="0"/>
        <w:autoSpaceDN w:val="0"/>
        <w:jc w:val="right"/>
        <w:textAlignment w:val="baseline"/>
        <w:rPr>
          <w:sz w:val="22"/>
          <w:szCs w:val="22"/>
          <w:lang w:val="pl-PL"/>
        </w:rPr>
      </w:pPr>
    </w:p>
    <w:p w14:paraId="469D55CE" w14:textId="77777777" w:rsidR="00C84B27" w:rsidRDefault="00C84B27" w:rsidP="00C84B27">
      <w:pPr>
        <w:widowControl w:val="0"/>
        <w:autoSpaceDE w:val="0"/>
        <w:autoSpaceDN w:val="0"/>
        <w:jc w:val="right"/>
        <w:textAlignment w:val="baseline"/>
        <w:rPr>
          <w:sz w:val="22"/>
          <w:szCs w:val="22"/>
          <w:lang w:val="pl-PL"/>
        </w:rPr>
      </w:pPr>
    </w:p>
    <w:p w14:paraId="1CF19345" w14:textId="77777777" w:rsidR="00C84B27" w:rsidRDefault="00C84B27" w:rsidP="00C84B27">
      <w:pPr>
        <w:widowControl w:val="0"/>
        <w:autoSpaceDE w:val="0"/>
        <w:autoSpaceDN w:val="0"/>
        <w:jc w:val="right"/>
        <w:textAlignment w:val="baseline"/>
        <w:rPr>
          <w:sz w:val="22"/>
          <w:szCs w:val="22"/>
          <w:lang w:val="pl-PL"/>
        </w:rPr>
      </w:pPr>
    </w:p>
    <w:p w14:paraId="7AAB8E89" w14:textId="77777777" w:rsidR="00C84B27" w:rsidRDefault="00C84B27" w:rsidP="00C84B27">
      <w:pPr>
        <w:widowControl w:val="0"/>
        <w:autoSpaceDE w:val="0"/>
        <w:autoSpaceDN w:val="0"/>
        <w:jc w:val="right"/>
        <w:textAlignment w:val="baseline"/>
        <w:rPr>
          <w:sz w:val="22"/>
          <w:szCs w:val="22"/>
          <w:lang w:val="pl-PL"/>
        </w:rPr>
      </w:pPr>
    </w:p>
    <w:p w14:paraId="2288211F" w14:textId="77777777" w:rsidR="00C84B27" w:rsidRPr="00515AFA" w:rsidRDefault="00C84B27" w:rsidP="00C84B27">
      <w:pPr>
        <w:widowControl w:val="0"/>
        <w:autoSpaceDE w:val="0"/>
        <w:autoSpaceDN w:val="0"/>
        <w:jc w:val="right"/>
        <w:textAlignment w:val="baseline"/>
        <w:rPr>
          <w:sz w:val="22"/>
          <w:szCs w:val="22"/>
          <w:lang w:val="pl-PL"/>
        </w:rPr>
      </w:pPr>
      <w:r w:rsidRPr="00515AFA">
        <w:rPr>
          <w:sz w:val="22"/>
          <w:szCs w:val="22"/>
          <w:lang w:val="pl-PL"/>
        </w:rPr>
        <w:t>Załącznik nr 2 do umowy</w:t>
      </w:r>
    </w:p>
    <w:p w14:paraId="5B6B65C5" w14:textId="77777777" w:rsidR="00C84B27" w:rsidRPr="00515AFA" w:rsidRDefault="00C84B27" w:rsidP="00C84B27">
      <w:pPr>
        <w:widowControl w:val="0"/>
        <w:autoSpaceDE w:val="0"/>
        <w:autoSpaceDN w:val="0"/>
        <w:jc w:val="both"/>
        <w:textAlignment w:val="baseline"/>
        <w:rPr>
          <w:sz w:val="22"/>
          <w:szCs w:val="22"/>
          <w:lang w:val="pl-PL"/>
        </w:rPr>
      </w:pPr>
    </w:p>
    <w:p w14:paraId="422C29A8" w14:textId="77777777" w:rsidR="00C84B27" w:rsidRPr="00515AFA" w:rsidRDefault="00C84B27" w:rsidP="00C84B27">
      <w:pPr>
        <w:widowControl w:val="0"/>
        <w:autoSpaceDE w:val="0"/>
        <w:autoSpaceDN w:val="0"/>
        <w:jc w:val="both"/>
        <w:textAlignment w:val="baseline"/>
        <w:rPr>
          <w:sz w:val="22"/>
          <w:szCs w:val="22"/>
          <w:lang w:val="pl-PL"/>
        </w:rPr>
      </w:pPr>
    </w:p>
    <w:p w14:paraId="3346EBDF" w14:textId="77777777" w:rsidR="00C84B27" w:rsidRPr="00515AFA" w:rsidRDefault="00C84B27" w:rsidP="00C84B27">
      <w:pPr>
        <w:widowControl w:val="0"/>
        <w:autoSpaceDE w:val="0"/>
        <w:autoSpaceDN w:val="0"/>
        <w:jc w:val="both"/>
        <w:textAlignment w:val="baseline"/>
        <w:rPr>
          <w:sz w:val="22"/>
          <w:szCs w:val="22"/>
          <w:lang w:val="pl-PL"/>
        </w:rPr>
      </w:pPr>
      <w:r w:rsidRPr="00515AFA">
        <w:rPr>
          <w:sz w:val="22"/>
          <w:szCs w:val="22"/>
          <w:lang w:val="pl-PL"/>
        </w:rPr>
        <w:t>.....................................… </w:t>
      </w:r>
    </w:p>
    <w:p w14:paraId="42D39BAF" w14:textId="77777777" w:rsidR="00C84B27" w:rsidRPr="00515AFA" w:rsidRDefault="00C84B27" w:rsidP="00C84B27">
      <w:pPr>
        <w:widowControl w:val="0"/>
        <w:autoSpaceDE w:val="0"/>
        <w:autoSpaceDN w:val="0"/>
        <w:ind w:firstLine="555"/>
        <w:textAlignment w:val="baseline"/>
        <w:rPr>
          <w:sz w:val="22"/>
          <w:szCs w:val="22"/>
          <w:lang w:val="pl-PL"/>
        </w:rPr>
      </w:pPr>
      <w:r w:rsidRPr="00515AFA">
        <w:rPr>
          <w:sz w:val="22"/>
          <w:szCs w:val="22"/>
          <w:lang w:val="pl-PL"/>
        </w:rPr>
        <w:t>Nazwa Wykonawcy</w:t>
      </w:r>
    </w:p>
    <w:p w14:paraId="4B0861F7" w14:textId="77777777" w:rsidR="00C84B27" w:rsidRPr="00515AFA" w:rsidRDefault="00C84B27" w:rsidP="00C84B27">
      <w:pPr>
        <w:widowControl w:val="0"/>
        <w:autoSpaceDE w:val="0"/>
        <w:autoSpaceDN w:val="0"/>
        <w:textAlignment w:val="baseline"/>
        <w:rPr>
          <w:sz w:val="22"/>
          <w:szCs w:val="22"/>
          <w:lang w:val="pl-PL"/>
        </w:rPr>
      </w:pPr>
    </w:p>
    <w:p w14:paraId="1BA30EF5" w14:textId="77777777" w:rsidR="00C84B27" w:rsidRPr="00515AFA" w:rsidRDefault="00C84B27" w:rsidP="00C84B27">
      <w:pPr>
        <w:widowControl w:val="0"/>
        <w:autoSpaceDE w:val="0"/>
        <w:autoSpaceDN w:val="0"/>
        <w:jc w:val="both"/>
        <w:textAlignment w:val="baseline"/>
        <w:rPr>
          <w:sz w:val="22"/>
          <w:szCs w:val="22"/>
          <w:lang w:val="pl-PL"/>
        </w:rPr>
      </w:pPr>
      <w:r w:rsidRPr="00515AFA">
        <w:rPr>
          <w:sz w:val="22"/>
          <w:szCs w:val="22"/>
          <w:lang w:val="pl-PL"/>
        </w:rPr>
        <w:t>.....................................…</w:t>
      </w:r>
    </w:p>
    <w:p w14:paraId="598198C1" w14:textId="77777777" w:rsidR="00C84B27" w:rsidRPr="00515AFA" w:rsidRDefault="00C84B27" w:rsidP="00C84B27">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BCE1674" w14:textId="77777777" w:rsidR="00C84B27" w:rsidRPr="00515AFA" w:rsidRDefault="00C84B27" w:rsidP="00C84B27">
      <w:pPr>
        <w:widowControl w:val="0"/>
        <w:autoSpaceDE w:val="0"/>
        <w:autoSpaceDN w:val="0"/>
        <w:spacing w:before="90"/>
        <w:ind w:left="115" w:right="110"/>
        <w:jc w:val="both"/>
        <w:outlineLvl w:val="0"/>
        <w:rPr>
          <w:rFonts w:eastAsia="Verdana"/>
          <w:b/>
          <w:bCs/>
          <w:sz w:val="22"/>
          <w:szCs w:val="22"/>
          <w:lang w:val="pl-PL" w:eastAsia="en-US"/>
        </w:rPr>
      </w:pPr>
    </w:p>
    <w:p w14:paraId="0C404107" w14:textId="77777777" w:rsidR="00C84B27" w:rsidRPr="00515AFA" w:rsidRDefault="00C84B27" w:rsidP="00C84B27">
      <w:pPr>
        <w:widowControl w:val="0"/>
        <w:autoSpaceDE w:val="0"/>
        <w:autoSpaceDN w:val="0"/>
        <w:spacing w:before="90"/>
        <w:ind w:right="110"/>
        <w:jc w:val="both"/>
        <w:outlineLvl w:val="0"/>
        <w:rPr>
          <w:rFonts w:eastAsia="Verdana"/>
          <w:b/>
          <w:bCs/>
          <w:sz w:val="22"/>
          <w:szCs w:val="22"/>
          <w:lang w:val="pl-PL" w:eastAsia="en-US"/>
        </w:rPr>
      </w:pPr>
    </w:p>
    <w:p w14:paraId="180B57B4" w14:textId="77777777" w:rsidR="00C84B27" w:rsidRPr="00515AFA" w:rsidRDefault="00C84B27" w:rsidP="00C84B27">
      <w:pPr>
        <w:widowControl w:val="0"/>
        <w:autoSpaceDE w:val="0"/>
        <w:autoSpaceDN w:val="0"/>
        <w:jc w:val="center"/>
        <w:textAlignment w:val="baseline"/>
        <w:rPr>
          <w:b/>
          <w:bCs/>
          <w:sz w:val="22"/>
          <w:szCs w:val="22"/>
          <w:lang w:val="pl-PL"/>
        </w:rPr>
      </w:pPr>
    </w:p>
    <w:p w14:paraId="063043AD" w14:textId="77777777" w:rsidR="00C84B27" w:rsidRPr="00515AFA" w:rsidRDefault="00C84B27" w:rsidP="00C84B27">
      <w:pPr>
        <w:widowControl w:val="0"/>
        <w:autoSpaceDE w:val="0"/>
        <w:autoSpaceDN w:val="0"/>
        <w:jc w:val="center"/>
        <w:textAlignment w:val="baseline"/>
        <w:rPr>
          <w:b/>
          <w:bCs/>
          <w:sz w:val="22"/>
          <w:szCs w:val="22"/>
          <w:lang w:val="pl-PL"/>
        </w:rPr>
      </w:pPr>
    </w:p>
    <w:p w14:paraId="04A0E891" w14:textId="77777777" w:rsidR="00C84B27" w:rsidRPr="00515AFA" w:rsidRDefault="00C84B27" w:rsidP="00C84B27">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C06B64E" w14:textId="77777777" w:rsidR="00C84B27" w:rsidRPr="00515AFA" w:rsidRDefault="00C84B27" w:rsidP="00C84B27">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88C8795" w14:textId="77777777" w:rsidR="00C84B27" w:rsidRPr="00515AFA" w:rsidRDefault="00C84B27" w:rsidP="00C84B27">
      <w:pPr>
        <w:widowControl w:val="0"/>
        <w:autoSpaceDE w:val="0"/>
        <w:autoSpaceDN w:val="0"/>
        <w:jc w:val="center"/>
        <w:textAlignment w:val="baseline"/>
        <w:rPr>
          <w:b/>
          <w:bCs/>
          <w:sz w:val="22"/>
          <w:szCs w:val="22"/>
          <w:lang w:val="pl-PL"/>
        </w:rPr>
      </w:pPr>
    </w:p>
    <w:p w14:paraId="623A3046" w14:textId="77777777" w:rsidR="00C84B27" w:rsidRPr="00515AFA" w:rsidRDefault="00C84B27" w:rsidP="00C84B27">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D5AE2C4" w14:textId="77777777" w:rsidR="00C84B27" w:rsidRPr="00515AFA" w:rsidRDefault="00C84B27" w:rsidP="00C84B2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2BA6446" w14:textId="77777777" w:rsidR="00C84B27" w:rsidRPr="00515AFA" w:rsidRDefault="00C84B27" w:rsidP="00C84B2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3A5C0FF" w14:textId="77777777" w:rsidR="00C84B27" w:rsidRPr="00515AFA" w:rsidRDefault="00C84B27" w:rsidP="00C84B2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8E9E23D" w14:textId="77777777" w:rsidR="00C84B27" w:rsidRPr="00515AFA" w:rsidRDefault="00C84B27" w:rsidP="00C84B27">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 xml:space="preserve">dla Akademia Górniczo-Hutnicza im. Stanisława Staszica w </w:t>
      </w:r>
      <w:r w:rsidRPr="00515AFA">
        <w:rPr>
          <w:rFonts w:eastAsia="Calibri"/>
          <w:sz w:val="22"/>
          <w:szCs w:val="22"/>
          <w:lang w:val="pl-PL" w:eastAsia="en-US"/>
        </w:rPr>
        <w:lastRenderedPageBreak/>
        <w:t>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F98EB57" w14:textId="77777777" w:rsidR="00C84B27" w:rsidRPr="00515AFA" w:rsidRDefault="00C84B27" w:rsidP="00C84B27">
      <w:pPr>
        <w:spacing w:after="200" w:line="276" w:lineRule="auto"/>
        <w:ind w:left="780"/>
        <w:contextualSpacing/>
        <w:textAlignment w:val="baseline"/>
        <w:rPr>
          <w:sz w:val="22"/>
          <w:szCs w:val="22"/>
          <w:lang w:val="pl-PL"/>
        </w:rPr>
      </w:pPr>
    </w:p>
    <w:p w14:paraId="088956C1" w14:textId="77777777" w:rsidR="00C84B27" w:rsidRPr="00515AFA" w:rsidRDefault="00C84B27" w:rsidP="00C84B27">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7D1DE0B" w14:textId="77777777" w:rsidR="00C84B27" w:rsidRPr="00515AFA" w:rsidRDefault="00C84B27" w:rsidP="00C84B27">
      <w:pPr>
        <w:widowControl w:val="0"/>
        <w:autoSpaceDE w:val="0"/>
        <w:autoSpaceDN w:val="0"/>
        <w:spacing w:before="90"/>
        <w:ind w:right="110"/>
        <w:jc w:val="both"/>
        <w:outlineLvl w:val="0"/>
        <w:rPr>
          <w:rFonts w:eastAsia="Verdana"/>
          <w:b/>
          <w:bCs/>
          <w:sz w:val="22"/>
          <w:szCs w:val="22"/>
          <w:lang w:val="pl-PL" w:eastAsia="en-US"/>
        </w:rPr>
      </w:pPr>
    </w:p>
    <w:p w14:paraId="693FFAC0" w14:textId="77777777" w:rsidR="00C84B27" w:rsidRPr="00515AFA" w:rsidRDefault="00C84B27" w:rsidP="00C84B27">
      <w:pPr>
        <w:widowControl w:val="0"/>
        <w:autoSpaceDE w:val="0"/>
        <w:autoSpaceDN w:val="0"/>
        <w:spacing w:before="90"/>
        <w:ind w:right="110"/>
        <w:jc w:val="both"/>
        <w:outlineLvl w:val="0"/>
        <w:rPr>
          <w:rFonts w:eastAsia="Verdana"/>
          <w:b/>
          <w:bCs/>
          <w:sz w:val="22"/>
          <w:szCs w:val="22"/>
          <w:lang w:val="pl-PL" w:eastAsia="en-US"/>
        </w:rPr>
      </w:pPr>
    </w:p>
    <w:p w14:paraId="56837EC6" w14:textId="77777777" w:rsidR="00C84B27" w:rsidRPr="00515AFA" w:rsidRDefault="00C84B27" w:rsidP="00C84B27">
      <w:pPr>
        <w:widowControl w:val="0"/>
        <w:autoSpaceDE w:val="0"/>
        <w:autoSpaceDN w:val="0"/>
        <w:spacing w:before="90"/>
        <w:ind w:right="110"/>
        <w:jc w:val="both"/>
        <w:outlineLvl w:val="0"/>
        <w:rPr>
          <w:rFonts w:eastAsia="Verdana"/>
          <w:b/>
          <w:bCs/>
          <w:sz w:val="22"/>
          <w:szCs w:val="22"/>
          <w:lang w:val="pl-PL" w:eastAsia="en-US"/>
        </w:rPr>
      </w:pPr>
    </w:p>
    <w:p w14:paraId="0DA368C5" w14:textId="77777777" w:rsidR="00C84B27" w:rsidRPr="00515AFA" w:rsidRDefault="00C84B27" w:rsidP="00C84B27">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C84B27" w:rsidRPr="00717A28" w14:paraId="594BDCEB" w14:textId="77777777" w:rsidTr="005C7936">
        <w:tc>
          <w:tcPr>
            <w:tcW w:w="4105" w:type="dxa"/>
            <w:hideMark/>
          </w:tcPr>
          <w:p w14:paraId="50F70430" w14:textId="77777777" w:rsidR="00C84B27" w:rsidRPr="00515AFA" w:rsidRDefault="00C84B27" w:rsidP="005C793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F688F3D" w14:textId="77777777" w:rsidR="00C84B27" w:rsidRPr="00515AFA" w:rsidRDefault="00C84B27" w:rsidP="005C793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E670155" w14:textId="77777777" w:rsidR="00C84B27" w:rsidRPr="00515AFA" w:rsidRDefault="00C84B27" w:rsidP="00C84B27">
      <w:pPr>
        <w:spacing w:line="360" w:lineRule="auto"/>
        <w:jc w:val="both"/>
        <w:rPr>
          <w:rFonts w:eastAsia="Calibri"/>
          <w:color w:val="222A35"/>
          <w:sz w:val="22"/>
          <w:szCs w:val="22"/>
          <w:lang w:val="pl-PL" w:eastAsia="x-none"/>
        </w:rPr>
      </w:pPr>
    </w:p>
    <w:p w14:paraId="60AAEB2D" w14:textId="77777777" w:rsidR="00C84B27" w:rsidRPr="002E3AF9" w:rsidRDefault="00C84B27" w:rsidP="00C84B27">
      <w:pPr>
        <w:rPr>
          <w:lang w:val="pl-PL"/>
        </w:rPr>
      </w:pPr>
    </w:p>
    <w:p w14:paraId="180CFA43" w14:textId="77777777" w:rsidR="00C84B27" w:rsidRPr="00107444" w:rsidRDefault="00C84B27" w:rsidP="00C84B27">
      <w:pPr>
        <w:rPr>
          <w:lang w:val="pl-PL"/>
        </w:rPr>
      </w:pPr>
    </w:p>
    <w:p w14:paraId="2621F063" w14:textId="77777777" w:rsidR="00496551" w:rsidRPr="00C84B27" w:rsidRDefault="00496551" w:rsidP="00C84B27">
      <w:pPr>
        <w:rPr>
          <w:lang w:val="pl-PL"/>
        </w:rPr>
      </w:pPr>
    </w:p>
    <w:sectPr w:rsidR="00496551" w:rsidRPr="00C84B2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FEF03" w14:textId="77777777" w:rsidR="00C3283E" w:rsidRDefault="00C3283E">
      <w:r>
        <w:separator/>
      </w:r>
    </w:p>
  </w:endnote>
  <w:endnote w:type="continuationSeparator" w:id="0">
    <w:p w14:paraId="0B64C135" w14:textId="77777777" w:rsidR="00C3283E" w:rsidRDefault="00C32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76F28" w14:textId="77777777" w:rsidR="00D10CB0" w:rsidRDefault="00D10CB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E1E27" w14:textId="77777777" w:rsidR="00C84B27" w:rsidRDefault="00C84B27">
    <w:pPr>
      <w:pStyle w:val="Stopka"/>
      <w:jc w:val="right"/>
    </w:pPr>
    <w:r>
      <w:fldChar w:fldCharType="begin"/>
    </w:r>
    <w:r>
      <w:instrText>PAGE   \* MERGEFORMAT</w:instrText>
    </w:r>
    <w:r>
      <w:fldChar w:fldCharType="separate"/>
    </w:r>
    <w:r>
      <w:rPr>
        <w:lang w:val="pl-PL"/>
      </w:rPr>
      <w:t>2</w:t>
    </w:r>
    <w:r>
      <w:fldChar w:fldCharType="end"/>
    </w:r>
  </w:p>
  <w:p w14:paraId="0CFD7449" w14:textId="77777777" w:rsidR="00D10CB0" w:rsidRDefault="00D10CB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DECA" w14:textId="77777777" w:rsidR="00D10CB0" w:rsidRDefault="00D10C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815F4" w14:textId="77777777" w:rsidR="00C3283E" w:rsidRDefault="00C3283E">
      <w:r>
        <w:separator/>
      </w:r>
    </w:p>
  </w:footnote>
  <w:footnote w:type="continuationSeparator" w:id="0">
    <w:p w14:paraId="4811E847" w14:textId="77777777" w:rsidR="00C3283E" w:rsidRDefault="00C3283E">
      <w:r>
        <w:continuationSeparator/>
      </w:r>
    </w:p>
  </w:footnote>
  <w:footnote w:id="1">
    <w:p w14:paraId="44E998CF" w14:textId="77777777" w:rsidR="00C84B27" w:rsidRDefault="00C84B27" w:rsidP="00C84B2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0980714" w14:textId="77777777" w:rsidR="00C84B27" w:rsidRDefault="00C84B27" w:rsidP="00C84B2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35467D9" w14:textId="77777777" w:rsidR="00C84B27" w:rsidRDefault="00C84B27" w:rsidP="00C84B2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820EB05" w14:textId="77777777" w:rsidR="00C84B27" w:rsidRDefault="00C84B27" w:rsidP="00C84B2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4C39A" w14:textId="77777777" w:rsidR="00C84B27" w:rsidRDefault="00C84B27" w:rsidP="00C84B2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030F243" w14:textId="77777777" w:rsidR="00C84B27" w:rsidRDefault="00C84B27" w:rsidP="00C84B2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CAF658" w14:textId="77777777" w:rsidR="00C84B27" w:rsidRDefault="00C84B27" w:rsidP="00C84B2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94724" w14:textId="77777777" w:rsidR="00C84B27" w:rsidRDefault="00C84B27" w:rsidP="00C84B2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0AFA41" w14:textId="77777777" w:rsidR="00C84B27" w:rsidRDefault="00C84B27" w:rsidP="00C84B2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92F8912" w14:textId="77777777" w:rsidR="00C84B27" w:rsidRDefault="00C84B27" w:rsidP="00C84B2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FAA6251" w14:textId="77777777" w:rsidR="00C84B27" w:rsidRDefault="00C84B27" w:rsidP="00C84B2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68A6AAF" w14:textId="77777777" w:rsidR="00C84B27" w:rsidRDefault="00C84B27" w:rsidP="00C84B2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72B8A53" w14:textId="77777777" w:rsidR="00C84B27" w:rsidRDefault="00C84B27" w:rsidP="00C84B2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666852" w14:textId="77777777" w:rsidR="00C84B27" w:rsidRDefault="00C84B27" w:rsidP="00C84B2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BCE748" w14:textId="77777777" w:rsidR="00C84B27" w:rsidRDefault="00C84B27" w:rsidP="00C84B2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D0198A9" w14:textId="77777777" w:rsidR="00C84B27" w:rsidRDefault="00C84B27" w:rsidP="00C84B2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4A6DA0" w14:textId="77777777" w:rsidR="00C84B27" w:rsidRDefault="00C84B27" w:rsidP="00C84B2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F5C71FC" w14:textId="77777777" w:rsidR="00C84B27" w:rsidRDefault="00C84B27" w:rsidP="00C84B2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88DA8BE" w14:textId="77777777" w:rsidR="00C84B27" w:rsidRDefault="00C84B27" w:rsidP="00C84B2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D8F2C7B" w14:textId="77777777" w:rsidR="00C84B27" w:rsidRDefault="00C84B27" w:rsidP="00C84B2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AA5203" w14:textId="77777777" w:rsidR="00C84B27" w:rsidRDefault="00C84B27" w:rsidP="00C84B2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9190312" w14:textId="77777777" w:rsidR="00C84B27" w:rsidRDefault="00C84B27" w:rsidP="00C84B2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97BC67" w14:textId="77777777" w:rsidR="00C84B27" w:rsidRDefault="00C84B27" w:rsidP="00C84B2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23A6CB" w14:textId="77777777" w:rsidR="00C84B27" w:rsidRDefault="00C84B27" w:rsidP="00C84B2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1C27862" w14:textId="77777777" w:rsidR="00C84B27" w:rsidRDefault="00C84B27" w:rsidP="00C84B2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C91421C" w14:textId="77777777" w:rsidR="00C84B27" w:rsidRDefault="00C84B27" w:rsidP="00C84B2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BA20568" w14:textId="77777777" w:rsidR="00C84B27" w:rsidRDefault="00C84B27" w:rsidP="00C84B2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1B673CD" w14:textId="77777777" w:rsidR="00C84B27" w:rsidRDefault="00C84B27" w:rsidP="00C84B2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F852D42" w14:textId="77777777" w:rsidR="00C84B27" w:rsidRDefault="00C84B27" w:rsidP="00C84B2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25EFC7" w14:textId="77777777" w:rsidR="00C84B27" w:rsidRDefault="00C84B27" w:rsidP="00C84B2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9C801" w14:textId="77777777" w:rsidR="00D10CB0" w:rsidRDefault="00D10C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91DD7" w14:textId="77777777" w:rsidR="00D10CB0" w:rsidRDefault="00D10C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725AC" w14:textId="77777777" w:rsidR="00D10CB0" w:rsidRDefault="00D10C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44268826">
    <w:abstractNumId w:val="19"/>
  </w:num>
  <w:num w:numId="2" w16cid:durableId="83198758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2987399">
    <w:abstractNumId w:val="29"/>
  </w:num>
  <w:num w:numId="4" w16cid:durableId="1514419766">
    <w:abstractNumId w:val="11"/>
  </w:num>
  <w:num w:numId="5" w16cid:durableId="1979454537">
    <w:abstractNumId w:val="30"/>
  </w:num>
  <w:num w:numId="6" w16cid:durableId="1775203219">
    <w:abstractNumId w:val="32"/>
  </w:num>
  <w:num w:numId="7" w16cid:durableId="598679634">
    <w:abstractNumId w:val="35"/>
  </w:num>
  <w:num w:numId="8" w16cid:durableId="415715627">
    <w:abstractNumId w:val="25"/>
  </w:num>
  <w:num w:numId="9" w16cid:durableId="882324448">
    <w:abstractNumId w:val="39"/>
  </w:num>
  <w:num w:numId="10" w16cid:durableId="1282347259">
    <w:abstractNumId w:val="27"/>
  </w:num>
  <w:num w:numId="11" w16cid:durableId="243731010">
    <w:abstractNumId w:val="6"/>
  </w:num>
  <w:num w:numId="12" w16cid:durableId="748619230">
    <w:abstractNumId w:val="10"/>
  </w:num>
  <w:num w:numId="13" w16cid:durableId="1471168707">
    <w:abstractNumId w:val="14"/>
  </w:num>
  <w:num w:numId="14" w16cid:durableId="754671068">
    <w:abstractNumId w:val="40"/>
  </w:num>
  <w:num w:numId="15" w16cid:durableId="391198141">
    <w:abstractNumId w:val="13"/>
  </w:num>
  <w:num w:numId="16" w16cid:durableId="1199078259">
    <w:abstractNumId w:val="9"/>
  </w:num>
  <w:num w:numId="17" w16cid:durableId="1042823334">
    <w:abstractNumId w:val="37"/>
  </w:num>
  <w:num w:numId="18" w16cid:durableId="1886333558">
    <w:abstractNumId w:val="28"/>
  </w:num>
  <w:num w:numId="19" w16cid:durableId="959534673">
    <w:abstractNumId w:val="23"/>
  </w:num>
  <w:num w:numId="20" w16cid:durableId="897520264">
    <w:abstractNumId w:val="26"/>
  </w:num>
  <w:num w:numId="21" w16cid:durableId="220409529">
    <w:abstractNumId w:val="20"/>
  </w:num>
  <w:num w:numId="22" w16cid:durableId="592323939">
    <w:abstractNumId w:val="0"/>
  </w:num>
  <w:num w:numId="23" w16cid:durableId="1937976128">
    <w:abstractNumId w:val="38"/>
  </w:num>
  <w:num w:numId="24" w16cid:durableId="1587765235">
    <w:abstractNumId w:val="18"/>
  </w:num>
  <w:num w:numId="25" w16cid:durableId="673533936">
    <w:abstractNumId w:val="3"/>
  </w:num>
  <w:num w:numId="26" w16cid:durableId="1564634086">
    <w:abstractNumId w:val="31"/>
  </w:num>
  <w:num w:numId="27" w16cid:durableId="6296709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841064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329476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61736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73640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439514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67043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54069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55173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54765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981814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769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004433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61321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53283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57050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333976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571566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91719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585716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374482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810187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283E"/>
    <w:rsid w:val="000033EA"/>
    <w:rsid w:val="0002467C"/>
    <w:rsid w:val="00040A7A"/>
    <w:rsid w:val="00062B97"/>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17A28"/>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2108C"/>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283E"/>
    <w:rsid w:val="00C74D2A"/>
    <w:rsid w:val="00C84B27"/>
    <w:rsid w:val="00C923E8"/>
    <w:rsid w:val="00C93478"/>
    <w:rsid w:val="00CD12B0"/>
    <w:rsid w:val="00D03706"/>
    <w:rsid w:val="00D10CB0"/>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6E33DC"/>
  <w15:chartTrackingRefBased/>
  <w15:docId w15:val="{82A703A3-E2A1-42C4-8EA4-BF7C4122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4B2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84B2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3315</Words>
  <Characters>22172</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2024-02-21T10:00:00Z</cp:lastPrinted>
  <dcterms:created xsi:type="dcterms:W3CDTF">2024-02-21T10:02:00Z</dcterms:created>
  <dcterms:modified xsi:type="dcterms:W3CDTF">2024-02-21T10:02:00Z</dcterms:modified>
</cp:coreProperties>
</file>