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09E62" w14:textId="77777777" w:rsidR="005C1AEA" w:rsidRPr="00240E71" w:rsidRDefault="00CA3447" w:rsidP="005C1AE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A753860">
          <v:roundrect id="_x0000_s1027" style="position:absolute;left:0;text-align:left;margin-left:-25.5pt;margin-top:-13.15pt;width:162pt;height:1in;z-index:251659264" arcsize="10923f"/>
        </w:pict>
      </w:r>
      <w:r w:rsidR="005C1AEA">
        <w:rPr>
          <w:b w:val="0"/>
          <w:sz w:val="22"/>
          <w:szCs w:val="22"/>
        </w:rPr>
        <w:tab/>
      </w:r>
      <w:r w:rsidR="005C1AEA">
        <w:rPr>
          <w:b w:val="0"/>
          <w:sz w:val="22"/>
          <w:szCs w:val="22"/>
        </w:rPr>
        <w:tab/>
      </w:r>
      <w:r w:rsidR="005C1AEA">
        <w:rPr>
          <w:b w:val="0"/>
          <w:sz w:val="22"/>
          <w:szCs w:val="22"/>
        </w:rPr>
        <w:tab/>
      </w:r>
      <w:r w:rsidR="005C1AEA">
        <w:rPr>
          <w:b w:val="0"/>
          <w:sz w:val="22"/>
          <w:szCs w:val="22"/>
        </w:rPr>
        <w:tab/>
      </w:r>
      <w:r w:rsidR="005C1AEA">
        <w:rPr>
          <w:b w:val="0"/>
          <w:sz w:val="22"/>
          <w:szCs w:val="22"/>
        </w:rPr>
        <w:tab/>
      </w:r>
      <w:r w:rsidR="005C1AEA">
        <w:rPr>
          <w:b w:val="0"/>
          <w:sz w:val="22"/>
          <w:szCs w:val="22"/>
        </w:rPr>
        <w:tab/>
      </w:r>
      <w:r w:rsidR="005C1AEA">
        <w:rPr>
          <w:b w:val="0"/>
          <w:sz w:val="22"/>
          <w:szCs w:val="22"/>
        </w:rPr>
        <w:tab/>
      </w:r>
      <w:r w:rsidR="005C1AEA" w:rsidRPr="004C278E">
        <w:rPr>
          <w:rFonts w:ascii="Times New Roman" w:hAnsi="Times New Roman"/>
        </w:rPr>
        <w:t xml:space="preserve">Załącznik nr </w:t>
      </w:r>
      <w:r w:rsidR="005C1AEA">
        <w:rPr>
          <w:rFonts w:ascii="Times New Roman" w:hAnsi="Times New Roman"/>
        </w:rPr>
        <w:t>1</w:t>
      </w:r>
    </w:p>
    <w:p w14:paraId="68C8D178" w14:textId="77777777" w:rsidR="005C1AEA" w:rsidRDefault="005C1AEA" w:rsidP="005C1AE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18C773" w14:textId="77777777" w:rsidR="005C1AEA" w:rsidRPr="0022732C" w:rsidRDefault="005C1AEA" w:rsidP="005C1AE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A88556" w14:textId="77777777" w:rsidR="005C1AEA" w:rsidRDefault="005C1AEA" w:rsidP="005C1AE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C0FDFC6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8089D39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D848766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04B18EA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C07A012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B94D549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7C75060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4633A48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DBFB9F7" w14:textId="77777777" w:rsidR="005C1AEA" w:rsidRPr="0022732C" w:rsidRDefault="005C1AEA" w:rsidP="005C1AE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4E2274" w14:textId="77777777" w:rsidR="005C1AEA" w:rsidRDefault="005C1AEA" w:rsidP="005C1AEA">
      <w:pPr>
        <w:spacing w:line="360" w:lineRule="auto"/>
      </w:pPr>
      <w:r>
        <w:t>Do: Nazwa i siedziba Zamawiającego:</w:t>
      </w:r>
    </w:p>
    <w:p w14:paraId="338CA15F" w14:textId="77777777" w:rsidR="005C1AEA" w:rsidRPr="00C35C8C" w:rsidRDefault="005C1AEA" w:rsidP="005C1AEA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5177C33" w14:textId="77777777" w:rsidR="005C1AEA" w:rsidRPr="00C35C8C" w:rsidRDefault="005C1AEA" w:rsidP="005C1AEA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1047D54" w14:textId="77777777" w:rsidR="005C1AEA" w:rsidRDefault="005C1AEA" w:rsidP="005C1AEA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448E054" w14:textId="77777777" w:rsidR="005C1AEA" w:rsidRDefault="005C1AEA" w:rsidP="005C1AEA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AD29DB3" w14:textId="77777777" w:rsidR="005C1AEA" w:rsidRDefault="005C1AEA" w:rsidP="005C1AEA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7CF8DC27" w14:textId="77777777" w:rsidR="005C1AEA" w:rsidRDefault="005C1AEA" w:rsidP="005C1AEA">
      <w:pPr>
        <w:ind w:firstLine="3969"/>
        <w:rPr>
          <w:b/>
        </w:rPr>
      </w:pPr>
    </w:p>
    <w:p w14:paraId="7222B562" w14:textId="42123590" w:rsidR="005C1AEA" w:rsidRDefault="005C1AEA" w:rsidP="005C1AE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>Dostawa 2 szt. laptopów, myszy bezprzewodowych i adapterów USB-C na potrzeby CDSI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DE-dzp.272-76/24 </w:t>
      </w:r>
      <w:r>
        <w:t>oferuję realizację przedmiotu zamówienia, zgodnie z zasadami określonymi w specyfikacji istotnych warunków zamówienia.</w:t>
      </w:r>
    </w:p>
    <w:p w14:paraId="38955C20" w14:textId="77777777" w:rsidR="005C1AEA" w:rsidRDefault="005C1AEA" w:rsidP="005C1AEA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C1AEA" w:rsidRPr="002A16E2" w14:paraId="229F4BEC" w14:textId="77777777" w:rsidTr="008037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FC0447" w14:textId="77777777" w:rsidR="005C1AEA" w:rsidRPr="002A16E2" w:rsidRDefault="005C1AEA" w:rsidP="008037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3CEAA9" w14:textId="77777777" w:rsidR="005C1AEA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3303518D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215C673D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F160E7" w14:textId="77777777" w:rsidR="005C1AEA" w:rsidRPr="0084309D" w:rsidRDefault="005C1AEA" w:rsidP="008037D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1F84A3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F3051D6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C03284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5EDF80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DB0FA67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833782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9F533E5" w14:textId="77777777" w:rsidR="005C1AEA" w:rsidRPr="008A2B7D" w:rsidRDefault="005C1AEA" w:rsidP="008037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ED49E7A" w14:textId="77777777" w:rsidR="005C1AEA" w:rsidRPr="008A2B7D" w:rsidRDefault="005C1AEA" w:rsidP="008037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D07055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07247B2" w14:textId="77777777" w:rsidR="005C1AEA" w:rsidRPr="008A2B7D" w:rsidRDefault="005C1AEA" w:rsidP="008037D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B3530D5" w14:textId="77777777" w:rsidR="005C1AEA" w:rsidRPr="008A2B7D" w:rsidRDefault="005C1AEA" w:rsidP="008037D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C1AEA" w:rsidRPr="002A16E2" w14:paraId="3A039512" w14:textId="77777777" w:rsidTr="008037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306FD4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3F02B6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57F322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173239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EE8A7F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442983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F97EB3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7E7963" w14:textId="77777777" w:rsidR="005C1AEA" w:rsidRPr="002A16E2" w:rsidRDefault="005C1AEA" w:rsidP="008037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C1AEA" w:rsidRPr="002A16E2" w14:paraId="4ECC616D" w14:textId="77777777" w:rsidTr="008037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7A9FAB" w14:textId="77777777" w:rsidR="005C1AEA" w:rsidRPr="002A16E2" w:rsidRDefault="005C1AEA" w:rsidP="0080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2B94" w14:textId="290B8C88" w:rsidR="005C1AEA" w:rsidRPr="00125021" w:rsidRDefault="005C1AEA" w:rsidP="008037D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990C" w14:textId="77777777" w:rsidR="005C1AEA" w:rsidRPr="00A47B30" w:rsidRDefault="005C1AEA" w:rsidP="008037D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1163" w14:textId="1721570A" w:rsidR="005C1AEA" w:rsidRPr="00F55968" w:rsidRDefault="005C1AEA" w:rsidP="008037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ED5D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DFEE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3C6A75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CCB86F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</w:tr>
      <w:tr w:rsidR="005C1AEA" w:rsidRPr="002A16E2" w14:paraId="5C22BD54" w14:textId="77777777" w:rsidTr="008037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C26A0B" w14:textId="77777777" w:rsidR="005C1AEA" w:rsidRPr="002A16E2" w:rsidRDefault="005C1AEA" w:rsidP="0080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DA7F" w14:textId="2B154090" w:rsidR="005C1AEA" w:rsidRDefault="005C1AEA" w:rsidP="008037D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Mysz bezprzewodowa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2450" w14:textId="77777777" w:rsidR="005C1AEA" w:rsidRPr="00A47B30" w:rsidRDefault="005C1AEA" w:rsidP="008037D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D34C" w14:textId="49C6067A" w:rsidR="005C1AEA" w:rsidRDefault="005C1AEA" w:rsidP="008037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FA54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3BB0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29A3E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64050F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</w:tr>
      <w:tr w:rsidR="005C1AEA" w:rsidRPr="002A16E2" w14:paraId="1DCD6D91" w14:textId="77777777" w:rsidTr="008037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C63827" w14:textId="77777777" w:rsidR="005C1AEA" w:rsidRPr="002A16E2" w:rsidRDefault="005C1AEA" w:rsidP="008037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F494" w14:textId="4CAC8C07" w:rsidR="005C1AEA" w:rsidRDefault="005C1AEA" w:rsidP="008037D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Adapter USB-C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A563" w14:textId="77777777" w:rsidR="005C1AEA" w:rsidRPr="00A47B30" w:rsidRDefault="005C1AEA" w:rsidP="008037D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95B7" w14:textId="0BEDE696" w:rsidR="005C1AEA" w:rsidRDefault="005C1AEA" w:rsidP="008037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63A6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ACCC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5CF19D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ADF645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</w:tr>
      <w:tr w:rsidR="005C1AEA" w:rsidRPr="002A16E2" w14:paraId="3C4386AD" w14:textId="77777777" w:rsidTr="008037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F10580" w14:textId="77777777" w:rsidR="005C1AEA" w:rsidRDefault="005C1AEA" w:rsidP="008037D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56CF7AF" w14:textId="77777777" w:rsidR="005C1AEA" w:rsidRDefault="005C1AEA" w:rsidP="008037DD">
            <w:pPr>
              <w:ind w:right="425"/>
              <w:rPr>
                <w:sz w:val="22"/>
                <w:szCs w:val="22"/>
              </w:rPr>
            </w:pPr>
          </w:p>
          <w:p w14:paraId="7066DBE6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  <w:p w14:paraId="350EF2FA" w14:textId="77777777" w:rsidR="005C1AEA" w:rsidRDefault="005C1AEA" w:rsidP="008037D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98C345E" w14:textId="77777777" w:rsidR="005C1AEA" w:rsidRPr="002A16E2" w:rsidRDefault="005C1AEA" w:rsidP="008037D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C1EE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39A1C0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F17DF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</w:tr>
      <w:tr w:rsidR="005C1AEA" w:rsidRPr="002A16E2" w14:paraId="659AF0A8" w14:textId="77777777" w:rsidTr="008037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926B53" w14:textId="77777777" w:rsidR="005C1AEA" w:rsidRPr="002A16E2" w:rsidRDefault="005C1AEA" w:rsidP="008037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D2C05C6" w14:textId="77777777" w:rsidR="005C1AEA" w:rsidRPr="002A16E2" w:rsidRDefault="005C1AEA" w:rsidP="008037DD">
            <w:pPr>
              <w:rPr>
                <w:sz w:val="22"/>
                <w:szCs w:val="22"/>
              </w:rPr>
            </w:pPr>
          </w:p>
          <w:p w14:paraId="7CE666BA" w14:textId="77777777" w:rsidR="005C1AEA" w:rsidRPr="002A16E2" w:rsidRDefault="005C1AEA" w:rsidP="008037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DFFD9B1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3956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577082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840404" w14:textId="77777777" w:rsidR="005C1AEA" w:rsidRPr="002A16E2" w:rsidRDefault="005C1AEA" w:rsidP="008037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40F49C2" w14:textId="77777777" w:rsidR="005C1AEA" w:rsidRPr="00FB1B4F" w:rsidRDefault="005C1AEA" w:rsidP="005C1AE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98D3A18" w14:textId="77777777" w:rsidR="005C1AEA" w:rsidRPr="00FB1B4F" w:rsidRDefault="005C1AEA" w:rsidP="005C1AEA">
      <w:pPr>
        <w:widowControl w:val="0"/>
        <w:spacing w:line="264" w:lineRule="auto"/>
        <w:ind w:right="1"/>
        <w:jc w:val="both"/>
      </w:pPr>
      <w:r w:rsidRPr="00FB1B4F">
        <w:lastRenderedPageBreak/>
        <w:t>Słownie brutto :.......................................................................................................................</w:t>
      </w:r>
    </w:p>
    <w:p w14:paraId="19FA816A" w14:textId="77777777" w:rsidR="005C1AEA" w:rsidRPr="00FB1B4F" w:rsidRDefault="005C1AEA" w:rsidP="005C1AE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43790E" w14:textId="77777777" w:rsidR="005C1AEA" w:rsidRDefault="005C1AEA" w:rsidP="005C1AEA">
      <w:pPr>
        <w:pStyle w:val="Tekstpodstawowy"/>
      </w:pPr>
      <w:r>
        <w:t>Powyższa cena zawiera  podatek VAT w wysokości 23% tj.…………………….PLN</w:t>
      </w:r>
    </w:p>
    <w:p w14:paraId="4987D4BE" w14:textId="77777777" w:rsidR="005C1AEA" w:rsidRPr="000552C2" w:rsidRDefault="005C1AEA" w:rsidP="005C1AE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7AF961E0" w14:textId="6FEB2BE1" w:rsidR="005C1AEA" w:rsidRDefault="005C1AEA" w:rsidP="005C1AE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…………….. miesięcy(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4C2CBAF2" w14:textId="77777777" w:rsidR="005C1AEA" w:rsidRPr="00FE545C" w:rsidRDefault="005C1AEA" w:rsidP="005C1AE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B0CB765" w14:textId="77777777" w:rsidR="005C1AEA" w:rsidRPr="00FE545C" w:rsidRDefault="005C1AEA" w:rsidP="005C1AE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1E48398" w14:textId="77777777" w:rsidR="005C1AEA" w:rsidRDefault="005C1AEA" w:rsidP="005C1AEA">
      <w:pPr>
        <w:jc w:val="both"/>
        <w:rPr>
          <w:sz w:val="18"/>
          <w:szCs w:val="18"/>
        </w:rPr>
      </w:pPr>
    </w:p>
    <w:p w14:paraId="16993942" w14:textId="77777777" w:rsidR="005C1AEA" w:rsidRPr="002A16E2" w:rsidRDefault="005C1AEA" w:rsidP="005C1AE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F36670E" w14:textId="77777777" w:rsidR="005C1AEA" w:rsidRPr="002A16E2" w:rsidRDefault="005C1AEA" w:rsidP="005C1A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491181B3" w14:textId="77777777" w:rsidR="00CA3447" w:rsidRDefault="005C1AEA" w:rsidP="00CA34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205478E" w14:textId="25506A4B" w:rsidR="00CA3447" w:rsidRPr="00CA3447" w:rsidRDefault="00CA3447" w:rsidP="00CA344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CA3447">
        <w:rPr>
          <w:color w:val="000000"/>
          <w:sz w:val="22"/>
          <w:szCs w:val="22"/>
        </w:rPr>
        <w:t xml:space="preserve">Oświadczamy, iż </w:t>
      </w:r>
      <w:r>
        <w:rPr>
          <w:sz w:val="22"/>
          <w:szCs w:val="22"/>
        </w:rPr>
        <w:t>s</w:t>
      </w:r>
      <w:r w:rsidRPr="00CA3447">
        <w:rPr>
          <w:sz w:val="22"/>
          <w:szCs w:val="22"/>
        </w:rPr>
        <w:t>erwis gwaranc</w:t>
      </w:r>
      <w:r>
        <w:rPr>
          <w:sz w:val="22"/>
          <w:szCs w:val="22"/>
        </w:rPr>
        <w:t xml:space="preserve">yjny na zaoferowany sprzęt będzie </w:t>
      </w:r>
      <w:r w:rsidRPr="00CA3447">
        <w:rPr>
          <w:sz w:val="22"/>
          <w:szCs w:val="22"/>
        </w:rPr>
        <w:t>świadczony przez: producenta lub autoryzowanego przedstawiciela producenta</w:t>
      </w:r>
      <w:r>
        <w:rPr>
          <w:sz w:val="22"/>
          <w:szCs w:val="22"/>
        </w:rPr>
        <w:t>, tj. : ………………………………………………</w:t>
      </w:r>
    </w:p>
    <w:p w14:paraId="46A18B84" w14:textId="2636DE92" w:rsidR="00CA3447" w:rsidRPr="00CA3447" w:rsidRDefault="00CA3447" w:rsidP="00CA3447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A3447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18190F24" w14:textId="77777777" w:rsidR="005C1AEA" w:rsidRPr="003E2056" w:rsidRDefault="005C1AEA" w:rsidP="005C1AE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46691DA" w14:textId="77777777" w:rsidR="005C1AEA" w:rsidRPr="002A16E2" w:rsidRDefault="005C1AEA" w:rsidP="005C1A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F60D65" w14:textId="77777777" w:rsidR="005C1AEA" w:rsidRPr="002A16E2" w:rsidRDefault="005C1AEA" w:rsidP="005C1A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6CB42F" w14:textId="77777777" w:rsidR="005C1AEA" w:rsidRPr="002A16E2" w:rsidRDefault="005C1AEA" w:rsidP="005C1AE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493669" w14:textId="77777777" w:rsidR="005C1AEA" w:rsidRPr="002A16E2" w:rsidRDefault="005C1AEA" w:rsidP="005C1AE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C1AEA" w:rsidRPr="002A16E2" w14:paraId="7D21BFBE" w14:textId="77777777" w:rsidTr="008037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90AA0" w14:textId="77777777" w:rsidR="005C1AEA" w:rsidRPr="002A16E2" w:rsidRDefault="005C1AEA" w:rsidP="0080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9639B" w14:textId="77777777" w:rsidR="005C1AEA" w:rsidRPr="002A16E2" w:rsidRDefault="005C1AEA" w:rsidP="0080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6CF1617" w14:textId="77777777" w:rsidR="005C1AEA" w:rsidRPr="002A16E2" w:rsidRDefault="005C1AEA" w:rsidP="0080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F2F98" w14:textId="77777777" w:rsidR="005C1AEA" w:rsidRPr="002A16E2" w:rsidRDefault="005C1AEA" w:rsidP="008037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C1AEA" w:rsidRPr="002A16E2" w14:paraId="303A694A" w14:textId="77777777" w:rsidTr="008037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5E0F3" w14:textId="77777777" w:rsidR="005C1AEA" w:rsidRPr="002A16E2" w:rsidRDefault="005C1AEA" w:rsidP="008037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386BE" w14:textId="77777777" w:rsidR="005C1AEA" w:rsidRPr="002A16E2" w:rsidRDefault="005C1AEA" w:rsidP="008037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51744" w14:textId="77777777" w:rsidR="005C1AEA" w:rsidRPr="002A16E2" w:rsidRDefault="005C1AEA" w:rsidP="008037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C1AEA" w:rsidRPr="002A16E2" w14:paraId="492632A1" w14:textId="77777777" w:rsidTr="008037D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610B4" w14:textId="77777777" w:rsidR="005C1AEA" w:rsidRPr="002A16E2" w:rsidRDefault="005C1AEA" w:rsidP="008037D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B948B" w14:textId="77777777" w:rsidR="005C1AEA" w:rsidRPr="002A16E2" w:rsidRDefault="005C1AEA" w:rsidP="008037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E7974" w14:textId="77777777" w:rsidR="005C1AEA" w:rsidRPr="002A16E2" w:rsidRDefault="005C1AEA" w:rsidP="008037D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9711C02" w14:textId="77777777" w:rsidR="005C1AEA" w:rsidRPr="002A16E2" w:rsidRDefault="005C1AEA" w:rsidP="005C1A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34C6A8A" w14:textId="77777777" w:rsidR="005C1AEA" w:rsidRPr="002A16E2" w:rsidRDefault="005C1AEA" w:rsidP="005C1AE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5A02CF8" w14:textId="77777777" w:rsidR="005C1AEA" w:rsidRPr="002A16E2" w:rsidRDefault="005C1AEA" w:rsidP="005C1A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CE9CABB" w14:textId="77777777" w:rsidR="005C1AEA" w:rsidRPr="002A16E2" w:rsidRDefault="005C1AEA" w:rsidP="005C1AE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0136151" w14:textId="77777777" w:rsidR="005C1AEA" w:rsidRPr="002A16E2" w:rsidRDefault="005C1AEA" w:rsidP="005C1A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2894427" w14:textId="77777777" w:rsidR="005C1AEA" w:rsidRPr="002A16E2" w:rsidRDefault="005C1AEA" w:rsidP="005C1AE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708834E" w14:textId="77777777" w:rsidR="005C1AEA" w:rsidRPr="002A16E2" w:rsidRDefault="005C1AEA" w:rsidP="005C1AE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CA219D5" w14:textId="77777777" w:rsidR="005C1AEA" w:rsidRPr="002A16E2" w:rsidRDefault="005C1AEA" w:rsidP="005C1A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1C5D9B1" w14:textId="77777777" w:rsidR="005C1AEA" w:rsidRPr="002A16E2" w:rsidRDefault="005C1AEA" w:rsidP="005C1A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E3D48EB" w14:textId="77777777" w:rsidR="005C1AEA" w:rsidRPr="00F47191" w:rsidRDefault="005C1AEA" w:rsidP="005C1AE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023559C" w14:textId="77777777" w:rsidR="005C1AEA" w:rsidRPr="002171F4" w:rsidRDefault="005C1AEA" w:rsidP="005C1AEA"/>
    <w:p w14:paraId="46EB8724" w14:textId="77777777" w:rsidR="00FE545C" w:rsidRPr="005C1AEA" w:rsidRDefault="00FE545C" w:rsidP="005C1AEA"/>
    <w:sectPr w:rsidR="00FE545C" w:rsidRPr="005C1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94476" w14:textId="77777777" w:rsidR="00691089" w:rsidRDefault="00691089">
      <w:r>
        <w:separator/>
      </w:r>
    </w:p>
  </w:endnote>
  <w:endnote w:type="continuationSeparator" w:id="0">
    <w:p w14:paraId="143E4E80" w14:textId="77777777" w:rsidR="00691089" w:rsidRDefault="00691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C5F37" w14:textId="77777777" w:rsidR="00D6707B" w:rsidRDefault="00D670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5C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7A3C6" w14:textId="77777777" w:rsidR="00D6707B" w:rsidRDefault="00D670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A0991" w14:textId="77777777" w:rsidR="00691089" w:rsidRDefault="00691089">
      <w:r>
        <w:separator/>
      </w:r>
    </w:p>
  </w:footnote>
  <w:footnote w:type="continuationSeparator" w:id="0">
    <w:p w14:paraId="6126C385" w14:textId="77777777" w:rsidR="00691089" w:rsidRDefault="00691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B381C" w14:textId="77777777" w:rsidR="00D6707B" w:rsidRDefault="00D67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355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6CD79" w14:textId="77777777" w:rsidR="00D6707B" w:rsidRDefault="00D67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11049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56751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0888599">
    <w:abstractNumId w:val="0"/>
  </w:num>
  <w:num w:numId="4" w16cid:durableId="16439949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0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C1AEA"/>
    <w:rsid w:val="005D2C65"/>
    <w:rsid w:val="005E6D94"/>
    <w:rsid w:val="0063384F"/>
    <w:rsid w:val="00643C6F"/>
    <w:rsid w:val="00646202"/>
    <w:rsid w:val="0065290F"/>
    <w:rsid w:val="006815F6"/>
    <w:rsid w:val="0069108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3447"/>
    <w:rsid w:val="00CA7D36"/>
    <w:rsid w:val="00D24208"/>
    <w:rsid w:val="00D60C38"/>
    <w:rsid w:val="00D66893"/>
    <w:rsid w:val="00D6707B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89B5D71"/>
  <w15:chartTrackingRefBased/>
  <w15:docId w15:val="{B9BF9618-ED76-4288-8E71-546D4821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1A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344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3447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571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2024-02-19T08:02:00Z</cp:lastPrinted>
  <dcterms:created xsi:type="dcterms:W3CDTF">2024-02-16T13:16:00Z</dcterms:created>
  <dcterms:modified xsi:type="dcterms:W3CDTF">2024-02-19T08:04:00Z</dcterms:modified>
</cp:coreProperties>
</file>