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D6823" w14:textId="689DD6C0" w:rsidR="00450928" w:rsidRDefault="00450928" w:rsidP="0045092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C2F1E">
        <w:rPr>
          <w:b/>
          <w:sz w:val="24"/>
        </w:rPr>
        <w:t>DE</w:t>
      </w:r>
      <w:r>
        <w:rPr>
          <w:b/>
          <w:sz w:val="24"/>
        </w:rPr>
        <w:t>-</w:t>
      </w:r>
      <w:r w:rsidR="00EC2F1E">
        <w:rPr>
          <w:b/>
          <w:sz w:val="24"/>
        </w:rPr>
        <w:t>d</w:t>
      </w:r>
      <w:r>
        <w:rPr>
          <w:b/>
          <w:sz w:val="24"/>
        </w:rPr>
        <w:t>zp.272-76/24</w:t>
      </w:r>
    </w:p>
    <w:p w14:paraId="5A30D683" w14:textId="77777777" w:rsidR="00450928" w:rsidRDefault="00450928" w:rsidP="004509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EA24A97" w14:textId="77777777" w:rsidR="00450928" w:rsidRDefault="00450928" w:rsidP="00450928">
      <w:pPr>
        <w:jc w:val="center"/>
        <w:rPr>
          <w:b/>
          <w:sz w:val="28"/>
          <w:szCs w:val="28"/>
        </w:rPr>
      </w:pPr>
    </w:p>
    <w:p w14:paraId="53144504" w14:textId="77777777" w:rsidR="00450928" w:rsidRDefault="00450928" w:rsidP="0045092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BA89334" w14:textId="77777777" w:rsidR="00450928" w:rsidRDefault="00450928" w:rsidP="0045092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D24092F" w14:textId="77777777" w:rsidR="00450928" w:rsidRDefault="00450928" w:rsidP="0045092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A811B02" w14:textId="77777777" w:rsidR="00450928" w:rsidRDefault="00450928" w:rsidP="0045092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5F5C16B" w14:textId="3BB75845" w:rsidR="00450928" w:rsidRDefault="0045375C" w:rsidP="0045092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>Dostawa 2 szt. laptopów, myszy bezprzewodowych i adapterów USB-C na potrzeby CDSI</w:t>
      </w:r>
      <w:r w:rsidR="00450928">
        <w:rPr>
          <w:b/>
          <w:bCs/>
          <w:iCs/>
          <w:sz w:val="24"/>
          <w:szCs w:val="24"/>
        </w:rPr>
        <w:t xml:space="preserve">, </w:t>
      </w:r>
      <w:r w:rsidR="00450928">
        <w:rPr>
          <w:sz w:val="24"/>
          <w:szCs w:val="24"/>
        </w:rPr>
        <w:t xml:space="preserve">prowadzonego przez Akademię Górniczo-Hutniczą w Krakowie, </w:t>
      </w:r>
    </w:p>
    <w:p w14:paraId="1009E75D" w14:textId="77777777" w:rsidR="00450928" w:rsidRDefault="00450928" w:rsidP="0045092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6FD84D1" w14:textId="77777777" w:rsidR="00450928" w:rsidRDefault="00450928" w:rsidP="0045092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DD424F" w14:textId="77777777" w:rsidR="00450928" w:rsidRDefault="00450928" w:rsidP="0045092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1459842" w14:textId="77777777" w:rsidR="00450928" w:rsidRDefault="00450928" w:rsidP="0045092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5EEE15C" w14:textId="77777777" w:rsidR="00450928" w:rsidRDefault="00450928" w:rsidP="00450928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84867E8" w14:textId="77777777" w:rsidR="00450928" w:rsidRDefault="00450928" w:rsidP="0045092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CC6EED1" w14:textId="77777777" w:rsidR="00450928" w:rsidRDefault="00450928" w:rsidP="0045092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50928" w14:paraId="06A03954" w14:textId="77777777" w:rsidTr="008037D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4C953" w14:textId="77777777" w:rsidR="00450928" w:rsidRDefault="00450928" w:rsidP="008037DD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C69AA" w14:textId="77777777" w:rsidR="00450928" w:rsidRDefault="00450928" w:rsidP="008037DD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89FB" w14:textId="77777777" w:rsidR="00450928" w:rsidRDefault="00450928" w:rsidP="008037DD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50928" w14:paraId="266D7050" w14:textId="77777777" w:rsidTr="008037D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0882" w14:textId="77777777" w:rsidR="00450928" w:rsidRDefault="00450928" w:rsidP="008037DD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3786" w14:textId="77777777" w:rsidR="00450928" w:rsidRDefault="00450928" w:rsidP="008037D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D06A" w14:textId="77777777" w:rsidR="00450928" w:rsidRDefault="00450928" w:rsidP="008037DD">
            <w:pPr>
              <w:widowControl w:val="0"/>
              <w:spacing w:line="360" w:lineRule="auto"/>
              <w:jc w:val="both"/>
            </w:pPr>
          </w:p>
        </w:tc>
      </w:tr>
      <w:tr w:rsidR="00450928" w14:paraId="79C793AD" w14:textId="77777777" w:rsidTr="008037D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A8600" w14:textId="77777777" w:rsidR="00450928" w:rsidRDefault="00450928" w:rsidP="008037DD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9F25" w14:textId="77777777" w:rsidR="00450928" w:rsidRDefault="00450928" w:rsidP="008037D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0C8F" w14:textId="77777777" w:rsidR="00450928" w:rsidRDefault="00450928" w:rsidP="008037DD">
            <w:pPr>
              <w:widowControl w:val="0"/>
              <w:spacing w:line="360" w:lineRule="auto"/>
              <w:jc w:val="both"/>
            </w:pPr>
          </w:p>
        </w:tc>
      </w:tr>
      <w:tr w:rsidR="00450928" w14:paraId="0AABB60B" w14:textId="77777777" w:rsidTr="008037D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49DB" w14:textId="77777777" w:rsidR="00450928" w:rsidRDefault="00450928" w:rsidP="008037DD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5A0E" w14:textId="77777777" w:rsidR="00450928" w:rsidRDefault="00450928" w:rsidP="008037D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C2E5" w14:textId="77777777" w:rsidR="00450928" w:rsidRDefault="00450928" w:rsidP="008037DD">
            <w:pPr>
              <w:widowControl w:val="0"/>
              <w:spacing w:line="360" w:lineRule="auto"/>
              <w:jc w:val="both"/>
            </w:pPr>
          </w:p>
        </w:tc>
      </w:tr>
    </w:tbl>
    <w:p w14:paraId="78737838" w14:textId="77777777" w:rsidR="00450928" w:rsidRDefault="00450928" w:rsidP="00450928">
      <w:pPr>
        <w:widowControl w:val="0"/>
        <w:spacing w:line="360" w:lineRule="auto"/>
        <w:jc w:val="both"/>
      </w:pPr>
    </w:p>
    <w:p w14:paraId="00D7ED57" w14:textId="77777777" w:rsidR="00450928" w:rsidRDefault="00450928" w:rsidP="0045092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6B8D2C8" w14:textId="77777777" w:rsidR="00450928" w:rsidRDefault="00450928" w:rsidP="0045092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B7B3AFE" w14:textId="77777777" w:rsidR="00450928" w:rsidRDefault="00450928" w:rsidP="0045092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192FCB7" w14:textId="77777777" w:rsidR="00450928" w:rsidRDefault="00450928" w:rsidP="0045092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EF5B52B" w14:textId="77777777" w:rsidR="00450928" w:rsidRDefault="00450928" w:rsidP="0045092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33437C4" w14:textId="77777777" w:rsidR="00450928" w:rsidRDefault="00450928" w:rsidP="0045092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654C51DD" w14:textId="77777777" w:rsidR="00450928" w:rsidRDefault="00450928" w:rsidP="0045092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3BED6832" w14:textId="77777777" w:rsidR="00450928" w:rsidRDefault="00450928" w:rsidP="00450928">
      <w:pPr>
        <w:rPr>
          <w:rFonts w:eastAsia="Times New Roman"/>
          <w:lang w:eastAsia="pl-PL"/>
        </w:rPr>
      </w:pPr>
    </w:p>
    <w:p w14:paraId="1DC328FF" w14:textId="77777777" w:rsidR="00450928" w:rsidRDefault="00450928" w:rsidP="00450928"/>
    <w:p w14:paraId="63088884" w14:textId="77777777" w:rsidR="00450928" w:rsidRDefault="00450928" w:rsidP="00450928"/>
    <w:p w14:paraId="596A0D8A" w14:textId="77777777" w:rsidR="00450928" w:rsidRDefault="00450928" w:rsidP="00450928"/>
    <w:p w14:paraId="54963BF3" w14:textId="77777777" w:rsidR="00450928" w:rsidRPr="00D54AE7" w:rsidRDefault="00450928" w:rsidP="00450928"/>
    <w:p w14:paraId="2286CACC" w14:textId="77777777" w:rsidR="00450928" w:rsidRPr="007B5051" w:rsidRDefault="00450928" w:rsidP="00450928"/>
    <w:p w14:paraId="281EAEB5" w14:textId="77777777" w:rsidR="00450928" w:rsidRPr="00EE068C" w:rsidRDefault="00450928" w:rsidP="00450928"/>
    <w:p w14:paraId="3CAA3CBB" w14:textId="6F9B927B" w:rsidR="00106AC7" w:rsidRPr="00450928" w:rsidRDefault="00106AC7" w:rsidP="00450928"/>
    <w:sectPr w:rsidR="00106AC7" w:rsidRPr="00450928" w:rsidSect="008778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93758" w14:textId="77777777" w:rsidR="00877803" w:rsidRDefault="00877803">
      <w:r>
        <w:separator/>
      </w:r>
    </w:p>
  </w:endnote>
  <w:endnote w:type="continuationSeparator" w:id="0">
    <w:p w14:paraId="376CDBE3" w14:textId="77777777" w:rsidR="00877803" w:rsidRDefault="00877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8718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A83D3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FB6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702CF07" w14:textId="77777777" w:rsidR="00336EEB" w:rsidRDefault="00EC2F1E" w:rsidP="00336EEB">
    <w:pPr>
      <w:pStyle w:val="Stopka"/>
      <w:tabs>
        <w:tab w:val="clear" w:pos="4536"/>
      </w:tabs>
      <w:jc w:val="center"/>
    </w:pPr>
    <w:r>
      <w:rPr>
        <w:noProof/>
      </w:rPr>
      <w:pict w14:anchorId="7D3C6FAF">
        <v:line id="_x0000_s1025" style="position:absolute;left:0;text-align:left;z-index:251657728" from="-3.85pt,8.7pt" to="455.15pt,8.7pt"/>
      </w:pict>
    </w:r>
  </w:p>
  <w:p w14:paraId="61CCF7E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467C3" w14:textId="77777777" w:rsidR="001E5DC4" w:rsidRDefault="001E5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B59EF" w14:textId="77777777" w:rsidR="00877803" w:rsidRDefault="00877803">
      <w:r>
        <w:separator/>
      </w:r>
    </w:p>
  </w:footnote>
  <w:footnote w:type="continuationSeparator" w:id="0">
    <w:p w14:paraId="74D57A53" w14:textId="77777777" w:rsidR="00877803" w:rsidRDefault="00877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24ECC" w14:textId="77777777" w:rsidR="001E5DC4" w:rsidRDefault="001E5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E5F19" w14:textId="77777777" w:rsidR="001E5DC4" w:rsidRDefault="001E5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5EFB1" w14:textId="77777777" w:rsidR="001E5DC4" w:rsidRDefault="001E5D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4038574">
    <w:abstractNumId w:val="14"/>
  </w:num>
  <w:num w:numId="2" w16cid:durableId="1981958624">
    <w:abstractNumId w:val="0"/>
  </w:num>
  <w:num w:numId="3" w16cid:durableId="1471632499">
    <w:abstractNumId w:val="12"/>
  </w:num>
  <w:num w:numId="4" w16cid:durableId="123430273">
    <w:abstractNumId w:val="8"/>
  </w:num>
  <w:num w:numId="5" w16cid:durableId="1494759119">
    <w:abstractNumId w:val="7"/>
  </w:num>
  <w:num w:numId="6" w16cid:durableId="1544319673">
    <w:abstractNumId w:val="1"/>
  </w:num>
  <w:num w:numId="7" w16cid:durableId="2049523845">
    <w:abstractNumId w:val="6"/>
  </w:num>
  <w:num w:numId="8" w16cid:durableId="2118600111">
    <w:abstractNumId w:val="3"/>
  </w:num>
  <w:num w:numId="9" w16cid:durableId="258370736">
    <w:abstractNumId w:val="2"/>
  </w:num>
  <w:num w:numId="10" w16cid:durableId="1789931105">
    <w:abstractNumId w:val="5"/>
  </w:num>
  <w:num w:numId="11" w16cid:durableId="70667447">
    <w:abstractNumId w:val="11"/>
  </w:num>
  <w:num w:numId="12" w16cid:durableId="1171606573">
    <w:abstractNumId w:val="4"/>
  </w:num>
  <w:num w:numId="13" w16cid:durableId="722952067">
    <w:abstractNumId w:val="10"/>
  </w:num>
  <w:num w:numId="14" w16cid:durableId="1957634078">
    <w:abstractNumId w:val="13"/>
  </w:num>
  <w:num w:numId="15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80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E5DC4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0928"/>
    <w:rsid w:val="0045375C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77803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2F1E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9B3C3"/>
  <w15:chartTrackingRefBased/>
  <w15:docId w15:val="{F530323B-1921-40B5-849B-3F20E48AE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5092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450928"/>
  </w:style>
  <w:style w:type="paragraph" w:styleId="Akapitzlist">
    <w:name w:val="List Paragraph"/>
    <w:basedOn w:val="Normalny"/>
    <w:uiPriority w:val="34"/>
    <w:qFormat/>
    <w:rsid w:val="0045092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2024-02-16T13:29:00Z</cp:lastPrinted>
  <dcterms:created xsi:type="dcterms:W3CDTF">2024-02-16T13:29:00Z</dcterms:created>
  <dcterms:modified xsi:type="dcterms:W3CDTF">2024-02-16T13:29:00Z</dcterms:modified>
</cp:coreProperties>
</file>