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6E206" w14:textId="77777777" w:rsidR="00986737" w:rsidRPr="004B3E9E" w:rsidRDefault="00F429A7" w:rsidP="00986737">
      <w:pPr>
        <w:spacing w:after="600"/>
        <w:jc w:val="right"/>
      </w:pPr>
      <w:bookmarkStart w:id="0" w:name="_Hlk52197885"/>
      <w:r w:rsidRPr="004B3E9E">
        <w:t>Niepołomice</w:t>
      </w:r>
      <w:r w:rsidR="00986737" w:rsidRPr="004B3E9E">
        <w:t xml:space="preserve"> dnia: </w:t>
      </w:r>
      <w:r w:rsidRPr="004B3E9E">
        <w:t>2024-02-23</w:t>
      </w:r>
    </w:p>
    <w:p w14:paraId="61B9CC88" w14:textId="77777777" w:rsidR="00986737" w:rsidRPr="004B3E9E" w:rsidRDefault="00F429A7" w:rsidP="00986737">
      <w:pPr>
        <w:spacing w:line="360" w:lineRule="auto"/>
        <w:rPr>
          <w:b/>
          <w:bCs/>
        </w:rPr>
      </w:pPr>
      <w:r w:rsidRPr="004B3E9E">
        <w:rPr>
          <w:b/>
          <w:bCs/>
        </w:rPr>
        <w:t>GMINA NIEPOŁOMICE</w:t>
      </w:r>
    </w:p>
    <w:p w14:paraId="2FE85AC5" w14:textId="77777777" w:rsidR="00986737" w:rsidRPr="004B3E9E" w:rsidRDefault="00F429A7" w:rsidP="00986737">
      <w:pPr>
        <w:spacing w:line="360" w:lineRule="auto"/>
      </w:pPr>
      <w:r w:rsidRPr="004B3E9E">
        <w:t>Pl. Zwycięstwa</w:t>
      </w:r>
      <w:r w:rsidR="00986737" w:rsidRPr="004B3E9E">
        <w:t xml:space="preserve"> </w:t>
      </w:r>
      <w:r w:rsidRPr="004B3E9E">
        <w:t>13</w:t>
      </w:r>
    </w:p>
    <w:p w14:paraId="7FEEF77A" w14:textId="77777777" w:rsidR="00986737" w:rsidRPr="004B3E9E" w:rsidRDefault="00F429A7" w:rsidP="00986737">
      <w:r w:rsidRPr="004B3E9E">
        <w:t>32-005</w:t>
      </w:r>
      <w:r w:rsidR="00986737" w:rsidRPr="004B3E9E">
        <w:t xml:space="preserve"> </w:t>
      </w:r>
      <w:r w:rsidRPr="004B3E9E">
        <w:t>Niepołomice</w:t>
      </w:r>
    </w:p>
    <w:p w14:paraId="41CFE15C" w14:textId="23668EC8" w:rsidR="00986737" w:rsidRPr="004B3E9E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B3E9E" w14:paraId="6E1F46E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056C79" w14:textId="77777777" w:rsidR="00986737" w:rsidRPr="004B3E9E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B3E9E">
              <w:rPr>
                <w:b/>
                <w:spacing w:val="20"/>
              </w:rPr>
              <w:t>INFORMACJA Z OTWARCIA OFERT</w:t>
            </w:r>
          </w:p>
        </w:tc>
      </w:tr>
    </w:tbl>
    <w:p w14:paraId="40F104A8" w14:textId="77777777" w:rsidR="00986737" w:rsidRPr="004B3E9E" w:rsidRDefault="00986737" w:rsidP="00986737">
      <w:pPr>
        <w:pStyle w:val="Nagwek"/>
        <w:tabs>
          <w:tab w:val="clear" w:pos="4536"/>
        </w:tabs>
        <w:spacing w:after="360"/>
      </w:pPr>
      <w:r w:rsidRPr="004B3E9E">
        <w:tab/>
        <w:t xml:space="preserve"> </w:t>
      </w:r>
    </w:p>
    <w:p w14:paraId="794C85F5" w14:textId="77777777" w:rsidR="00986737" w:rsidRPr="004B3E9E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4B3E9E">
        <w:rPr>
          <w:rFonts w:eastAsia="Calibri"/>
          <w:lang w:eastAsia="en-US"/>
        </w:rPr>
        <w:t xml:space="preserve">Dotyczy </w:t>
      </w:r>
      <w:r w:rsidRPr="004B3E9E">
        <w:t>postępowania o udzielenie zamówienia publicznego</w:t>
      </w:r>
      <w:r w:rsidRPr="004B3E9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B3E9E" w14:paraId="169AF7B6" w14:textId="77777777" w:rsidTr="005A632E">
        <w:tc>
          <w:tcPr>
            <w:tcW w:w="2269" w:type="dxa"/>
            <w:shd w:val="clear" w:color="auto" w:fill="auto"/>
          </w:tcPr>
          <w:p w14:paraId="07BBFB8C" w14:textId="77777777" w:rsidR="00986737" w:rsidRPr="004B3E9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B3E9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ADE0EE" w14:textId="77777777" w:rsidR="00986737" w:rsidRPr="004B3E9E" w:rsidRDefault="00F429A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B3E9E">
              <w:rPr>
                <w:bCs/>
              </w:rPr>
              <w:t>Remont cząstkowy nawierzchni asfaltowych na drogach gminnych na terenie Gminy Niepołomice oraz wykonanie poboczy przy asfaltowych drogach gminnych</w:t>
            </w:r>
            <w:r w:rsidR="00986737" w:rsidRPr="004B3E9E">
              <w:rPr>
                <w:bCs/>
              </w:rPr>
              <w:t>.</w:t>
            </w:r>
          </w:p>
        </w:tc>
      </w:tr>
      <w:tr w:rsidR="00F429A7" w:rsidRPr="004B3E9E" w14:paraId="673BFD9E" w14:textId="77777777" w:rsidTr="00477FFD">
        <w:tc>
          <w:tcPr>
            <w:tcW w:w="2269" w:type="dxa"/>
            <w:shd w:val="clear" w:color="auto" w:fill="auto"/>
          </w:tcPr>
          <w:p w14:paraId="521DAE26" w14:textId="77777777" w:rsidR="00F429A7" w:rsidRPr="004B3E9E" w:rsidRDefault="00F429A7" w:rsidP="00477F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B3E9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AEC803" w14:textId="77777777" w:rsidR="00F429A7" w:rsidRPr="004B3E9E" w:rsidRDefault="00F429A7" w:rsidP="00477F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B3E9E">
              <w:rPr>
                <w:bCs/>
              </w:rPr>
              <w:t>ZP.271.2.2024</w:t>
            </w:r>
          </w:p>
        </w:tc>
      </w:tr>
    </w:tbl>
    <w:p w14:paraId="037D9123" w14:textId="77777777" w:rsidR="00A80738" w:rsidRPr="004B3E9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03358D10" w14:textId="77777777" w:rsidR="00D665F5" w:rsidRPr="004B3E9E" w:rsidRDefault="00D665F5" w:rsidP="00986737">
      <w:pPr>
        <w:spacing w:before="120" w:line="360" w:lineRule="auto"/>
        <w:jc w:val="both"/>
      </w:pPr>
      <w:r w:rsidRPr="004B3E9E">
        <w:t>Zamawiający, działając na podstawie art. 22</w:t>
      </w:r>
      <w:r w:rsidR="00FC7F5E" w:rsidRPr="004B3E9E">
        <w:t>2</w:t>
      </w:r>
      <w:r w:rsidRPr="004B3E9E">
        <w:t xml:space="preserve"> ust. 5 </w:t>
      </w:r>
      <w:r w:rsidRPr="004B3E9E">
        <w:rPr>
          <w:bCs/>
        </w:rPr>
        <w:t>ustawy z dnia 11 września 2019 r. Prawo zamówień publicznych</w:t>
      </w:r>
      <w:r w:rsidRPr="004B3E9E">
        <w:t xml:space="preserve"> </w:t>
      </w:r>
      <w:r w:rsidR="00F429A7" w:rsidRPr="004B3E9E">
        <w:t>(</w:t>
      </w:r>
      <w:proofErr w:type="spellStart"/>
      <w:r w:rsidR="00F429A7" w:rsidRPr="004B3E9E">
        <w:t>t.j</w:t>
      </w:r>
      <w:proofErr w:type="spellEnd"/>
      <w:r w:rsidR="00F429A7" w:rsidRPr="004B3E9E">
        <w:t>. Dz. U. z 2023r. poz. 1605)</w:t>
      </w:r>
      <w:r w:rsidR="00490DC0" w:rsidRPr="004B3E9E">
        <w:t xml:space="preserve"> </w:t>
      </w:r>
      <w:r w:rsidRPr="004B3E9E">
        <w:t>udostępnia</w:t>
      </w:r>
      <w:r w:rsidR="00F95C33" w:rsidRPr="004B3E9E">
        <w:t xml:space="preserve"> </w:t>
      </w:r>
      <w:r w:rsidR="004C7E9B" w:rsidRPr="004B3E9E">
        <w:t>informacj</w:t>
      </w:r>
      <w:r w:rsidR="00577BC6" w:rsidRPr="004B3E9E">
        <w:t>ę</w:t>
      </w:r>
      <w:r w:rsidR="00035488" w:rsidRPr="004B3E9E">
        <w:t xml:space="preserve"> z otwarcia ofert</w:t>
      </w:r>
      <w:r w:rsidR="00577BC6" w:rsidRPr="004B3E9E">
        <w:t>.</w:t>
      </w:r>
    </w:p>
    <w:p w14:paraId="38714BC5" w14:textId="77777777" w:rsidR="00A80738" w:rsidRPr="004B3E9E" w:rsidRDefault="00D665F5" w:rsidP="00986737">
      <w:pPr>
        <w:spacing w:before="120" w:after="60" w:line="360" w:lineRule="auto"/>
        <w:jc w:val="both"/>
      </w:pPr>
      <w:r w:rsidRPr="004B3E9E">
        <w:t>Podczas otwarcia ofert, mającego miejsce</w:t>
      </w:r>
      <w:r w:rsidR="00FF4AB1" w:rsidRPr="004B3E9E">
        <w:t xml:space="preserve"> w dniu </w:t>
      </w:r>
      <w:r w:rsidR="00F429A7" w:rsidRPr="004B3E9E">
        <w:t>23/02/2024</w:t>
      </w:r>
      <w:r w:rsidR="00FF4AB1" w:rsidRPr="004B3E9E">
        <w:t xml:space="preserve"> o godz. </w:t>
      </w:r>
      <w:r w:rsidR="00F429A7" w:rsidRPr="004B3E9E">
        <w:t>09:30</w:t>
      </w:r>
      <w:r w:rsidRPr="004B3E9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B3E9E" w14:paraId="570956CA" w14:textId="77777777" w:rsidTr="005A632E">
        <w:tc>
          <w:tcPr>
            <w:tcW w:w="1276" w:type="dxa"/>
            <w:shd w:val="clear" w:color="auto" w:fill="F2F2F2"/>
            <w:vAlign w:val="center"/>
          </w:tcPr>
          <w:p w14:paraId="6D749DCE" w14:textId="77777777" w:rsidR="006B27ED" w:rsidRPr="004B3E9E" w:rsidRDefault="00986737" w:rsidP="00C82837">
            <w:pPr>
              <w:spacing w:before="120" w:after="120"/>
              <w:jc w:val="center"/>
            </w:pPr>
            <w:r w:rsidRPr="004B3E9E">
              <w:t>Oferta n</w:t>
            </w:r>
            <w:r w:rsidR="006B27ED" w:rsidRPr="004B3E9E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DD6E57E" w14:textId="77777777" w:rsidR="006B27ED" w:rsidRPr="004B3E9E" w:rsidRDefault="00986737" w:rsidP="00C82837">
            <w:pPr>
              <w:spacing w:before="120" w:after="120"/>
              <w:jc w:val="center"/>
            </w:pPr>
            <w:r w:rsidRPr="004B3E9E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82EDDC7" w14:textId="77777777" w:rsidR="006B27ED" w:rsidRPr="004B3E9E" w:rsidRDefault="006B27ED" w:rsidP="00BB547B">
            <w:pPr>
              <w:spacing w:before="120" w:after="120"/>
              <w:jc w:val="center"/>
            </w:pPr>
            <w:r w:rsidRPr="004B3E9E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8FEEE51" w14:textId="77777777" w:rsidR="006B27ED" w:rsidRPr="004B3E9E" w:rsidRDefault="006B27ED" w:rsidP="00C82837">
            <w:pPr>
              <w:spacing w:before="120" w:after="120"/>
              <w:jc w:val="center"/>
            </w:pPr>
            <w:r w:rsidRPr="004B3E9E">
              <w:t>Cena oferty</w:t>
            </w:r>
          </w:p>
        </w:tc>
      </w:tr>
      <w:tr w:rsidR="00F429A7" w:rsidRPr="004B3E9E" w14:paraId="0303EF35" w14:textId="77777777" w:rsidTr="00477FFD">
        <w:tc>
          <w:tcPr>
            <w:tcW w:w="1276" w:type="dxa"/>
            <w:shd w:val="clear" w:color="auto" w:fill="auto"/>
            <w:vAlign w:val="center"/>
          </w:tcPr>
          <w:p w14:paraId="1C537A85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9012D0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1</w:t>
            </w:r>
          </w:p>
        </w:tc>
        <w:tc>
          <w:tcPr>
            <w:tcW w:w="3969" w:type="dxa"/>
            <w:shd w:val="clear" w:color="auto" w:fill="auto"/>
          </w:tcPr>
          <w:p w14:paraId="372E8EE1" w14:textId="77777777" w:rsidR="00F429A7" w:rsidRPr="004B3E9E" w:rsidRDefault="00F429A7" w:rsidP="00477FFD">
            <w:pPr>
              <w:spacing w:before="80" w:after="40"/>
            </w:pPr>
            <w:r w:rsidRPr="004B3E9E">
              <w:t>Zakład Gospodarki Komunalnej Spółka z o.o.</w:t>
            </w:r>
          </w:p>
          <w:p w14:paraId="102C1500" w14:textId="159A56C6" w:rsidR="00F429A7" w:rsidRPr="004B3E9E" w:rsidRDefault="004B3E9E" w:rsidP="00477FFD">
            <w:r>
              <w:t xml:space="preserve">Ul. </w:t>
            </w:r>
            <w:r w:rsidR="00F429A7" w:rsidRPr="004B3E9E">
              <w:t>Wodna</w:t>
            </w:r>
            <w:r w:rsidR="00F429A7" w:rsidRPr="004B3E9E">
              <w:t xml:space="preserve"> </w:t>
            </w:r>
            <w:r w:rsidR="00F429A7" w:rsidRPr="004B3E9E">
              <w:t>4</w:t>
            </w:r>
            <w:r w:rsidR="00F429A7" w:rsidRPr="004B3E9E">
              <w:t xml:space="preserve"> </w:t>
            </w:r>
          </w:p>
          <w:p w14:paraId="062E4A84" w14:textId="77777777" w:rsidR="00F429A7" w:rsidRPr="004B3E9E" w:rsidRDefault="00F429A7" w:rsidP="00477FFD">
            <w:pPr>
              <w:spacing w:after="80"/>
              <w:jc w:val="both"/>
            </w:pPr>
            <w:r w:rsidRPr="004B3E9E">
              <w:t>30-556</w:t>
            </w:r>
            <w:r w:rsidRPr="004B3E9E">
              <w:t xml:space="preserve"> </w:t>
            </w:r>
            <w:r w:rsidRPr="004B3E9E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ED4F31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167 612.40 zł</w:t>
            </w:r>
          </w:p>
        </w:tc>
      </w:tr>
      <w:tr w:rsidR="00F429A7" w:rsidRPr="004B3E9E" w14:paraId="2D550F4D" w14:textId="77777777" w:rsidTr="00477FFD">
        <w:tc>
          <w:tcPr>
            <w:tcW w:w="1276" w:type="dxa"/>
            <w:shd w:val="clear" w:color="auto" w:fill="auto"/>
            <w:vAlign w:val="center"/>
          </w:tcPr>
          <w:p w14:paraId="48FC8704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D4783A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2</w:t>
            </w:r>
          </w:p>
        </w:tc>
        <w:tc>
          <w:tcPr>
            <w:tcW w:w="3969" w:type="dxa"/>
            <w:shd w:val="clear" w:color="auto" w:fill="auto"/>
          </w:tcPr>
          <w:p w14:paraId="64151665" w14:textId="77777777" w:rsidR="00F429A7" w:rsidRPr="004B3E9E" w:rsidRDefault="00F429A7" w:rsidP="00477FFD">
            <w:pPr>
              <w:spacing w:before="80" w:after="40"/>
            </w:pPr>
            <w:r w:rsidRPr="004B3E9E">
              <w:t>Zakład Gospodarki Komunalnej Spółka z o.o.</w:t>
            </w:r>
          </w:p>
          <w:p w14:paraId="18090BEB" w14:textId="781AB5F1" w:rsidR="00F429A7" w:rsidRPr="004B3E9E" w:rsidRDefault="004B3E9E" w:rsidP="00477FFD">
            <w:r>
              <w:t xml:space="preserve">Ul. </w:t>
            </w:r>
            <w:r w:rsidR="00F429A7" w:rsidRPr="004B3E9E">
              <w:t>Wodna</w:t>
            </w:r>
            <w:r w:rsidR="00F429A7" w:rsidRPr="004B3E9E">
              <w:t xml:space="preserve"> </w:t>
            </w:r>
            <w:r w:rsidR="00F429A7" w:rsidRPr="004B3E9E">
              <w:t>4</w:t>
            </w:r>
            <w:r w:rsidR="00F429A7" w:rsidRPr="004B3E9E">
              <w:t xml:space="preserve"> </w:t>
            </w:r>
          </w:p>
          <w:p w14:paraId="2E1AE713" w14:textId="77777777" w:rsidR="00F429A7" w:rsidRPr="004B3E9E" w:rsidRDefault="00F429A7" w:rsidP="00477FFD">
            <w:pPr>
              <w:spacing w:after="80"/>
              <w:jc w:val="both"/>
            </w:pPr>
            <w:r w:rsidRPr="004B3E9E">
              <w:t>30-556</w:t>
            </w:r>
            <w:r w:rsidRPr="004B3E9E">
              <w:t xml:space="preserve"> </w:t>
            </w:r>
            <w:r w:rsidRPr="004B3E9E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1FA04A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471 153.60 zł</w:t>
            </w:r>
          </w:p>
        </w:tc>
      </w:tr>
      <w:tr w:rsidR="00F429A7" w:rsidRPr="004B3E9E" w14:paraId="3D69CE0B" w14:textId="77777777" w:rsidTr="00477FFD">
        <w:tc>
          <w:tcPr>
            <w:tcW w:w="1276" w:type="dxa"/>
            <w:shd w:val="clear" w:color="auto" w:fill="auto"/>
            <w:vAlign w:val="center"/>
          </w:tcPr>
          <w:p w14:paraId="3338BD56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C46735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3</w:t>
            </w:r>
          </w:p>
        </w:tc>
        <w:tc>
          <w:tcPr>
            <w:tcW w:w="3969" w:type="dxa"/>
            <w:shd w:val="clear" w:color="auto" w:fill="auto"/>
          </w:tcPr>
          <w:p w14:paraId="63B8235C" w14:textId="77777777" w:rsidR="00F429A7" w:rsidRPr="004B3E9E" w:rsidRDefault="00F429A7" w:rsidP="00477FFD">
            <w:pPr>
              <w:spacing w:before="80" w:after="40"/>
            </w:pPr>
            <w:r w:rsidRPr="004B3E9E">
              <w:t>Zakład Gospodarki Komunalnej Spółka z o.o.</w:t>
            </w:r>
          </w:p>
          <w:p w14:paraId="2A3168B9" w14:textId="6A85D34D" w:rsidR="00F429A7" w:rsidRPr="004B3E9E" w:rsidRDefault="004B3E9E" w:rsidP="00477FFD">
            <w:r>
              <w:t xml:space="preserve">Ul. </w:t>
            </w:r>
            <w:r w:rsidR="00F429A7" w:rsidRPr="004B3E9E">
              <w:t>Wodna</w:t>
            </w:r>
            <w:r w:rsidR="00F429A7" w:rsidRPr="004B3E9E">
              <w:t xml:space="preserve"> </w:t>
            </w:r>
            <w:r w:rsidR="00F429A7" w:rsidRPr="004B3E9E">
              <w:t>4</w:t>
            </w:r>
            <w:r w:rsidR="00F429A7" w:rsidRPr="004B3E9E">
              <w:t xml:space="preserve"> </w:t>
            </w:r>
          </w:p>
          <w:p w14:paraId="448B550D" w14:textId="77777777" w:rsidR="00F429A7" w:rsidRPr="004B3E9E" w:rsidRDefault="00F429A7" w:rsidP="00477FFD">
            <w:pPr>
              <w:spacing w:after="80"/>
              <w:jc w:val="both"/>
            </w:pPr>
            <w:r w:rsidRPr="004B3E9E">
              <w:t>30-556</w:t>
            </w:r>
            <w:r w:rsidRPr="004B3E9E">
              <w:t xml:space="preserve"> </w:t>
            </w:r>
            <w:r w:rsidRPr="004B3E9E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4AB761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88 860.00 zł</w:t>
            </w:r>
          </w:p>
        </w:tc>
      </w:tr>
      <w:tr w:rsidR="00F429A7" w:rsidRPr="004B3E9E" w14:paraId="7C564D56" w14:textId="77777777" w:rsidTr="00477FFD">
        <w:tc>
          <w:tcPr>
            <w:tcW w:w="1276" w:type="dxa"/>
            <w:shd w:val="clear" w:color="auto" w:fill="auto"/>
            <w:vAlign w:val="center"/>
          </w:tcPr>
          <w:p w14:paraId="1F12529E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F829FA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1</w:t>
            </w:r>
          </w:p>
        </w:tc>
        <w:tc>
          <w:tcPr>
            <w:tcW w:w="3969" w:type="dxa"/>
            <w:shd w:val="clear" w:color="auto" w:fill="auto"/>
          </w:tcPr>
          <w:p w14:paraId="776F2698" w14:textId="77777777" w:rsidR="00F429A7" w:rsidRPr="004B3E9E" w:rsidRDefault="00F429A7" w:rsidP="00477FFD">
            <w:pPr>
              <w:spacing w:before="80" w:after="40"/>
            </w:pPr>
            <w:r w:rsidRPr="004B3E9E">
              <w:t>Firma Wielobranżowa MATRAB Marian Kaptur</w:t>
            </w:r>
          </w:p>
          <w:p w14:paraId="7E28A00F" w14:textId="01D20739" w:rsidR="00F429A7" w:rsidRPr="004B3E9E" w:rsidRDefault="004B3E9E" w:rsidP="00477FFD">
            <w:r>
              <w:t xml:space="preserve">Ul. </w:t>
            </w:r>
            <w:r w:rsidR="00F429A7" w:rsidRPr="004B3E9E">
              <w:t>Zarabie</w:t>
            </w:r>
            <w:r w:rsidR="00F429A7" w:rsidRPr="004B3E9E">
              <w:t xml:space="preserve"> </w:t>
            </w:r>
            <w:r w:rsidR="00F429A7" w:rsidRPr="004B3E9E">
              <w:t>21a</w:t>
            </w:r>
            <w:r w:rsidR="00F429A7" w:rsidRPr="004B3E9E">
              <w:t xml:space="preserve"> </w:t>
            </w:r>
          </w:p>
          <w:p w14:paraId="77914F9D" w14:textId="77777777" w:rsidR="00F429A7" w:rsidRPr="004B3E9E" w:rsidRDefault="00F429A7" w:rsidP="00477FFD">
            <w:pPr>
              <w:spacing w:after="80"/>
              <w:jc w:val="both"/>
            </w:pPr>
            <w:r w:rsidRPr="004B3E9E">
              <w:t>32-410</w:t>
            </w:r>
            <w:r w:rsidRPr="004B3E9E">
              <w:t xml:space="preserve"> </w:t>
            </w:r>
            <w:r w:rsidRPr="004B3E9E">
              <w:t>DOBCZYCE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A83718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154 980.00 zł</w:t>
            </w:r>
          </w:p>
        </w:tc>
      </w:tr>
      <w:tr w:rsidR="00F429A7" w:rsidRPr="004B3E9E" w14:paraId="5301D633" w14:textId="77777777" w:rsidTr="00477FFD">
        <w:tc>
          <w:tcPr>
            <w:tcW w:w="1276" w:type="dxa"/>
            <w:shd w:val="clear" w:color="auto" w:fill="auto"/>
            <w:vAlign w:val="center"/>
          </w:tcPr>
          <w:p w14:paraId="15E1D03C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FE482B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2</w:t>
            </w:r>
          </w:p>
        </w:tc>
        <w:tc>
          <w:tcPr>
            <w:tcW w:w="3969" w:type="dxa"/>
            <w:shd w:val="clear" w:color="auto" w:fill="auto"/>
          </w:tcPr>
          <w:p w14:paraId="40236034" w14:textId="77777777" w:rsidR="00F429A7" w:rsidRPr="004B3E9E" w:rsidRDefault="00F429A7" w:rsidP="00477FFD">
            <w:pPr>
              <w:spacing w:before="80" w:after="40"/>
            </w:pPr>
            <w:r w:rsidRPr="004B3E9E">
              <w:t>Firma Wielobranżowa MATRAB Marian Kaptur</w:t>
            </w:r>
          </w:p>
          <w:p w14:paraId="282E88C7" w14:textId="14A17C86" w:rsidR="00F429A7" w:rsidRPr="004B3E9E" w:rsidRDefault="004B3E9E" w:rsidP="00477FFD">
            <w:r>
              <w:t xml:space="preserve">Ul. </w:t>
            </w:r>
            <w:r w:rsidR="00F429A7" w:rsidRPr="004B3E9E">
              <w:t>Zarabie</w:t>
            </w:r>
            <w:r w:rsidR="00F429A7" w:rsidRPr="004B3E9E">
              <w:t xml:space="preserve"> </w:t>
            </w:r>
            <w:r w:rsidR="00F429A7" w:rsidRPr="004B3E9E">
              <w:t>21a</w:t>
            </w:r>
            <w:r w:rsidR="00F429A7" w:rsidRPr="004B3E9E">
              <w:t xml:space="preserve"> </w:t>
            </w:r>
          </w:p>
          <w:p w14:paraId="1C4204A0" w14:textId="77777777" w:rsidR="00F429A7" w:rsidRPr="004B3E9E" w:rsidRDefault="00F429A7" w:rsidP="00477FFD">
            <w:pPr>
              <w:spacing w:after="80"/>
              <w:jc w:val="both"/>
            </w:pPr>
            <w:r w:rsidRPr="004B3E9E">
              <w:t>32-410</w:t>
            </w:r>
            <w:r w:rsidRPr="004B3E9E">
              <w:t xml:space="preserve"> </w:t>
            </w:r>
            <w:r w:rsidRPr="004B3E9E">
              <w:t>DOBCZYCE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B828CC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407 346.48 zł</w:t>
            </w:r>
          </w:p>
        </w:tc>
      </w:tr>
      <w:tr w:rsidR="00F429A7" w:rsidRPr="004B3E9E" w14:paraId="409202DE" w14:textId="77777777" w:rsidTr="004B3E9E">
        <w:trPr>
          <w:trHeight w:val="827"/>
        </w:trPr>
        <w:tc>
          <w:tcPr>
            <w:tcW w:w="1276" w:type="dxa"/>
            <w:shd w:val="clear" w:color="auto" w:fill="auto"/>
            <w:vAlign w:val="center"/>
          </w:tcPr>
          <w:p w14:paraId="0883564C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924713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3</w:t>
            </w:r>
          </w:p>
        </w:tc>
        <w:tc>
          <w:tcPr>
            <w:tcW w:w="3969" w:type="dxa"/>
            <w:shd w:val="clear" w:color="auto" w:fill="auto"/>
          </w:tcPr>
          <w:p w14:paraId="53BD76D9" w14:textId="77777777" w:rsidR="00F429A7" w:rsidRPr="004B3E9E" w:rsidRDefault="00F429A7" w:rsidP="00477FFD">
            <w:pPr>
              <w:spacing w:before="80" w:after="40"/>
            </w:pPr>
            <w:r w:rsidRPr="004B3E9E">
              <w:t>Firma Wielobranżowa MATRAB Marian Kaptur</w:t>
            </w:r>
          </w:p>
          <w:p w14:paraId="26853F98" w14:textId="7179F845" w:rsidR="00F429A7" w:rsidRPr="004B3E9E" w:rsidRDefault="004B3E9E" w:rsidP="00477FFD">
            <w:r>
              <w:t xml:space="preserve">Ul. </w:t>
            </w:r>
            <w:r w:rsidR="00F429A7" w:rsidRPr="004B3E9E">
              <w:t>Zarabie</w:t>
            </w:r>
            <w:r w:rsidR="00F429A7" w:rsidRPr="004B3E9E">
              <w:t xml:space="preserve"> </w:t>
            </w:r>
            <w:r w:rsidR="00F429A7" w:rsidRPr="004B3E9E">
              <w:t>21a</w:t>
            </w:r>
            <w:r w:rsidR="00F429A7" w:rsidRPr="004B3E9E">
              <w:t xml:space="preserve"> </w:t>
            </w:r>
          </w:p>
          <w:p w14:paraId="60E57F1C" w14:textId="77777777" w:rsidR="00F429A7" w:rsidRPr="004B3E9E" w:rsidRDefault="00F429A7" w:rsidP="00477FFD">
            <w:pPr>
              <w:spacing w:after="80"/>
              <w:jc w:val="both"/>
            </w:pPr>
            <w:r w:rsidRPr="004B3E9E">
              <w:t>32-410</w:t>
            </w:r>
            <w:r w:rsidRPr="004B3E9E">
              <w:t xml:space="preserve"> </w:t>
            </w:r>
            <w:r w:rsidRPr="004B3E9E">
              <w:t>DOBCZYCE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4A4DA8" w14:textId="77777777" w:rsidR="00F429A7" w:rsidRPr="004B3E9E" w:rsidRDefault="00F429A7" w:rsidP="00477FFD">
            <w:pPr>
              <w:spacing w:before="80" w:after="80"/>
              <w:jc w:val="center"/>
            </w:pPr>
            <w:r w:rsidRPr="004B3E9E">
              <w:t>93 480.00 zł</w:t>
            </w:r>
          </w:p>
        </w:tc>
      </w:tr>
      <w:bookmarkEnd w:id="0"/>
    </w:tbl>
    <w:p w14:paraId="4FBFA197" w14:textId="2BBF3C83" w:rsidR="00C236D3" w:rsidRDefault="00C236D3" w:rsidP="004B3E9E">
      <w:pPr>
        <w:jc w:val="right"/>
      </w:pPr>
    </w:p>
    <w:p w14:paraId="615D7989" w14:textId="77777777" w:rsidR="004B3E9E" w:rsidRDefault="004B3E9E" w:rsidP="004B3E9E"/>
    <w:sectPr w:rsidR="004B3E9E" w:rsidSect="00B860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F63C1" w14:textId="77777777" w:rsidR="00B86036" w:rsidRDefault="00B86036">
      <w:r>
        <w:separator/>
      </w:r>
    </w:p>
  </w:endnote>
  <w:endnote w:type="continuationSeparator" w:id="0">
    <w:p w14:paraId="4EB797C2" w14:textId="77777777" w:rsidR="00B86036" w:rsidRDefault="00B86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584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A55F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07AC1" w14:textId="49901700" w:rsidR="009F189D" w:rsidRPr="004B3E9E" w:rsidRDefault="009F189D" w:rsidP="004B3E9E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75A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176A8A" w14:textId="77777777" w:rsidR="009F189D" w:rsidRDefault="009F189D">
    <w:pPr>
      <w:pStyle w:val="Stopka"/>
      <w:tabs>
        <w:tab w:val="clear" w:pos="4536"/>
      </w:tabs>
      <w:jc w:val="center"/>
    </w:pPr>
  </w:p>
  <w:p w14:paraId="6F5F17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66618" w14:textId="77777777" w:rsidR="00B86036" w:rsidRDefault="00B86036">
      <w:r>
        <w:separator/>
      </w:r>
    </w:p>
  </w:footnote>
  <w:footnote w:type="continuationSeparator" w:id="0">
    <w:p w14:paraId="0FB6614E" w14:textId="77777777" w:rsidR="00B86036" w:rsidRDefault="00B86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AE5EB" w14:textId="77777777" w:rsidR="00F429A7" w:rsidRDefault="00F42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D2EEE" w14:textId="77777777" w:rsidR="00F429A7" w:rsidRDefault="00F42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1D655" w14:textId="77777777" w:rsidR="00F429A7" w:rsidRDefault="00F429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03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3E9E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8603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29A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B406B6"/>
  <w15:chartTrackingRefBased/>
  <w15:docId w15:val="{5E50DCF5-B5C7-4B44-A090-D8E4397E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2024-02-23T09:08:00Z</cp:lastPrinted>
  <dcterms:created xsi:type="dcterms:W3CDTF">2024-02-23T09:09:00Z</dcterms:created>
  <dcterms:modified xsi:type="dcterms:W3CDTF">2024-02-23T09:09:00Z</dcterms:modified>
</cp:coreProperties>
</file>