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26107" w14:textId="77777777" w:rsidR="006A5DF1" w:rsidRDefault="00BC398B" w:rsidP="006A5DF1">
      <w:pPr>
        <w:spacing w:after="240"/>
        <w:jc w:val="right"/>
        <w:rPr>
          <w:sz w:val="22"/>
          <w:szCs w:val="22"/>
        </w:rPr>
      </w:pPr>
      <w:r w:rsidRPr="00BC398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C398B">
        <w:rPr>
          <w:sz w:val="22"/>
          <w:szCs w:val="22"/>
        </w:rPr>
        <w:t>2024-02-22</w:t>
      </w:r>
    </w:p>
    <w:p w14:paraId="685105A2" w14:textId="77777777" w:rsidR="00BC398B" w:rsidRPr="00BC398B" w:rsidRDefault="00BC398B" w:rsidP="006A5DF1">
      <w:pPr>
        <w:rPr>
          <w:b/>
          <w:bCs/>
          <w:sz w:val="22"/>
          <w:szCs w:val="22"/>
        </w:rPr>
      </w:pPr>
      <w:r w:rsidRPr="00BC398B">
        <w:rPr>
          <w:b/>
          <w:bCs/>
          <w:sz w:val="22"/>
          <w:szCs w:val="22"/>
        </w:rPr>
        <w:t>Akademia Górniczo - Hutnicza</w:t>
      </w:r>
    </w:p>
    <w:p w14:paraId="07520B9F" w14:textId="77777777" w:rsidR="00BC398B" w:rsidRPr="00BC398B" w:rsidRDefault="00BC398B" w:rsidP="006A5DF1">
      <w:pPr>
        <w:rPr>
          <w:b/>
          <w:bCs/>
          <w:sz w:val="22"/>
          <w:szCs w:val="22"/>
        </w:rPr>
      </w:pPr>
      <w:r w:rsidRPr="00BC398B">
        <w:rPr>
          <w:b/>
          <w:bCs/>
          <w:sz w:val="22"/>
          <w:szCs w:val="22"/>
        </w:rPr>
        <w:t>im. Stanisława Staszica w Krakowie</w:t>
      </w:r>
    </w:p>
    <w:p w14:paraId="71947839" w14:textId="77777777" w:rsidR="006A5DF1" w:rsidRPr="00D91931" w:rsidRDefault="00BC398B" w:rsidP="006A5DF1">
      <w:pPr>
        <w:rPr>
          <w:b/>
          <w:bCs/>
          <w:sz w:val="22"/>
          <w:szCs w:val="22"/>
        </w:rPr>
      </w:pPr>
      <w:r w:rsidRPr="00BC398B">
        <w:rPr>
          <w:b/>
          <w:bCs/>
          <w:sz w:val="22"/>
          <w:szCs w:val="22"/>
        </w:rPr>
        <w:t>Dział Zamówień Publicznych</w:t>
      </w:r>
    </w:p>
    <w:p w14:paraId="67D51C04" w14:textId="77777777" w:rsidR="006A5DF1" w:rsidRPr="00BD5546" w:rsidRDefault="00BC398B" w:rsidP="006A5DF1">
      <w:pPr>
        <w:rPr>
          <w:sz w:val="22"/>
          <w:szCs w:val="22"/>
        </w:rPr>
      </w:pPr>
      <w:r w:rsidRPr="00BC398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C398B">
        <w:rPr>
          <w:sz w:val="22"/>
          <w:szCs w:val="22"/>
        </w:rPr>
        <w:t>30</w:t>
      </w:r>
    </w:p>
    <w:p w14:paraId="75A0A249" w14:textId="77777777" w:rsidR="006A5DF1" w:rsidRPr="00BD5546" w:rsidRDefault="00BC398B" w:rsidP="006A5DF1">
      <w:pPr>
        <w:rPr>
          <w:sz w:val="22"/>
          <w:szCs w:val="22"/>
        </w:rPr>
      </w:pPr>
      <w:r w:rsidRPr="00BC398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C398B">
        <w:rPr>
          <w:sz w:val="22"/>
          <w:szCs w:val="22"/>
        </w:rPr>
        <w:t>Kraków</w:t>
      </w:r>
    </w:p>
    <w:p w14:paraId="2E7ECCBF" w14:textId="749F4F2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181898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637E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1C027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97962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8691B5B" w14:textId="45F078A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B2D00">
        <w:rPr>
          <w:rFonts w:ascii="Times New Roman" w:hAnsi="Times New Roman"/>
          <w:szCs w:val="28"/>
        </w:rPr>
        <w:t xml:space="preserve"> i ZMIANA SWZ</w:t>
      </w:r>
    </w:p>
    <w:p w14:paraId="734B582F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C398B" w:rsidRPr="00BC398B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C398B" w:rsidRPr="00BC398B">
        <w:rPr>
          <w:b/>
          <w:bCs/>
          <w:sz w:val="22"/>
          <w:szCs w:val="22"/>
        </w:rPr>
        <w:t>organizacja wizyty studyjnej w ramach projektu EnerGizerS - DE-dzp.272-79/24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C398B" w:rsidRPr="00BC398B">
        <w:rPr>
          <w:b/>
          <w:sz w:val="22"/>
          <w:szCs w:val="22"/>
        </w:rPr>
        <w:t>DE-dzp.272-79/24</w:t>
      </w:r>
      <w:r w:rsidRPr="006A5DF1">
        <w:rPr>
          <w:b/>
          <w:sz w:val="22"/>
          <w:szCs w:val="22"/>
        </w:rPr>
        <w:t>.</w:t>
      </w:r>
    </w:p>
    <w:p w14:paraId="2C82F318" w14:textId="7A14A4D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1B2D00">
        <w:rPr>
          <w:sz w:val="22"/>
          <w:szCs w:val="22"/>
        </w:rPr>
        <w:t>2023.1605 ze zm.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398B" w:rsidRPr="006A5DF1" w14:paraId="50E9FDC4" w14:textId="77777777" w:rsidTr="00335F55">
        <w:tc>
          <w:tcPr>
            <w:tcW w:w="9356" w:type="dxa"/>
            <w:shd w:val="clear" w:color="auto" w:fill="auto"/>
          </w:tcPr>
          <w:p w14:paraId="36B4A87A" w14:textId="68CCFAAD" w:rsidR="00BC398B" w:rsidRPr="006A5DF1" w:rsidRDefault="00BC398B" w:rsidP="00335F5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</w:t>
            </w:r>
            <w:r w:rsidR="001B2D00">
              <w:rPr>
                <w:b/>
                <w:bCs/>
                <w:sz w:val="22"/>
                <w:szCs w:val="22"/>
              </w:rPr>
              <w:t xml:space="preserve"> i odpowiedzi</w:t>
            </w:r>
            <w:r>
              <w:rPr>
                <w:b/>
                <w:bCs/>
                <w:sz w:val="22"/>
                <w:szCs w:val="22"/>
              </w:rPr>
              <w:t xml:space="preserve"> brzmi następująco: </w:t>
            </w:r>
          </w:p>
          <w:p w14:paraId="7AA8854F" w14:textId="77777777" w:rsidR="00BC398B" w:rsidRPr="001B2D00" w:rsidRDefault="00BC398B" w:rsidP="001B2D00">
            <w:pPr>
              <w:spacing w:after="120"/>
              <w:ind w:right="-72"/>
              <w:jc w:val="both"/>
              <w:rPr>
                <w:sz w:val="22"/>
                <w:szCs w:val="22"/>
                <w:u w:val="single"/>
              </w:rPr>
            </w:pPr>
            <w:r w:rsidRPr="001B2D00">
              <w:rPr>
                <w:sz w:val="22"/>
                <w:szCs w:val="22"/>
                <w:u w:val="single"/>
              </w:rPr>
              <w:t>Wyjazd 6 marca Gliwice:</w:t>
            </w:r>
          </w:p>
          <w:p w14:paraId="2E0F2BB9" w14:textId="589D414E" w:rsidR="00BC398B" w:rsidRDefault="00BC398B" w:rsidP="001B2D0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C398B">
              <w:rPr>
                <w:sz w:val="22"/>
                <w:szCs w:val="22"/>
              </w:rPr>
              <w:t>Czy mogą Państwo sprecyzować godzinę wyjazdu z Krakowa oraz Gliwic?</w:t>
            </w:r>
          </w:p>
          <w:p w14:paraId="4A026303" w14:textId="6000BDE2" w:rsidR="001B2D00" w:rsidRPr="001B2D00" w:rsidRDefault="001B2D00" w:rsidP="001B2D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D00">
              <w:rPr>
                <w:b/>
                <w:bCs/>
                <w:sz w:val="22"/>
                <w:szCs w:val="22"/>
              </w:rPr>
              <w:t xml:space="preserve">Odp.: </w:t>
            </w:r>
            <w:r>
              <w:rPr>
                <w:b/>
                <w:bCs/>
                <w:sz w:val="22"/>
                <w:szCs w:val="22"/>
              </w:rPr>
              <w:t>Zamawiający informuje, że o</w:t>
            </w:r>
            <w:r w:rsidRPr="001B2D00">
              <w:rPr>
                <w:b/>
                <w:bCs/>
                <w:sz w:val="22"/>
                <w:szCs w:val="22"/>
              </w:rPr>
              <w:t xml:space="preserve">rientacyjne godziny wyjazdu oraz powrotu </w:t>
            </w:r>
            <w:r>
              <w:rPr>
                <w:b/>
                <w:bCs/>
                <w:sz w:val="22"/>
                <w:szCs w:val="22"/>
              </w:rPr>
              <w:t>do</w:t>
            </w:r>
            <w:r w:rsidRPr="001B2D00">
              <w:rPr>
                <w:b/>
                <w:bCs/>
                <w:sz w:val="22"/>
                <w:szCs w:val="22"/>
              </w:rPr>
              <w:t xml:space="preserve"> Krakowa zostały podane w SWZ. </w:t>
            </w:r>
            <w:r>
              <w:rPr>
                <w:b/>
                <w:bCs/>
                <w:sz w:val="22"/>
                <w:szCs w:val="22"/>
              </w:rPr>
              <w:t xml:space="preserve">Na ten moment nie ma możliwości doprecyzowania ostatecznego godzin. </w:t>
            </w:r>
          </w:p>
          <w:p w14:paraId="170D3426" w14:textId="77777777" w:rsidR="00BC398B" w:rsidRDefault="00BC398B" w:rsidP="00335F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98B">
              <w:rPr>
                <w:sz w:val="22"/>
                <w:szCs w:val="22"/>
              </w:rPr>
              <w:t>2) Czy w trakcie zajęciach/warsztatów w których Państwo uczestniczą w Gliwicach mają państwo przewidzianą przerwę popołudniową tak abyśmy mogli zarezerwować restaurację nieopodal na lunch/obiad? Lub czy woleli by Państwo zatrzymać się na posiłek w drodze powrotnej?</w:t>
            </w:r>
          </w:p>
          <w:p w14:paraId="775A755B" w14:textId="0396F5DA" w:rsidR="001B2D00" w:rsidRPr="001B2D00" w:rsidRDefault="001B2D00" w:rsidP="00335F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D00">
              <w:rPr>
                <w:b/>
                <w:bCs/>
                <w:sz w:val="22"/>
                <w:szCs w:val="22"/>
              </w:rPr>
              <w:t>Odp.: Zamawiający dokonuje zmiany w powyższym zakresie. Posiłek należy zorganizować w Zabrzu (w okolicy kopalni Guido</w:t>
            </w:r>
            <w:r>
              <w:rPr>
                <w:b/>
                <w:bCs/>
                <w:sz w:val="22"/>
                <w:szCs w:val="22"/>
              </w:rPr>
              <w:t xml:space="preserve"> - do 1 km</w:t>
            </w:r>
            <w:r w:rsidRPr="001B2D00">
              <w:rPr>
                <w:b/>
                <w:bCs/>
                <w:sz w:val="22"/>
                <w:szCs w:val="22"/>
              </w:rPr>
              <w:t>, gdzie będzie odbywać się merytoryczna cz</w:t>
            </w:r>
            <w:r>
              <w:rPr>
                <w:b/>
                <w:bCs/>
                <w:sz w:val="22"/>
                <w:szCs w:val="22"/>
              </w:rPr>
              <w:t>ę</w:t>
            </w:r>
            <w:r w:rsidRPr="001B2D00">
              <w:rPr>
                <w:b/>
                <w:bCs/>
                <w:sz w:val="22"/>
                <w:szCs w:val="22"/>
              </w:rPr>
              <w:t xml:space="preserve">ść wyjazdu – postój do max. 6 h). Przerwa na posiłek planowana jest w okolicach godziny 13:00.   </w:t>
            </w:r>
          </w:p>
          <w:p w14:paraId="4FCB493C" w14:textId="07F2F89D" w:rsidR="00BC398B" w:rsidRDefault="00BC398B" w:rsidP="001B2D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98B">
              <w:rPr>
                <w:sz w:val="22"/>
                <w:szCs w:val="22"/>
              </w:rPr>
              <w:t>3) Czy chcieliby Państwo aby nasz pilot był z Państwem przez całość wyjazdu?</w:t>
            </w:r>
          </w:p>
          <w:p w14:paraId="0077299C" w14:textId="39A094A3" w:rsidR="001B2D00" w:rsidRPr="001B2D00" w:rsidRDefault="001B2D00" w:rsidP="001B2D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D00">
              <w:rPr>
                <w:b/>
                <w:bCs/>
                <w:sz w:val="22"/>
                <w:szCs w:val="22"/>
              </w:rPr>
              <w:t xml:space="preserve">Odp: Zamawiający informuje, że nie </w:t>
            </w:r>
            <w:r>
              <w:rPr>
                <w:b/>
                <w:bCs/>
                <w:sz w:val="22"/>
                <w:szCs w:val="22"/>
              </w:rPr>
              <w:t xml:space="preserve">wymaga </w:t>
            </w:r>
            <w:r w:rsidRPr="001B2D00">
              <w:rPr>
                <w:b/>
                <w:bCs/>
                <w:sz w:val="22"/>
                <w:szCs w:val="22"/>
              </w:rPr>
              <w:t>obecnoś</w:t>
            </w:r>
            <w:r>
              <w:rPr>
                <w:b/>
                <w:bCs/>
                <w:sz w:val="22"/>
                <w:szCs w:val="22"/>
              </w:rPr>
              <w:t>ci</w:t>
            </w:r>
            <w:r w:rsidRPr="001B2D00">
              <w:rPr>
                <w:b/>
                <w:bCs/>
                <w:sz w:val="22"/>
                <w:szCs w:val="22"/>
              </w:rPr>
              <w:t xml:space="preserve"> pilota w trakcie wyjazdu.</w:t>
            </w:r>
          </w:p>
          <w:p w14:paraId="44C55B96" w14:textId="77777777" w:rsidR="00BC398B" w:rsidRPr="00BC398B" w:rsidRDefault="00BC398B" w:rsidP="00335F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00">
              <w:rPr>
                <w:sz w:val="22"/>
                <w:szCs w:val="22"/>
                <w:u w:val="single"/>
              </w:rPr>
              <w:t>Wyjazd 7 marca Krzeszowice</w:t>
            </w:r>
            <w:r w:rsidRPr="00BC398B">
              <w:rPr>
                <w:sz w:val="22"/>
                <w:szCs w:val="22"/>
              </w:rPr>
              <w:t>.</w:t>
            </w:r>
          </w:p>
          <w:p w14:paraId="62576CB2" w14:textId="77777777" w:rsidR="00BC398B" w:rsidRDefault="00BC398B" w:rsidP="00335F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98B">
              <w:rPr>
                <w:sz w:val="22"/>
                <w:szCs w:val="22"/>
              </w:rPr>
              <w:t>1) Proszę o specyfikację godziny wyjazdu z Krakowa i z Krzeszowic. Trasa to ok 45m-1h więc jeśli by to Państwu odpowiadało sugerowałabym wyjazd 9-9:30 z uwagi na lepsze warunki na drogach.</w:t>
            </w:r>
          </w:p>
          <w:p w14:paraId="5DB51E14" w14:textId="77777777" w:rsidR="001B2D00" w:rsidRPr="001B2D00" w:rsidRDefault="001B2D00" w:rsidP="001B2D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D00">
              <w:rPr>
                <w:b/>
                <w:bCs/>
                <w:sz w:val="22"/>
                <w:szCs w:val="22"/>
              </w:rPr>
              <w:t xml:space="preserve">Odp.: </w:t>
            </w:r>
            <w:r>
              <w:rPr>
                <w:b/>
                <w:bCs/>
                <w:sz w:val="22"/>
                <w:szCs w:val="22"/>
              </w:rPr>
              <w:t>Zamawiający informuje, że o</w:t>
            </w:r>
            <w:r w:rsidRPr="001B2D00">
              <w:rPr>
                <w:b/>
                <w:bCs/>
                <w:sz w:val="22"/>
                <w:szCs w:val="22"/>
              </w:rPr>
              <w:t xml:space="preserve">rientacyjne godziny wyjazdu oraz powrotu </w:t>
            </w:r>
            <w:r>
              <w:rPr>
                <w:b/>
                <w:bCs/>
                <w:sz w:val="22"/>
                <w:szCs w:val="22"/>
              </w:rPr>
              <w:t>do</w:t>
            </w:r>
            <w:r w:rsidRPr="001B2D00">
              <w:rPr>
                <w:b/>
                <w:bCs/>
                <w:sz w:val="22"/>
                <w:szCs w:val="22"/>
              </w:rPr>
              <w:t xml:space="preserve"> Krakowa zostały podane w SWZ. </w:t>
            </w:r>
            <w:r>
              <w:rPr>
                <w:b/>
                <w:bCs/>
                <w:sz w:val="22"/>
                <w:szCs w:val="22"/>
              </w:rPr>
              <w:t xml:space="preserve">Na ten moment nie ma możliwości doprecyzowania ostatecznego godzin. </w:t>
            </w:r>
          </w:p>
          <w:p w14:paraId="4EF1D562" w14:textId="77777777" w:rsidR="00BC398B" w:rsidRPr="00BC398B" w:rsidRDefault="00BC398B" w:rsidP="00335F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98B">
              <w:rPr>
                <w:sz w:val="22"/>
                <w:szCs w:val="22"/>
              </w:rPr>
              <w:t>2) Czy chcieliby Państwo aby nasz pilot był z Państwem przez całość wyjazdu?</w:t>
            </w:r>
          </w:p>
          <w:p w14:paraId="5F7C2E94" w14:textId="77777777" w:rsidR="001B2D00" w:rsidRPr="001B2D00" w:rsidRDefault="001B2D00" w:rsidP="001B2D0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2D00">
              <w:rPr>
                <w:b/>
                <w:bCs/>
                <w:sz w:val="22"/>
                <w:szCs w:val="22"/>
              </w:rPr>
              <w:t xml:space="preserve">Odp: Zamawiający informuje, że nie </w:t>
            </w:r>
            <w:r>
              <w:rPr>
                <w:b/>
                <w:bCs/>
                <w:sz w:val="22"/>
                <w:szCs w:val="22"/>
              </w:rPr>
              <w:t xml:space="preserve">wymaga </w:t>
            </w:r>
            <w:r w:rsidRPr="001B2D00">
              <w:rPr>
                <w:b/>
                <w:bCs/>
                <w:sz w:val="22"/>
                <w:szCs w:val="22"/>
              </w:rPr>
              <w:t>obecnoś</w:t>
            </w:r>
            <w:r>
              <w:rPr>
                <w:b/>
                <w:bCs/>
                <w:sz w:val="22"/>
                <w:szCs w:val="22"/>
              </w:rPr>
              <w:t>ci</w:t>
            </w:r>
            <w:r w:rsidRPr="001B2D00">
              <w:rPr>
                <w:b/>
                <w:bCs/>
                <w:sz w:val="22"/>
                <w:szCs w:val="22"/>
              </w:rPr>
              <w:t xml:space="preserve"> pilota w trakcie wyjazdu.</w:t>
            </w:r>
          </w:p>
          <w:p w14:paraId="3E05CEFB" w14:textId="77777777" w:rsidR="001B2D00" w:rsidRDefault="001B2D00" w:rsidP="00335F55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984FC8C" w14:textId="70F2BF1C" w:rsidR="001B2D00" w:rsidRPr="001B2D00" w:rsidRDefault="001B2D00" w:rsidP="00335F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dokonuje zmiany zapisów</w:t>
            </w:r>
            <w:r w:rsidRPr="001B2D00">
              <w:rPr>
                <w:b/>
                <w:bCs/>
                <w:sz w:val="22"/>
                <w:szCs w:val="22"/>
              </w:rPr>
              <w:t xml:space="preserve"> SWZ</w:t>
            </w:r>
            <w:r w:rsidR="00880944">
              <w:rPr>
                <w:b/>
                <w:bCs/>
                <w:sz w:val="22"/>
                <w:szCs w:val="22"/>
              </w:rPr>
              <w:t xml:space="preserve"> w zakresie opisu przedmiotu zamówienia</w:t>
            </w:r>
            <w:r w:rsidRPr="001B2D00">
              <w:rPr>
                <w:b/>
                <w:bCs/>
                <w:sz w:val="22"/>
                <w:szCs w:val="22"/>
              </w:rPr>
              <w:t>:</w:t>
            </w:r>
          </w:p>
          <w:p w14:paraId="375B9EDB" w14:textId="7A8820AE" w:rsidR="00BC398B" w:rsidRPr="00BC398B" w:rsidRDefault="00BC398B" w:rsidP="00335F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FE436B2" w14:textId="77777777" w:rsidR="00880944" w:rsidRPr="00880944" w:rsidRDefault="00880944" w:rsidP="00880944">
      <w:pPr>
        <w:jc w:val="both"/>
        <w:rPr>
          <w:sz w:val="22"/>
          <w:szCs w:val="22"/>
        </w:rPr>
      </w:pPr>
      <w:r w:rsidRPr="00880944">
        <w:rPr>
          <w:b/>
          <w:bCs/>
          <w:sz w:val="22"/>
          <w:szCs w:val="22"/>
        </w:rPr>
        <w:lastRenderedPageBreak/>
        <w:t>Organizacja wyjazdu studyjnego do Gliwic w dn. 06.03.2024:</w:t>
      </w:r>
    </w:p>
    <w:p w14:paraId="2113307E" w14:textId="25123E8D" w:rsidR="00880944" w:rsidRP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 xml:space="preserve">Wynajem busa z kierowcą. Bus 20 osobowy z klimatyzacją, pasami bezpieczeństwa przy każdym siedzeniu. Trasa: </w:t>
      </w:r>
      <w:r w:rsidRPr="00880944">
        <w:rPr>
          <w:rFonts w:ascii="Times New Roman" w:hAnsi="Times New Roman" w:cs="Times New Roman"/>
          <w:b/>
          <w:bCs/>
        </w:rPr>
        <w:t>Kraków</w:t>
      </w:r>
      <w:r w:rsidRPr="00880944">
        <w:rPr>
          <w:rFonts w:ascii="Times New Roman" w:hAnsi="Times New Roman" w:cs="Times New Roman"/>
        </w:rPr>
        <w:t xml:space="preserve"> (ul. Reymonta, okolice budynku A-0) – </w:t>
      </w:r>
      <w:r w:rsidRPr="00880944">
        <w:rPr>
          <w:rFonts w:ascii="Times New Roman" w:hAnsi="Times New Roman" w:cs="Times New Roman"/>
          <w:b/>
          <w:bCs/>
          <w:color w:val="FF0000"/>
        </w:rPr>
        <w:t>Zabrze</w:t>
      </w:r>
      <w:r w:rsidRPr="00880944">
        <w:rPr>
          <w:rFonts w:ascii="Times New Roman" w:hAnsi="Times New Roman" w:cs="Times New Roman"/>
          <w:color w:val="FF0000"/>
        </w:rPr>
        <w:t xml:space="preserve"> (Kopalnia Guido, ul. </w:t>
      </w:r>
      <w:r w:rsidRPr="00880944">
        <w:rPr>
          <w:rFonts w:ascii="Times New Roman" w:hAnsi="Times New Roman" w:cs="Times New Roman"/>
          <w:color w:val="FF0000"/>
          <w:shd w:val="clear" w:color="auto" w:fill="FFFFFF"/>
        </w:rPr>
        <w:t>3 Maja 93, 41-800 Zabrze</w:t>
      </w:r>
      <w:r w:rsidRPr="00880944">
        <w:rPr>
          <w:rFonts w:ascii="Times New Roman" w:hAnsi="Times New Roman" w:cs="Times New Roman"/>
          <w:color w:val="FF0000"/>
        </w:rPr>
        <w:t>; postój do max. 6 godzin)</w:t>
      </w:r>
      <w:r w:rsidRPr="00880944">
        <w:rPr>
          <w:rFonts w:ascii="Times New Roman" w:hAnsi="Times New Roman" w:cs="Times New Roman"/>
        </w:rPr>
        <w:t xml:space="preserve"> – </w:t>
      </w:r>
      <w:r w:rsidRPr="00880944">
        <w:rPr>
          <w:rFonts w:ascii="Times New Roman" w:hAnsi="Times New Roman" w:cs="Times New Roman"/>
          <w:b/>
          <w:bCs/>
        </w:rPr>
        <w:t xml:space="preserve">Gliwice </w:t>
      </w:r>
      <w:r w:rsidRPr="00880944">
        <w:rPr>
          <w:rFonts w:ascii="Times New Roman" w:hAnsi="Times New Roman" w:cs="Times New Roman"/>
        </w:rPr>
        <w:t xml:space="preserve">(Exergon, Jagiellońska 4, 44-100 Gliwice) - </w:t>
      </w:r>
      <w:r w:rsidRPr="00880944">
        <w:rPr>
          <w:rFonts w:ascii="Times New Roman" w:hAnsi="Times New Roman" w:cs="Times New Roman"/>
          <w:b/>
          <w:bCs/>
        </w:rPr>
        <w:t>Kraków</w:t>
      </w:r>
      <w:r w:rsidRPr="00880944">
        <w:rPr>
          <w:rFonts w:ascii="Times New Roman" w:hAnsi="Times New Roman" w:cs="Times New Roman"/>
        </w:rPr>
        <w:t xml:space="preserve"> (ul. Reymonta, okolice budynku A-0)</w:t>
      </w:r>
    </w:p>
    <w:p w14:paraId="783825EA" w14:textId="77777777" w:rsidR="00880944" w:rsidRP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>Przewidywany czas trwania wyjazdu: wyjazd z Krakowa między godziną 8:00 a 10:00, powrót do Krakowa w okolicy godziny 18:00/19:00.</w:t>
      </w:r>
    </w:p>
    <w:p w14:paraId="1D13818A" w14:textId="77777777" w:rsidR="00880944" w:rsidRP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 xml:space="preserve">Pokrycie kosztów ewentualnych parkingów i opłat za przejazdy płatnymi odcinkami autostrad. </w:t>
      </w:r>
    </w:p>
    <w:p w14:paraId="105D449B" w14:textId="72F02381" w:rsidR="00880944" w:rsidRP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>Organizacja obiadu (zupa, drugie danie, napój do posiłku, kawa/herbata i deser) dla  maksymalnie 25 osób (</w:t>
      </w:r>
      <w:r w:rsidRPr="00880944">
        <w:rPr>
          <w:rFonts w:ascii="Times New Roman" w:hAnsi="Times New Roman" w:cs="Times New Roman"/>
          <w:b/>
          <w:bCs/>
        </w:rPr>
        <w:t>w tym jeden posiłek dla osoby uczulonej na białko jajka kurzego</w:t>
      </w:r>
      <w:r w:rsidRPr="00880944">
        <w:rPr>
          <w:rFonts w:ascii="Times New Roman" w:hAnsi="Times New Roman" w:cs="Times New Roman"/>
        </w:rPr>
        <w:t xml:space="preserve">). Obiad powinien być zorganizowany </w:t>
      </w:r>
      <w:r w:rsidRPr="00880944">
        <w:rPr>
          <w:rFonts w:ascii="Times New Roman" w:hAnsi="Times New Roman" w:cs="Times New Roman"/>
          <w:color w:val="FF0000"/>
        </w:rPr>
        <w:t>w restauracji w Zabrzu</w:t>
      </w:r>
      <w:r w:rsidRPr="00880944">
        <w:rPr>
          <w:rFonts w:ascii="Times New Roman" w:hAnsi="Times New Roman" w:cs="Times New Roman"/>
        </w:rPr>
        <w:t xml:space="preserve"> </w:t>
      </w:r>
      <w:r w:rsidRPr="00880944">
        <w:rPr>
          <w:rFonts w:ascii="Times New Roman" w:hAnsi="Times New Roman" w:cs="Times New Roman"/>
          <w:color w:val="FF0000"/>
        </w:rPr>
        <w:t>(w odległości do 1 km od kopalni, w celu uniknięcia konieczności dodatkowego przemieszczania się  – kwestia do ustalenia z Zamawiającym).</w:t>
      </w:r>
      <w:r w:rsidRPr="00880944">
        <w:rPr>
          <w:rFonts w:ascii="Times New Roman" w:hAnsi="Times New Roman" w:cs="Times New Roman"/>
        </w:rPr>
        <w:t xml:space="preserve"> </w:t>
      </w:r>
      <w:r w:rsidRPr="00880944">
        <w:rPr>
          <w:rFonts w:ascii="Times New Roman" w:hAnsi="Times New Roman" w:cs="Times New Roman"/>
          <w:color w:val="FF0000"/>
        </w:rPr>
        <w:t xml:space="preserve">Przerwa na posiłek planowana jest w okolicy godziny 13:00. </w:t>
      </w:r>
    </w:p>
    <w:p w14:paraId="651DADFF" w14:textId="77777777" w:rsidR="00880944" w:rsidRPr="00880944" w:rsidRDefault="00880944" w:rsidP="00880944">
      <w:pPr>
        <w:pStyle w:val="Akapitzlist"/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>Gwarantowana liczba osób 16</w:t>
      </w:r>
    </w:p>
    <w:p w14:paraId="3EA8F89D" w14:textId="77777777" w:rsidR="00880944" w:rsidRPr="00880944" w:rsidRDefault="00880944" w:rsidP="00880944">
      <w:pPr>
        <w:pStyle w:val="Akapitzlist"/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>Maksymalna liczba km 260</w:t>
      </w:r>
    </w:p>
    <w:p w14:paraId="735664DE" w14:textId="77777777" w:rsidR="00880944" w:rsidRPr="00880944" w:rsidRDefault="00880944" w:rsidP="00880944">
      <w:pPr>
        <w:jc w:val="both"/>
        <w:rPr>
          <w:sz w:val="22"/>
          <w:szCs w:val="22"/>
        </w:rPr>
      </w:pPr>
      <w:r w:rsidRPr="00880944">
        <w:rPr>
          <w:b/>
          <w:bCs/>
          <w:sz w:val="22"/>
          <w:szCs w:val="22"/>
        </w:rPr>
        <w:t>Organizacja wyjazdu studyjnego do Miękini k.Krzeszowic w dn. 07.03.2024:</w:t>
      </w:r>
    </w:p>
    <w:p w14:paraId="54687D93" w14:textId="77777777" w:rsidR="00880944" w:rsidRP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>Wynajem busa z kierowcą. Bus 20 osobowy z klimatyzacją, pasami bezpieczeństwa przy każdym siedzeniu</w:t>
      </w:r>
    </w:p>
    <w:p w14:paraId="47A66404" w14:textId="6362E9CD" w:rsidR="00880944" w:rsidRDefault="00880944" w:rsidP="00880944">
      <w:pPr>
        <w:pStyle w:val="Akapitzlist"/>
        <w:numPr>
          <w:ilvl w:val="0"/>
          <w:numId w:val="9"/>
        </w:numPr>
        <w:spacing w:line="254" w:lineRule="auto"/>
        <w:jc w:val="both"/>
        <w:rPr>
          <w:rFonts w:ascii="Times New Roman" w:hAnsi="Times New Roman" w:cs="Times New Roman"/>
        </w:rPr>
      </w:pPr>
      <w:r w:rsidRPr="00880944">
        <w:rPr>
          <w:rFonts w:ascii="Times New Roman" w:hAnsi="Times New Roman" w:cs="Times New Roman"/>
        </w:rPr>
        <w:t xml:space="preserve">Trasa: </w:t>
      </w:r>
      <w:r w:rsidRPr="00880944">
        <w:rPr>
          <w:rFonts w:ascii="Times New Roman" w:hAnsi="Times New Roman" w:cs="Times New Roman"/>
          <w:b/>
          <w:bCs/>
        </w:rPr>
        <w:t>Kraków</w:t>
      </w:r>
      <w:r w:rsidRPr="00880944">
        <w:rPr>
          <w:rFonts w:ascii="Times New Roman" w:hAnsi="Times New Roman" w:cs="Times New Roman"/>
        </w:rPr>
        <w:t xml:space="preserve"> (ul. Reymonta, okolice budynku A-0) – </w:t>
      </w:r>
      <w:r w:rsidRPr="00880944">
        <w:rPr>
          <w:rFonts w:ascii="Times New Roman" w:hAnsi="Times New Roman" w:cs="Times New Roman"/>
          <w:b/>
          <w:bCs/>
        </w:rPr>
        <w:t xml:space="preserve">Miękinia k.Krzeszowic </w:t>
      </w:r>
      <w:r w:rsidRPr="00880944">
        <w:rPr>
          <w:rFonts w:ascii="Times New Roman" w:hAnsi="Times New Roman" w:cs="Times New Roman"/>
        </w:rPr>
        <w:t xml:space="preserve">(Centrum Zrównoważonego Rozwoju i Poszanowania Energii WGGiOŚ AGH w Miękini, Miękinia 381, 32-065 Krzeszowice) – </w:t>
      </w:r>
      <w:r w:rsidRPr="00880944">
        <w:rPr>
          <w:rFonts w:ascii="Times New Roman" w:hAnsi="Times New Roman" w:cs="Times New Roman"/>
          <w:b/>
          <w:bCs/>
          <w:color w:val="FF0000"/>
        </w:rPr>
        <w:t>Międzynarodowy Port Lotniczy im. Jana Pawła II Kraków-Balice</w:t>
      </w:r>
      <w:r w:rsidRPr="00880944">
        <w:rPr>
          <w:rFonts w:ascii="Times New Roman" w:hAnsi="Times New Roman" w:cs="Times New Roman"/>
          <w:color w:val="FF0000"/>
        </w:rPr>
        <w:t xml:space="preserve"> (Balice</w:t>
      </w:r>
      <w:r>
        <w:rPr>
          <w:rFonts w:ascii="Times New Roman" w:hAnsi="Times New Roman" w:cs="Times New Roman"/>
          <w:color w:val="FF0000"/>
        </w:rPr>
        <w:t xml:space="preserve"> – postój w celu wysadzenia części uczestników wyjazdu)</w:t>
      </w:r>
      <w:r w:rsidRPr="00880944">
        <w:rPr>
          <w:rFonts w:ascii="Times New Roman" w:hAnsi="Times New Roman" w:cs="Times New Roman"/>
        </w:rPr>
        <w:t xml:space="preserve"> - </w:t>
      </w:r>
      <w:r w:rsidRPr="00880944">
        <w:rPr>
          <w:rFonts w:ascii="Times New Roman" w:hAnsi="Times New Roman" w:cs="Times New Roman"/>
          <w:b/>
          <w:bCs/>
        </w:rPr>
        <w:t>Kraków</w:t>
      </w:r>
      <w:r w:rsidRPr="00880944">
        <w:rPr>
          <w:rFonts w:ascii="Times New Roman" w:hAnsi="Times New Roman" w:cs="Times New Roman"/>
        </w:rPr>
        <w:t xml:space="preserve"> (ul. Reymonta, okolice budynku A-0)</w:t>
      </w:r>
      <w:r>
        <w:rPr>
          <w:rFonts w:ascii="Times New Roman" w:hAnsi="Times New Roman" w:cs="Times New Roman"/>
        </w:rPr>
        <w:t>.</w:t>
      </w:r>
    </w:p>
    <w:p w14:paraId="580D20CF" w14:textId="77777777" w:rsidR="00880944" w:rsidRDefault="00880944" w:rsidP="00880944">
      <w:pPr>
        <w:pStyle w:val="Akapitzlist"/>
        <w:spacing w:line="254" w:lineRule="auto"/>
        <w:jc w:val="both"/>
        <w:rPr>
          <w:rFonts w:ascii="Times New Roman" w:hAnsi="Times New Roman" w:cs="Times New Roman"/>
        </w:rPr>
      </w:pPr>
    </w:p>
    <w:p w14:paraId="33566E28" w14:textId="77777777" w:rsidR="00880944" w:rsidRDefault="00880944" w:rsidP="00880944">
      <w:pPr>
        <w:pStyle w:val="Akapitzlist"/>
        <w:spacing w:line="254" w:lineRule="auto"/>
        <w:jc w:val="both"/>
        <w:rPr>
          <w:rFonts w:ascii="Times New Roman" w:hAnsi="Times New Roman" w:cs="Times New Roman"/>
        </w:rPr>
      </w:pPr>
    </w:p>
    <w:p w14:paraId="690DF29C" w14:textId="3E6250A9" w:rsidR="00880944" w:rsidRPr="00880944" w:rsidRDefault="00880944" w:rsidP="00880944">
      <w:pPr>
        <w:pStyle w:val="Akapitzlist"/>
        <w:spacing w:line="254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80944">
        <w:rPr>
          <w:rFonts w:ascii="Times New Roman" w:hAnsi="Times New Roman" w:cs="Times New Roman"/>
          <w:b/>
          <w:bCs/>
          <w:u w:val="single"/>
        </w:rPr>
        <w:t xml:space="preserve">Opis przedmiotu zamówienia w pozostałym zakresie pozostaje bez zmian. </w:t>
      </w:r>
    </w:p>
    <w:p w14:paraId="3BB9299C" w14:textId="77777777" w:rsidR="00BE7BFD" w:rsidRDefault="00BE7BFD" w:rsidP="00520165">
      <w:pPr>
        <w:jc w:val="both"/>
        <w:rPr>
          <w:sz w:val="22"/>
          <w:szCs w:val="22"/>
        </w:rPr>
      </w:pPr>
    </w:p>
    <w:p w14:paraId="22C7A560" w14:textId="5A2D3FD0" w:rsidR="004C0ADF" w:rsidRDefault="004C0AD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Zamawiający zamieszcza NOWY OBOWIĄZUJĄCY FORMULARZ OFERTY i dokonuje zmiany zapisów Wzoru umowy</w:t>
      </w:r>
      <w:r w:rsidR="005C3E1B">
        <w:rPr>
          <w:sz w:val="22"/>
          <w:szCs w:val="22"/>
        </w:rPr>
        <w:t xml:space="preserve"> </w:t>
      </w:r>
      <w:r w:rsidR="005C3E1B" w:rsidRPr="005C3E1B">
        <w:rPr>
          <w:sz w:val="22"/>
          <w:szCs w:val="22"/>
        </w:rPr>
        <w:t>§ 4</w:t>
      </w:r>
      <w:r>
        <w:rPr>
          <w:sz w:val="22"/>
          <w:szCs w:val="22"/>
        </w:rPr>
        <w:t>:</w:t>
      </w:r>
    </w:p>
    <w:p w14:paraId="5648566A" w14:textId="05A9CFA1" w:rsidR="004C0ADF" w:rsidRDefault="004C0ADF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5C3E1B">
        <w:rPr>
          <w:sz w:val="22"/>
          <w:szCs w:val="22"/>
        </w:rPr>
        <w:t>:</w:t>
      </w:r>
    </w:p>
    <w:p w14:paraId="6904A75D" w14:textId="77777777" w:rsidR="005C3E1B" w:rsidRDefault="005C3E1B" w:rsidP="005C3E1B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72958A80" w14:textId="77777777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Strony ustalają cenę netto:</w:t>
      </w:r>
    </w:p>
    <w:p w14:paraId="6DEF4A08" w14:textId="77777777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1 kilometr przejazdu w wysokości  ................   zł (słownie:....................).</w:t>
      </w:r>
    </w:p>
    <w:p w14:paraId="0FF806BA" w14:textId="77777777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obiad dla 1 osoby w Gliwicach,  w wysokości ……………. zł (słownie: …………………)</w:t>
      </w:r>
    </w:p>
    <w:p w14:paraId="3926BDC0" w14:textId="77777777" w:rsidR="005C3E1B" w:rsidRDefault="005C3E1B" w:rsidP="005C3E1B">
      <w:pPr>
        <w:widowControl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obiad i przerwę kawową dla 1 osoby w Miękini: ……………… zł (słownie: …………….)</w:t>
      </w:r>
    </w:p>
    <w:p w14:paraId="2FD185FD" w14:textId="77777777" w:rsidR="005C3E1B" w:rsidRDefault="005C3E1B" w:rsidP="005C3E1B">
      <w:pPr>
        <w:widowControl w:val="0"/>
        <w:ind w:left="284" w:hanging="284"/>
        <w:jc w:val="both"/>
        <w:rPr>
          <w:sz w:val="22"/>
          <w:szCs w:val="22"/>
        </w:rPr>
      </w:pPr>
    </w:p>
    <w:p w14:paraId="04C7EA17" w14:textId="27F0E08C" w:rsidR="005C3E1B" w:rsidRDefault="005C3E1B" w:rsidP="005C3E1B">
      <w:pPr>
        <w:widowControl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3FE0A8E3" w14:textId="77777777" w:rsidR="005C3E1B" w:rsidRDefault="005C3E1B" w:rsidP="005C3E1B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28BBD290" w14:textId="77777777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Strony ustalają cenę netto:</w:t>
      </w:r>
    </w:p>
    <w:p w14:paraId="4889A20C" w14:textId="77777777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1 kilometr przejazdu w wysokości  ................   zł (słownie:....................).</w:t>
      </w:r>
    </w:p>
    <w:p w14:paraId="631A87FD" w14:textId="36468CB9" w:rsidR="005C3E1B" w:rsidRDefault="005C3E1B" w:rsidP="005C3E1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 obiad dla 1 osoby w </w:t>
      </w:r>
      <w:r w:rsidRPr="002721E2">
        <w:rPr>
          <w:color w:val="FF0000"/>
          <w:sz w:val="22"/>
          <w:szCs w:val="22"/>
        </w:rPr>
        <w:t>Zabrzu</w:t>
      </w:r>
      <w:r>
        <w:rPr>
          <w:sz w:val="22"/>
          <w:szCs w:val="22"/>
        </w:rPr>
        <w:t>,  w wysokości ……………. zł (słownie: …………………)</w:t>
      </w:r>
    </w:p>
    <w:p w14:paraId="0BDFE8C1" w14:textId="77777777" w:rsidR="005C3E1B" w:rsidRDefault="005C3E1B" w:rsidP="005C3E1B">
      <w:pPr>
        <w:widowControl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- za obiad i przerwę kawową dla 1 osoby w Miękini: ……………… zł (słownie: …………….)</w:t>
      </w:r>
    </w:p>
    <w:p w14:paraId="30DB00C4" w14:textId="77777777" w:rsidR="004C0ADF" w:rsidRPr="006A5DF1" w:rsidRDefault="004C0ADF" w:rsidP="00520165">
      <w:pPr>
        <w:jc w:val="both"/>
        <w:rPr>
          <w:sz w:val="22"/>
          <w:szCs w:val="22"/>
        </w:rPr>
      </w:pPr>
    </w:p>
    <w:sectPr w:rsidR="004C0ADF" w:rsidRPr="006A5DF1" w:rsidSect="00871E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46680" w14:textId="77777777" w:rsidR="00871E5F" w:rsidRDefault="00871E5F">
      <w:r>
        <w:separator/>
      </w:r>
    </w:p>
  </w:endnote>
  <w:endnote w:type="continuationSeparator" w:id="0">
    <w:p w14:paraId="1C8EDF6F" w14:textId="77777777" w:rsidR="00871E5F" w:rsidRDefault="0087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F93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0AD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BB62" w14:textId="77777777" w:rsidR="006D4AB3" w:rsidRDefault="00582ECF">
    <w:pPr>
      <w:pStyle w:val="Stopka"/>
      <w:tabs>
        <w:tab w:val="clear" w:pos="4536"/>
      </w:tabs>
      <w:jc w:val="center"/>
    </w:pPr>
    <w:r>
      <w:rPr>
        <w:noProof/>
      </w:rPr>
      <w:pict w14:anchorId="047424B3">
        <v:line id="_x0000_s1025" style="position:absolute;left:0;text-align:left;z-index:251657728" from="-3.85pt,8.75pt" to="455.15pt,8.75pt"/>
      </w:pict>
    </w:r>
  </w:p>
  <w:p w14:paraId="35F05A1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61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7498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0B9CBA" w14:textId="77777777" w:rsidR="006D4AB3" w:rsidRDefault="006D4AB3">
    <w:pPr>
      <w:pStyle w:val="Stopka"/>
      <w:tabs>
        <w:tab w:val="clear" w:pos="4536"/>
        <w:tab w:val="left" w:pos="6237"/>
      </w:tabs>
    </w:pPr>
  </w:p>
  <w:p w14:paraId="0D885B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BB4CC" w14:textId="77777777" w:rsidR="00871E5F" w:rsidRDefault="00871E5F">
      <w:r>
        <w:separator/>
      </w:r>
    </w:p>
  </w:footnote>
  <w:footnote w:type="continuationSeparator" w:id="0">
    <w:p w14:paraId="363BFFF7" w14:textId="77777777" w:rsidR="00871E5F" w:rsidRDefault="00871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9AFC8" w14:textId="77777777" w:rsidR="00BC398B" w:rsidRDefault="00BC3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9C66" w14:textId="77777777" w:rsidR="00BC398B" w:rsidRDefault="00BC39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04E1" w14:textId="77777777" w:rsidR="00BC398B" w:rsidRDefault="00BC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1C6F53"/>
    <w:multiLevelType w:val="hybridMultilevel"/>
    <w:tmpl w:val="6F4AC206"/>
    <w:lvl w:ilvl="0" w:tplc="D73CC39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432FA3"/>
    <w:multiLevelType w:val="hybridMultilevel"/>
    <w:tmpl w:val="89949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0970443">
    <w:abstractNumId w:val="3"/>
  </w:num>
  <w:num w:numId="2" w16cid:durableId="130173367">
    <w:abstractNumId w:val="7"/>
  </w:num>
  <w:num w:numId="3" w16cid:durableId="622806162">
    <w:abstractNumId w:val="2"/>
  </w:num>
  <w:num w:numId="4" w16cid:durableId="1518428690">
    <w:abstractNumId w:val="6"/>
  </w:num>
  <w:num w:numId="5" w16cid:durableId="310719081">
    <w:abstractNumId w:val="0"/>
  </w:num>
  <w:num w:numId="6" w16cid:durableId="359628464">
    <w:abstractNumId w:val="1"/>
  </w:num>
  <w:num w:numId="7" w16cid:durableId="2073120342">
    <w:abstractNumId w:val="5"/>
  </w:num>
  <w:num w:numId="8" w16cid:durableId="643705043">
    <w:abstractNumId w:val="4"/>
  </w:num>
  <w:num w:numId="9" w16cid:durableId="11097378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E5F"/>
    <w:rsid w:val="00031374"/>
    <w:rsid w:val="000A1097"/>
    <w:rsid w:val="000E2A8F"/>
    <w:rsid w:val="0012774F"/>
    <w:rsid w:val="00144B7A"/>
    <w:rsid w:val="00180C6E"/>
    <w:rsid w:val="001B2D00"/>
    <w:rsid w:val="002721E2"/>
    <w:rsid w:val="0029606A"/>
    <w:rsid w:val="002C6A48"/>
    <w:rsid w:val="004848F3"/>
    <w:rsid w:val="004A75F2"/>
    <w:rsid w:val="004C0ADF"/>
    <w:rsid w:val="005144A9"/>
    <w:rsid w:val="00520165"/>
    <w:rsid w:val="00582ECF"/>
    <w:rsid w:val="005B1B08"/>
    <w:rsid w:val="005C3E1B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71E5F"/>
    <w:rsid w:val="008804B6"/>
    <w:rsid w:val="00880944"/>
    <w:rsid w:val="00897AB0"/>
    <w:rsid w:val="008A3553"/>
    <w:rsid w:val="00A905AC"/>
    <w:rsid w:val="00B127E1"/>
    <w:rsid w:val="00BA6584"/>
    <w:rsid w:val="00BC398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B72BE2"/>
  <w15:chartTrackingRefBased/>
  <w15:docId w15:val="{4FE44A8E-8875-4005-BCC5-379F79D5E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80944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88094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80944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691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2001-02-10T14:28:00Z</cp:lastPrinted>
  <dcterms:created xsi:type="dcterms:W3CDTF">2024-02-22T11:18:00Z</dcterms:created>
  <dcterms:modified xsi:type="dcterms:W3CDTF">2024-02-22T11:24:00Z</dcterms:modified>
</cp:coreProperties>
</file>